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87204" w14:textId="0534D77E" w:rsidR="00475DBE" w:rsidRPr="007639E3" w:rsidRDefault="00475DBE" w:rsidP="00475DBE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r w:rsidRPr="007639E3">
        <w:rPr>
          <w:rFonts w:cs="Times"/>
          <w:b/>
          <w:color w:val="808080"/>
        </w:rPr>
        <w:t>INFORMACIÓN DE PRENSA</w:t>
      </w:r>
      <w:r w:rsidRPr="007639E3">
        <w:rPr>
          <w:rFonts w:cs="Times"/>
          <w:b/>
          <w:color w:val="808080"/>
        </w:rPr>
        <w:br/>
      </w:r>
      <w:r w:rsidR="00D87E97">
        <w:rPr>
          <w:rFonts w:cs="Times"/>
          <w:color w:val="808080"/>
        </w:rPr>
        <w:t>18/02/2015</w:t>
      </w:r>
    </w:p>
    <w:p w14:paraId="05CAE889" w14:textId="77777777" w:rsidR="00475DBE" w:rsidRPr="00383AFB" w:rsidRDefault="00475DBE" w:rsidP="00475DBE">
      <w:pPr>
        <w:pStyle w:val="TITULARMICHELIN"/>
        <w:spacing w:after="230"/>
        <w:rPr>
          <w:rFonts w:ascii="Arial" w:hAnsi="Arial" w:cs="Arial"/>
          <w:szCs w:val="26"/>
        </w:rPr>
      </w:pPr>
    </w:p>
    <w:p w14:paraId="46846685" w14:textId="575E0524" w:rsidR="00926A8E" w:rsidRDefault="00C532FC" w:rsidP="00475DBE">
      <w:pPr>
        <w:pStyle w:val="TITULARMICHELIN"/>
        <w:spacing w:after="120"/>
        <w:rPr>
          <w:szCs w:val="26"/>
        </w:rPr>
      </w:pPr>
      <w:r>
        <w:rPr>
          <w:szCs w:val="26"/>
        </w:rPr>
        <w:t xml:space="preserve">Michelin y </w:t>
      </w:r>
      <w:r w:rsidR="008B17C9" w:rsidRPr="00475DBE">
        <w:rPr>
          <w:szCs w:val="26"/>
        </w:rPr>
        <w:t>Nani Roma</w:t>
      </w:r>
      <w:r w:rsidR="00360242">
        <w:rPr>
          <w:szCs w:val="26"/>
        </w:rPr>
        <w:t>, una historia en común</w:t>
      </w:r>
    </w:p>
    <w:p w14:paraId="1E1620BC" w14:textId="4CF81217" w:rsidR="001466B0" w:rsidRPr="00926A8E" w:rsidRDefault="00926A8E" w:rsidP="00926A8E">
      <w:pPr>
        <w:pStyle w:val="SUBTITULOMichelinOK"/>
        <w:spacing w:after="230"/>
        <w:rPr>
          <w:lang w:val="es-ES_tradnl"/>
        </w:rPr>
      </w:pPr>
      <w:r w:rsidRPr="00926A8E">
        <w:rPr>
          <w:lang w:val="es-ES_tradnl"/>
        </w:rPr>
        <w:t>Ú</w:t>
      </w:r>
      <w:r w:rsidR="00DA748A" w:rsidRPr="00926A8E">
        <w:rPr>
          <w:lang w:val="es-ES_tradnl"/>
        </w:rPr>
        <w:t xml:space="preserve">nico </w:t>
      </w:r>
      <w:r w:rsidR="00360242">
        <w:rPr>
          <w:lang w:val="es-ES_tradnl"/>
        </w:rPr>
        <w:t xml:space="preserve">piloto </w:t>
      </w:r>
      <w:r w:rsidR="00DA748A" w:rsidRPr="00926A8E">
        <w:rPr>
          <w:lang w:val="es-ES_tradnl"/>
        </w:rPr>
        <w:t>español en ganar el Dakar en moto y coche</w:t>
      </w:r>
    </w:p>
    <w:p w14:paraId="44B59544" w14:textId="40154D63" w:rsidR="004440E8" w:rsidRPr="00592165" w:rsidRDefault="00E75C9D" w:rsidP="00592165">
      <w:pPr>
        <w:pStyle w:val="EntradillaMICHELINOK"/>
        <w:spacing w:after="230"/>
      </w:pPr>
      <w:r w:rsidRPr="00592165">
        <w:t>El</w:t>
      </w:r>
      <w:r w:rsidR="006120A4" w:rsidRPr="00592165">
        <w:t xml:space="preserve"> </w:t>
      </w:r>
      <w:r w:rsidR="00F521C2" w:rsidRPr="00592165">
        <w:t>espectacular</w:t>
      </w:r>
      <w:r w:rsidR="00DB7EB0" w:rsidRPr="00592165">
        <w:t xml:space="preserve"> palmarés</w:t>
      </w:r>
      <w:r w:rsidR="00F521C2" w:rsidRPr="00592165">
        <w:t xml:space="preserve"> de Joan ‘Nani’ Roma habla por sí solo de l</w:t>
      </w:r>
      <w:r w:rsidRPr="00592165">
        <w:t xml:space="preserve">a pasión por la competición y </w:t>
      </w:r>
      <w:r w:rsidR="00F521C2" w:rsidRPr="00592165">
        <w:t>l</w:t>
      </w:r>
      <w:r w:rsidRPr="00592165">
        <w:t>a voluntad prácticamente indestructible</w:t>
      </w:r>
      <w:r w:rsidR="00F521C2" w:rsidRPr="00592165">
        <w:t xml:space="preserve"> del</w:t>
      </w:r>
      <w:r w:rsidRPr="00592165">
        <w:t xml:space="preserve"> carácter de </w:t>
      </w:r>
      <w:r w:rsidR="00F521C2" w:rsidRPr="00592165">
        <w:t>este</w:t>
      </w:r>
      <w:r w:rsidR="008605E7" w:rsidRPr="00592165">
        <w:t xml:space="preserve"> piloto singular.</w:t>
      </w:r>
      <w:r w:rsidR="00C262DE" w:rsidRPr="00592165">
        <w:t xml:space="preserve"> </w:t>
      </w:r>
      <w:r w:rsidR="00F35FD5" w:rsidRPr="00592165">
        <w:t>Por s</w:t>
      </w:r>
      <w:r w:rsidR="008754C9" w:rsidRPr="00592165">
        <w:t>us méritos deportivo</w:t>
      </w:r>
      <w:r w:rsidR="00F35FD5" w:rsidRPr="00592165">
        <w:t>s</w:t>
      </w:r>
      <w:r w:rsidR="008754C9" w:rsidRPr="00592165">
        <w:t xml:space="preserve"> y, en especial, </w:t>
      </w:r>
      <w:r w:rsidR="00F35FD5" w:rsidRPr="00592165">
        <w:t xml:space="preserve">por su </w:t>
      </w:r>
      <w:r w:rsidR="00C262DE" w:rsidRPr="00592165">
        <w:t>extraordinari</w:t>
      </w:r>
      <w:r w:rsidR="008754C9" w:rsidRPr="00592165">
        <w:t>a</w:t>
      </w:r>
      <w:r w:rsidR="00C262DE" w:rsidRPr="00592165">
        <w:t xml:space="preserve"> trayectoria en el rallye más exigente del mundo, el Dakar,</w:t>
      </w:r>
      <w:r w:rsidR="0088334C" w:rsidRPr="00592165">
        <w:t xml:space="preserve"> </w:t>
      </w:r>
      <w:r w:rsidR="00FC0109" w:rsidRPr="00592165">
        <w:t xml:space="preserve">Michelin </w:t>
      </w:r>
      <w:r w:rsidR="00C532FC">
        <w:t>siempre ha prestado su apoyo</w:t>
      </w:r>
      <w:r w:rsidR="00FC0109" w:rsidRPr="00592165">
        <w:t xml:space="preserve"> al único piloto español que ha conseguido la victoria en est</w:t>
      </w:r>
      <w:r w:rsidR="00F810DD" w:rsidRPr="00592165">
        <w:t>e</w:t>
      </w:r>
      <w:r w:rsidR="008754C9" w:rsidRPr="00592165">
        <w:t xml:space="preserve"> </w:t>
      </w:r>
      <w:r w:rsidR="00B94AE0" w:rsidRPr="00592165">
        <w:t>rallye-raid</w:t>
      </w:r>
      <w:r w:rsidR="00FC0109" w:rsidRPr="00592165">
        <w:t xml:space="preserve"> en las categorías d</w:t>
      </w:r>
      <w:r w:rsidR="008605E7" w:rsidRPr="00592165">
        <w:t>e moto y de coche</w:t>
      </w:r>
      <w:r w:rsidR="00F810DD" w:rsidRPr="00592165">
        <w:t>,</w:t>
      </w:r>
      <w:r w:rsidR="008605E7" w:rsidRPr="00592165">
        <w:t xml:space="preserve"> </w:t>
      </w:r>
      <w:r w:rsidR="00F810DD" w:rsidRPr="00592165">
        <w:t>h</w:t>
      </w:r>
      <w:r w:rsidR="008605E7" w:rsidRPr="00592165">
        <w:t>azaña que solo han conseguido otros dos pilotos</w:t>
      </w:r>
      <w:r w:rsidR="00D22F27" w:rsidRPr="00592165">
        <w:t xml:space="preserve"> en la historia.</w:t>
      </w:r>
    </w:p>
    <w:p w14:paraId="35C7A886" w14:textId="7092FDC5" w:rsidR="00791F19" w:rsidRDefault="00A13121" w:rsidP="00770751">
      <w:pPr>
        <w:pStyle w:val="TextoMichelin"/>
        <w:spacing w:after="230"/>
        <w:rPr>
          <w:bCs/>
          <w:lang w:val="es-ES_tradnl" w:bidi="es-ES_tradnl"/>
        </w:rPr>
      </w:pPr>
      <w:r>
        <w:rPr>
          <w:rFonts w:ascii="Times" w:eastAsia="Times New Roman" w:hAnsi="Times" w:cs="Frutiger 55 Roman"/>
          <w:bCs/>
          <w:noProof/>
          <w:sz w:val="50"/>
          <w:szCs w:val="50"/>
          <w:lang w:eastAsia="es-ES"/>
        </w:rPr>
        <w:drawing>
          <wp:anchor distT="0" distB="0" distL="114300" distR="114300" simplePos="0" relativeHeight="251660288" behindDoc="0" locked="0" layoutInCell="1" allowOverlap="1" wp14:anchorId="48DBF5DF" wp14:editId="70AB6BFD">
            <wp:simplePos x="0" y="0"/>
            <wp:positionH relativeFrom="column">
              <wp:posOffset>184150</wp:posOffset>
            </wp:positionH>
            <wp:positionV relativeFrom="paragraph">
              <wp:posOffset>973455</wp:posOffset>
            </wp:positionV>
            <wp:extent cx="5029200" cy="3350260"/>
            <wp:effectExtent l="0" t="0" r="0" b="2540"/>
            <wp:wrapTight wrapText="bothSides">
              <wp:wrapPolygon edited="0">
                <wp:start x="0" y="0"/>
                <wp:lineTo x="0" y="21453"/>
                <wp:lineTo x="21491" y="21453"/>
                <wp:lineTo x="2149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H216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02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C5">
        <w:rPr>
          <w:bCs/>
          <w:lang w:val="es-ES_tradnl" w:bidi="es-ES_tradnl"/>
        </w:rPr>
        <w:t xml:space="preserve">Desde que logró </w:t>
      </w:r>
      <w:r w:rsidR="00791F19" w:rsidRPr="00791F19">
        <w:rPr>
          <w:bCs/>
          <w:lang w:val="es-ES_tradnl" w:bidi="es-ES_tradnl"/>
        </w:rPr>
        <w:t xml:space="preserve">su primer éxito en competición </w:t>
      </w:r>
      <w:r w:rsidR="00B72AC5" w:rsidRPr="00791F19">
        <w:rPr>
          <w:bCs/>
          <w:lang w:val="es-ES_tradnl" w:bidi="es-ES_tradnl"/>
        </w:rPr>
        <w:t>en 1991</w:t>
      </w:r>
      <w:r w:rsidR="00B72AC5">
        <w:rPr>
          <w:bCs/>
          <w:lang w:val="es-ES_tradnl" w:bidi="es-ES_tradnl"/>
        </w:rPr>
        <w:t xml:space="preserve"> </w:t>
      </w:r>
      <w:r w:rsidR="00791F19" w:rsidRPr="00791F19">
        <w:rPr>
          <w:bCs/>
          <w:lang w:val="es-ES_tradnl" w:bidi="es-ES_tradnl"/>
        </w:rPr>
        <w:t>en el Campeonato de Es</w:t>
      </w:r>
      <w:r w:rsidR="00B72AC5">
        <w:rPr>
          <w:bCs/>
          <w:lang w:val="es-ES_tradnl" w:bidi="es-ES_tradnl"/>
        </w:rPr>
        <w:t>paña de Enduro Júnior de 125 cc</w:t>
      </w:r>
      <w:r w:rsidR="00791F19" w:rsidRPr="00791F19">
        <w:rPr>
          <w:bCs/>
          <w:lang w:val="es-ES_tradnl" w:bidi="es-ES_tradnl"/>
        </w:rPr>
        <w:t xml:space="preserve">, su agresividad y </w:t>
      </w:r>
      <w:r w:rsidR="00B72AC5">
        <w:rPr>
          <w:bCs/>
          <w:lang w:val="es-ES_tradnl" w:bidi="es-ES_tradnl"/>
        </w:rPr>
        <w:t>pericia</w:t>
      </w:r>
      <w:r w:rsidR="00791F19" w:rsidRPr="00791F19">
        <w:rPr>
          <w:bCs/>
          <w:lang w:val="es-ES_tradnl" w:bidi="es-ES_tradnl"/>
        </w:rPr>
        <w:t xml:space="preserve"> </w:t>
      </w:r>
      <w:r w:rsidR="00791F19">
        <w:rPr>
          <w:bCs/>
          <w:lang w:val="es-ES_tradnl" w:bidi="es-ES_tradnl"/>
        </w:rPr>
        <w:t>destacaron</w:t>
      </w:r>
      <w:r w:rsidR="00791F19" w:rsidRPr="00791F19">
        <w:rPr>
          <w:bCs/>
          <w:lang w:val="es-ES_tradnl" w:bidi="es-ES_tradnl"/>
        </w:rPr>
        <w:t xml:space="preserve"> y comenzó a </w:t>
      </w:r>
      <w:r w:rsidR="008931B9">
        <w:rPr>
          <w:bCs/>
          <w:lang w:val="es-ES_tradnl" w:bidi="es-ES_tradnl"/>
        </w:rPr>
        <w:t>cosechar</w:t>
      </w:r>
      <w:r w:rsidR="00791F19" w:rsidRPr="00791F19">
        <w:rPr>
          <w:bCs/>
          <w:lang w:val="es-ES_tradnl" w:bidi="es-ES_tradnl"/>
        </w:rPr>
        <w:t xml:space="preserve"> posiciones de honor en </w:t>
      </w:r>
      <w:r w:rsidR="00F239AE">
        <w:rPr>
          <w:bCs/>
          <w:lang w:val="es-ES_tradnl" w:bidi="es-ES_tradnl"/>
        </w:rPr>
        <w:t xml:space="preserve">las competiciones en que tomaba parte. Los </w:t>
      </w:r>
      <w:r w:rsidR="00791F19" w:rsidRPr="00791F19">
        <w:rPr>
          <w:bCs/>
          <w:lang w:val="es-ES_tradnl" w:bidi="es-ES_tradnl"/>
        </w:rPr>
        <w:t xml:space="preserve">trofeos </w:t>
      </w:r>
      <w:r w:rsidR="00F239AE">
        <w:rPr>
          <w:bCs/>
          <w:lang w:val="es-ES_tradnl" w:bidi="es-ES_tradnl"/>
        </w:rPr>
        <w:t>en</w:t>
      </w:r>
      <w:r w:rsidR="00791F19" w:rsidRPr="00791F19">
        <w:rPr>
          <w:bCs/>
          <w:lang w:val="es-ES_tradnl" w:bidi="es-ES_tradnl"/>
        </w:rPr>
        <w:t xml:space="preserve"> Enduro</w:t>
      </w:r>
      <w:r w:rsidR="00F239AE">
        <w:rPr>
          <w:bCs/>
          <w:lang w:val="es-ES_tradnl" w:bidi="es-ES_tradnl"/>
        </w:rPr>
        <w:t>,</w:t>
      </w:r>
      <w:r w:rsidR="00791F19" w:rsidRPr="00791F19">
        <w:rPr>
          <w:bCs/>
          <w:lang w:val="es-ES_tradnl" w:bidi="es-ES_tradnl"/>
        </w:rPr>
        <w:t xml:space="preserve"> en los Seis Días</w:t>
      </w:r>
      <w:r w:rsidR="00F239AE">
        <w:rPr>
          <w:bCs/>
          <w:lang w:val="es-ES_tradnl" w:bidi="es-ES_tradnl"/>
        </w:rPr>
        <w:t xml:space="preserve"> e, incluso,</w:t>
      </w:r>
      <w:r w:rsidR="00791F19" w:rsidRPr="00791F19">
        <w:rPr>
          <w:bCs/>
          <w:lang w:val="es-ES_tradnl" w:bidi="es-ES_tradnl"/>
        </w:rPr>
        <w:t xml:space="preserve"> el primer título, el Europeo senior, </w:t>
      </w:r>
      <w:r w:rsidR="00473625">
        <w:rPr>
          <w:bCs/>
          <w:lang w:val="es-ES_tradnl" w:bidi="es-ES_tradnl"/>
        </w:rPr>
        <w:t>demostraron que era</w:t>
      </w:r>
      <w:r w:rsidR="00B92758">
        <w:rPr>
          <w:bCs/>
          <w:lang w:val="es-ES_tradnl" w:bidi="es-ES_tradnl"/>
        </w:rPr>
        <w:t xml:space="preserve"> uno de</w:t>
      </w:r>
      <w:r w:rsidR="00791F19" w:rsidRPr="00791F19">
        <w:rPr>
          <w:bCs/>
          <w:lang w:val="es-ES_tradnl" w:bidi="es-ES_tradnl"/>
        </w:rPr>
        <w:t xml:space="preserve"> los pilotos más </w:t>
      </w:r>
      <w:r w:rsidR="00473625">
        <w:rPr>
          <w:bCs/>
          <w:lang w:val="es-ES_tradnl" w:bidi="es-ES_tradnl"/>
        </w:rPr>
        <w:t>sobresalientes</w:t>
      </w:r>
      <w:r w:rsidR="00791F19" w:rsidRPr="00791F19">
        <w:rPr>
          <w:bCs/>
          <w:lang w:val="es-ES_tradnl" w:bidi="es-ES_tradnl"/>
        </w:rPr>
        <w:t xml:space="preserve"> de la especialidad</w:t>
      </w:r>
      <w:r w:rsidR="00B92758">
        <w:rPr>
          <w:bCs/>
          <w:lang w:val="es-ES_tradnl" w:bidi="es-ES_tradnl"/>
        </w:rPr>
        <w:t>.</w:t>
      </w:r>
    </w:p>
    <w:p w14:paraId="664B9C9C" w14:textId="46BD8B3A" w:rsidR="00CD6DE5" w:rsidRDefault="00473625" w:rsidP="00770751">
      <w:pPr>
        <w:pStyle w:val="TextoMichelin"/>
        <w:spacing w:after="230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Animado por un carácter aventurero y decidido, </w:t>
      </w:r>
      <w:r w:rsidR="005843BD">
        <w:rPr>
          <w:bCs/>
          <w:lang w:val="es-ES_tradnl" w:bidi="es-ES_tradnl"/>
        </w:rPr>
        <w:t>Roma llega al Dakar en 1996</w:t>
      </w:r>
      <w:r w:rsidR="00D12235">
        <w:rPr>
          <w:bCs/>
          <w:lang w:val="es-ES_tradnl" w:bidi="es-ES_tradnl"/>
        </w:rPr>
        <w:t xml:space="preserve">, </w:t>
      </w:r>
      <w:r w:rsidR="00FF47D3">
        <w:rPr>
          <w:bCs/>
          <w:lang w:val="es-ES_tradnl" w:bidi="es-ES_tradnl"/>
        </w:rPr>
        <w:t>cuando particip</w:t>
      </w:r>
      <w:r w:rsidR="00F13F4C">
        <w:rPr>
          <w:bCs/>
          <w:lang w:val="es-ES_tradnl" w:bidi="es-ES_tradnl"/>
        </w:rPr>
        <w:t>ó</w:t>
      </w:r>
      <w:r w:rsidR="00FF47D3">
        <w:rPr>
          <w:bCs/>
          <w:lang w:val="es-ES_tradnl" w:bidi="es-ES_tradnl"/>
        </w:rPr>
        <w:t xml:space="preserve"> por primera vez en moto</w:t>
      </w:r>
      <w:r w:rsidR="00A00C38">
        <w:rPr>
          <w:bCs/>
          <w:lang w:val="es-ES_tradnl" w:bidi="es-ES_tradnl"/>
        </w:rPr>
        <w:t>,</w:t>
      </w:r>
      <w:r w:rsidR="00FF47D3">
        <w:rPr>
          <w:bCs/>
          <w:lang w:val="es-ES_tradnl" w:bidi="es-ES_tradnl"/>
        </w:rPr>
        <w:t xml:space="preserve"> y ya entonces consiguió vencer en </w:t>
      </w:r>
      <w:r w:rsidR="00F13F4C">
        <w:rPr>
          <w:bCs/>
          <w:lang w:val="es-ES_tradnl" w:bidi="es-ES_tradnl"/>
        </w:rPr>
        <w:t>dos</w:t>
      </w:r>
      <w:r w:rsidR="00FF47D3">
        <w:rPr>
          <w:bCs/>
          <w:lang w:val="es-ES_tradnl" w:bidi="es-ES_tradnl"/>
        </w:rPr>
        <w:t xml:space="preserve"> etapa</w:t>
      </w:r>
      <w:r w:rsidR="00F13F4C">
        <w:rPr>
          <w:bCs/>
          <w:lang w:val="es-ES_tradnl" w:bidi="es-ES_tradnl"/>
        </w:rPr>
        <w:t>s</w:t>
      </w:r>
      <w:r w:rsidR="008D23DC">
        <w:rPr>
          <w:bCs/>
          <w:lang w:val="es-ES_tradnl" w:bidi="es-ES_tradnl"/>
        </w:rPr>
        <w:t xml:space="preserve">, </w:t>
      </w:r>
      <w:r w:rsidR="00CD6DE5">
        <w:rPr>
          <w:bCs/>
          <w:lang w:val="es-ES_tradnl" w:bidi="es-ES_tradnl"/>
        </w:rPr>
        <w:t xml:space="preserve">a pesar del desconocimiento de la prueba, </w:t>
      </w:r>
      <w:r w:rsidR="00A00C38">
        <w:rPr>
          <w:bCs/>
          <w:lang w:val="es-ES_tradnl" w:bidi="es-ES_tradnl"/>
        </w:rPr>
        <w:t xml:space="preserve">todavía </w:t>
      </w:r>
      <w:r w:rsidR="00CD6DE5">
        <w:rPr>
          <w:bCs/>
          <w:lang w:val="es-ES_tradnl" w:bidi="es-ES_tradnl"/>
        </w:rPr>
        <w:t xml:space="preserve">celebrada en África, y el </w:t>
      </w:r>
      <w:r w:rsidR="00A00C38">
        <w:rPr>
          <w:bCs/>
          <w:lang w:val="es-ES_tradnl" w:bidi="es-ES_tradnl"/>
        </w:rPr>
        <w:t xml:space="preserve">altísimo </w:t>
      </w:r>
      <w:r w:rsidR="00CD6DE5">
        <w:rPr>
          <w:bCs/>
          <w:lang w:val="es-ES_tradnl" w:bidi="es-ES_tradnl"/>
        </w:rPr>
        <w:t xml:space="preserve">nivel de sus competidores. </w:t>
      </w:r>
    </w:p>
    <w:p w14:paraId="4E7DF7D2" w14:textId="60104C4A" w:rsidR="00483073" w:rsidRDefault="00A00C38" w:rsidP="00483073">
      <w:pPr>
        <w:pStyle w:val="TextoMichelin"/>
        <w:spacing w:after="230"/>
        <w:rPr>
          <w:bCs/>
          <w:lang w:val="es-ES_tradnl" w:bidi="es-ES_tradnl"/>
        </w:rPr>
      </w:pPr>
      <w:r>
        <w:rPr>
          <w:bCs/>
          <w:lang w:val="es-ES_tradnl" w:bidi="es-ES_tradnl"/>
        </w:rPr>
        <w:t>Tras varios años de participaciones, adquiriendo experiencia</w:t>
      </w:r>
      <w:r w:rsidR="006A2EC2">
        <w:rPr>
          <w:bCs/>
          <w:lang w:val="es-ES_tradnl" w:bidi="es-ES_tradnl"/>
        </w:rPr>
        <w:t xml:space="preserve"> y contando</w:t>
      </w:r>
      <w:r w:rsidR="00DC67CF">
        <w:rPr>
          <w:bCs/>
          <w:lang w:val="es-ES_tradnl" w:bidi="es-ES_tradnl"/>
        </w:rPr>
        <w:t xml:space="preserve"> con el apoyo de Michelin</w:t>
      </w:r>
      <w:r>
        <w:rPr>
          <w:bCs/>
          <w:lang w:val="es-ES_tradnl" w:bidi="es-ES_tradnl"/>
        </w:rPr>
        <w:t xml:space="preserve">, el </w:t>
      </w:r>
      <w:r w:rsidR="00023283">
        <w:rPr>
          <w:bCs/>
          <w:lang w:val="es-ES_tradnl" w:bidi="es-ES_tradnl"/>
        </w:rPr>
        <w:t>momento de gloria de Nani Roma llegó en 2004, c</w:t>
      </w:r>
      <w:r w:rsidR="005151AC">
        <w:rPr>
          <w:bCs/>
          <w:lang w:val="es-ES_tradnl" w:bidi="es-ES_tradnl"/>
        </w:rPr>
        <w:t>on su primera victoria en moto, que le consagró como</w:t>
      </w:r>
      <w:r w:rsidR="00483073">
        <w:rPr>
          <w:bCs/>
          <w:lang w:val="es-ES_tradnl" w:bidi="es-ES_tradnl"/>
        </w:rPr>
        <w:t xml:space="preserve"> uno de los mejores pilotos. Desde entonces, el español ha </w:t>
      </w:r>
      <w:r w:rsidR="00483073">
        <w:rPr>
          <w:bCs/>
          <w:lang w:val="es-ES_tradnl" w:bidi="es-ES_tradnl"/>
        </w:rPr>
        <w:lastRenderedPageBreak/>
        <w:t>escrito una página imborrable en la historia de este rallye</w:t>
      </w:r>
      <w:r w:rsidR="001A7010">
        <w:rPr>
          <w:bCs/>
          <w:lang w:val="es-ES_tradnl" w:bidi="es-ES_tradnl"/>
        </w:rPr>
        <w:t>,</w:t>
      </w:r>
      <w:r w:rsidR="00D65AB4">
        <w:rPr>
          <w:bCs/>
          <w:lang w:val="es-ES_tradnl" w:bidi="es-ES_tradnl"/>
        </w:rPr>
        <w:t xml:space="preserve"> que </w:t>
      </w:r>
      <w:r w:rsidR="001A7010">
        <w:rPr>
          <w:bCs/>
          <w:lang w:val="es-ES_tradnl" w:bidi="es-ES_tradnl"/>
        </w:rPr>
        <w:t>ha ido</w:t>
      </w:r>
      <w:r w:rsidR="00D65AB4">
        <w:rPr>
          <w:bCs/>
          <w:lang w:val="es-ES_tradnl" w:bidi="es-ES_tradnl"/>
        </w:rPr>
        <w:t xml:space="preserve"> alternando con victorias en otras importantes pruebas</w:t>
      </w:r>
      <w:r w:rsidR="00483073">
        <w:rPr>
          <w:bCs/>
          <w:lang w:val="es-ES_tradnl" w:bidi="es-ES_tradnl"/>
        </w:rPr>
        <w:t xml:space="preserve">. </w:t>
      </w:r>
    </w:p>
    <w:p w14:paraId="7680E74F" w14:textId="3DD3838E" w:rsidR="00EF159A" w:rsidRDefault="00EF159A" w:rsidP="00770751">
      <w:pPr>
        <w:pStyle w:val="TextoMichelin"/>
        <w:spacing w:after="230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Con nueve </w:t>
      </w:r>
      <w:r w:rsidRPr="00C7679E">
        <w:rPr>
          <w:bCs/>
          <w:lang w:val="es-ES_tradnl" w:bidi="es-ES_tradnl"/>
        </w:rPr>
        <w:t>ediciones del Dakar en moto</w:t>
      </w:r>
      <w:r>
        <w:rPr>
          <w:bCs/>
          <w:lang w:val="es-ES_tradnl" w:bidi="es-ES_tradnl"/>
        </w:rPr>
        <w:t xml:space="preserve"> a sus espaldas</w:t>
      </w:r>
      <w:r w:rsidRPr="00C7679E">
        <w:rPr>
          <w:bCs/>
          <w:lang w:val="es-ES_tradnl" w:bidi="es-ES_tradnl"/>
        </w:rPr>
        <w:t>,</w:t>
      </w:r>
      <w:r>
        <w:rPr>
          <w:bCs/>
          <w:lang w:val="es-ES_tradnl" w:bidi="es-ES_tradnl"/>
        </w:rPr>
        <w:t xml:space="preserve"> </w:t>
      </w:r>
      <w:r w:rsidR="004D7681">
        <w:rPr>
          <w:bCs/>
          <w:lang w:val="es-ES_tradnl" w:bidi="es-ES_tradnl"/>
        </w:rPr>
        <w:t xml:space="preserve">en 2005 </w:t>
      </w:r>
      <w:r w:rsidRPr="00C7679E">
        <w:rPr>
          <w:bCs/>
          <w:lang w:val="es-ES_tradnl" w:bidi="es-ES_tradnl"/>
        </w:rPr>
        <w:t>el piloto de Folgueroles</w:t>
      </w:r>
      <w:r>
        <w:rPr>
          <w:bCs/>
          <w:lang w:val="es-ES_tradnl" w:bidi="es-ES_tradnl"/>
        </w:rPr>
        <w:t xml:space="preserve"> decide dar un giro a su carrera en el rallye, nueva muestra de </w:t>
      </w:r>
      <w:r w:rsidR="00087332">
        <w:rPr>
          <w:bCs/>
          <w:lang w:val="es-ES_tradnl" w:bidi="es-ES_tradnl"/>
        </w:rPr>
        <w:t>su valentía competitiva</w:t>
      </w:r>
      <w:r w:rsidR="00572805">
        <w:rPr>
          <w:bCs/>
          <w:lang w:val="es-ES_tradnl" w:bidi="es-ES_tradnl"/>
        </w:rPr>
        <w:t xml:space="preserve"> y gusto por los retos</w:t>
      </w:r>
      <w:r w:rsidR="00087332">
        <w:rPr>
          <w:bCs/>
          <w:lang w:val="es-ES_tradnl" w:bidi="es-ES_tradnl"/>
        </w:rPr>
        <w:t>. Este fue el año en que se p</w:t>
      </w:r>
      <w:r w:rsidR="00572805">
        <w:rPr>
          <w:bCs/>
          <w:lang w:val="es-ES_tradnl" w:bidi="es-ES_tradnl"/>
        </w:rPr>
        <w:t xml:space="preserve">uso </w:t>
      </w:r>
      <w:r w:rsidR="00087332">
        <w:rPr>
          <w:bCs/>
          <w:lang w:val="es-ES_tradnl" w:bidi="es-ES_tradnl"/>
        </w:rPr>
        <w:t xml:space="preserve">al volante de un Mitsubishi, iniciando, así, </w:t>
      </w:r>
      <w:r w:rsidR="00572805">
        <w:rPr>
          <w:bCs/>
          <w:lang w:val="es-ES_tradnl" w:bidi="es-ES_tradnl"/>
        </w:rPr>
        <w:t>su participación en la</w:t>
      </w:r>
      <w:r w:rsidR="00087332">
        <w:rPr>
          <w:bCs/>
          <w:lang w:val="es-ES_tradnl" w:bidi="es-ES_tradnl"/>
        </w:rPr>
        <w:t xml:space="preserve"> categoría</w:t>
      </w:r>
      <w:r w:rsidR="00572805">
        <w:rPr>
          <w:bCs/>
          <w:lang w:val="es-ES_tradnl" w:bidi="es-ES_tradnl"/>
        </w:rPr>
        <w:t xml:space="preserve"> de coches. </w:t>
      </w:r>
      <w:r w:rsidR="001A7010">
        <w:rPr>
          <w:bCs/>
          <w:lang w:val="es-ES_tradnl" w:bidi="es-ES_tradnl"/>
        </w:rPr>
        <w:t>Un más que notable sexto puesto fue el premio a su osadía.</w:t>
      </w:r>
    </w:p>
    <w:p w14:paraId="283A821C" w14:textId="6242C5EB" w:rsidR="001A7010" w:rsidRDefault="004538FD" w:rsidP="00770751">
      <w:pPr>
        <w:pStyle w:val="TextoMichelin"/>
        <w:spacing w:after="230"/>
        <w:rPr>
          <w:bCs/>
          <w:lang w:val="es-ES_tradnl" w:bidi="es-ES_tradnl"/>
        </w:rPr>
      </w:pPr>
      <w:r>
        <w:rPr>
          <w:bCs/>
          <w:lang w:val="es-ES_tradnl" w:bidi="es-ES_tradnl"/>
        </w:rPr>
        <w:t>No tardó mucho Roma en al</w:t>
      </w:r>
      <w:r w:rsidR="00F27E6E">
        <w:rPr>
          <w:bCs/>
          <w:lang w:val="es-ES_tradnl" w:bidi="es-ES_tradnl"/>
        </w:rPr>
        <w:t xml:space="preserve">canzar el éxito en esta nueva categoría. </w:t>
      </w:r>
      <w:r w:rsidR="00456E3C">
        <w:rPr>
          <w:bCs/>
          <w:lang w:val="es-ES_tradnl" w:bidi="es-ES_tradnl"/>
        </w:rPr>
        <w:t>El año siguiente</w:t>
      </w:r>
      <w:r w:rsidR="00181410">
        <w:rPr>
          <w:bCs/>
          <w:lang w:val="es-ES_tradnl" w:bidi="es-ES_tradnl"/>
        </w:rPr>
        <w:t xml:space="preserve"> </w:t>
      </w:r>
      <w:r w:rsidR="00F27E6E">
        <w:rPr>
          <w:bCs/>
          <w:lang w:val="es-ES_tradnl" w:bidi="es-ES_tradnl"/>
        </w:rPr>
        <w:t>el piloto</w:t>
      </w:r>
      <w:r>
        <w:rPr>
          <w:bCs/>
          <w:lang w:val="es-ES_tradnl" w:bidi="es-ES_tradnl"/>
        </w:rPr>
        <w:t xml:space="preserve"> subió por primera vez al podio al llegar a la meta africana en tercera posición</w:t>
      </w:r>
      <w:r w:rsidR="00111D44">
        <w:rPr>
          <w:bCs/>
          <w:lang w:val="es-ES_tradnl" w:bidi="es-ES_tradnl"/>
        </w:rPr>
        <w:t xml:space="preserve"> en la general</w:t>
      </w:r>
      <w:r>
        <w:rPr>
          <w:bCs/>
          <w:lang w:val="es-ES_tradnl" w:bidi="es-ES_tradnl"/>
        </w:rPr>
        <w:t>.</w:t>
      </w:r>
      <w:r w:rsidR="00111D44">
        <w:rPr>
          <w:bCs/>
          <w:lang w:val="es-ES_tradnl" w:bidi="es-ES_tradnl"/>
        </w:rPr>
        <w:t xml:space="preserve"> En la</w:t>
      </w:r>
      <w:r w:rsidR="00111D44" w:rsidRPr="00111D44">
        <w:rPr>
          <w:bCs/>
          <w:lang w:val="es-ES_tradnl" w:bidi="es-ES_tradnl"/>
        </w:rPr>
        <w:t xml:space="preserve"> dura edición en el 2008, primera por tierras sudamericanas, fue el único Mitsubishi que consiguió acabar el </w:t>
      </w:r>
      <w:r w:rsidR="00456E3C">
        <w:rPr>
          <w:bCs/>
          <w:lang w:val="es-ES_tradnl" w:bidi="es-ES_tradnl"/>
        </w:rPr>
        <w:t>r</w:t>
      </w:r>
      <w:r w:rsidR="00FF2451">
        <w:rPr>
          <w:bCs/>
          <w:lang w:val="es-ES_tradnl" w:bidi="es-ES_tradnl"/>
        </w:rPr>
        <w:t>allye</w:t>
      </w:r>
      <w:r w:rsidR="00111D44" w:rsidRPr="00111D44">
        <w:rPr>
          <w:bCs/>
          <w:lang w:val="es-ES_tradnl" w:bidi="es-ES_tradnl"/>
        </w:rPr>
        <w:t>.</w:t>
      </w:r>
    </w:p>
    <w:p w14:paraId="5C1476A9" w14:textId="13FC8109" w:rsidR="005B5BF0" w:rsidRDefault="00FF2451" w:rsidP="00033B2F">
      <w:pPr>
        <w:pStyle w:val="TextoMichelin"/>
        <w:spacing w:after="230"/>
        <w:rPr>
          <w:bCs/>
          <w:shd w:val="clear" w:color="auto" w:fill="FFFFFF"/>
          <w:lang w:bidi="es-ES_tradnl"/>
        </w:rPr>
      </w:pPr>
      <w:r>
        <w:rPr>
          <w:bCs/>
          <w:shd w:val="clear" w:color="auto" w:fill="FFFFFF"/>
          <w:lang w:bidi="es-ES_tradnl"/>
        </w:rPr>
        <w:t xml:space="preserve">Diez años </w:t>
      </w:r>
      <w:r w:rsidR="00926C25">
        <w:rPr>
          <w:bCs/>
          <w:shd w:val="clear" w:color="auto" w:fill="FFFFFF"/>
          <w:lang w:bidi="es-ES_tradnl"/>
        </w:rPr>
        <w:t xml:space="preserve">después de alzarse con la victoria en moto, y ya convertido en un piloto de prestigio mundial, imprescindible en el Dakar, </w:t>
      </w:r>
      <w:r w:rsidR="001F58BE">
        <w:rPr>
          <w:bCs/>
          <w:shd w:val="clear" w:color="auto" w:fill="FFFFFF"/>
          <w:lang w:bidi="es-ES_tradnl"/>
        </w:rPr>
        <w:t>Nani</w:t>
      </w:r>
      <w:r w:rsidR="00926C25">
        <w:rPr>
          <w:bCs/>
          <w:shd w:val="clear" w:color="auto" w:fill="FFFFFF"/>
          <w:lang w:bidi="es-ES_tradnl"/>
        </w:rPr>
        <w:t xml:space="preserve"> Roma llega a </w:t>
      </w:r>
      <w:r w:rsidR="00B00324">
        <w:rPr>
          <w:bCs/>
          <w:shd w:val="clear" w:color="auto" w:fill="FFFFFF"/>
          <w:lang w:bidi="es-ES_tradnl"/>
        </w:rPr>
        <w:t>Chile</w:t>
      </w:r>
      <w:r w:rsidR="00926C25">
        <w:rPr>
          <w:bCs/>
          <w:shd w:val="clear" w:color="auto" w:fill="FFFFFF"/>
          <w:lang w:bidi="es-ES_tradnl"/>
        </w:rPr>
        <w:t xml:space="preserve"> como líder indiscutible y ganador de la 36ª </w:t>
      </w:r>
      <w:r w:rsidR="00CA3E3D">
        <w:rPr>
          <w:bCs/>
          <w:shd w:val="clear" w:color="auto" w:fill="FFFFFF"/>
          <w:lang w:bidi="es-ES_tradnl"/>
        </w:rPr>
        <w:t>edición de la carrera</w:t>
      </w:r>
      <w:r w:rsidR="000A1B0B">
        <w:rPr>
          <w:bCs/>
          <w:shd w:val="clear" w:color="auto" w:fill="FFFFFF"/>
          <w:lang w:bidi="es-ES_tradnl"/>
        </w:rPr>
        <w:t>.</w:t>
      </w:r>
    </w:p>
    <w:p w14:paraId="5C029C6E" w14:textId="50035009" w:rsidR="00B00324" w:rsidRPr="00837126" w:rsidRDefault="00F23C36" w:rsidP="00837126">
      <w:pPr>
        <w:pStyle w:val="titulocapitulodossier"/>
        <w:rPr>
          <w:color w:val="auto"/>
          <w:sz w:val="28"/>
        </w:rPr>
      </w:pPr>
      <w:r w:rsidRPr="00837126">
        <w:rPr>
          <w:color w:val="auto"/>
          <w:sz w:val="28"/>
        </w:rPr>
        <w:t>MICHELIN Latitude C</w:t>
      </w:r>
      <w:r w:rsidR="007953B0" w:rsidRPr="00837126">
        <w:rPr>
          <w:color w:val="auto"/>
          <w:sz w:val="28"/>
        </w:rPr>
        <w:t xml:space="preserve"> y Nani Roma</w:t>
      </w:r>
      <w:r w:rsidR="00B00324" w:rsidRPr="00837126">
        <w:rPr>
          <w:color w:val="auto"/>
          <w:sz w:val="28"/>
        </w:rPr>
        <w:t>, equipo imbatible</w:t>
      </w:r>
    </w:p>
    <w:p w14:paraId="70EC4F32" w14:textId="10CAB98A" w:rsidR="00033B2F" w:rsidRDefault="005B5BF0" w:rsidP="001320FE">
      <w:pPr>
        <w:pStyle w:val="TextoMichelin"/>
        <w:spacing w:after="230"/>
        <w:rPr>
          <w:bCs/>
          <w:shd w:val="clear" w:color="auto" w:fill="FFFFFF"/>
          <w:lang w:val="es-ES_tradnl" w:bidi="es-ES_tradnl"/>
        </w:rPr>
      </w:pPr>
      <w:r>
        <w:rPr>
          <w:bCs/>
          <w:shd w:val="clear" w:color="auto" w:fill="FFFFFF"/>
          <w:lang w:bidi="es-ES_tradnl"/>
        </w:rPr>
        <w:t xml:space="preserve">A lo largo de estos años, Michelin ha </w:t>
      </w:r>
      <w:r w:rsidR="005501CF">
        <w:rPr>
          <w:bCs/>
          <w:shd w:val="clear" w:color="auto" w:fill="FFFFFF"/>
          <w:lang w:bidi="es-ES_tradnl"/>
        </w:rPr>
        <w:t xml:space="preserve">prestado su apoyo al piloto catalán, </w:t>
      </w:r>
      <w:r w:rsidR="00F23C36">
        <w:rPr>
          <w:bCs/>
          <w:shd w:val="clear" w:color="auto" w:fill="FFFFFF"/>
          <w:lang w:bidi="es-ES_tradnl"/>
        </w:rPr>
        <w:t xml:space="preserve">único español en ganar en dos categorías distintas en el Dakar, </w:t>
      </w:r>
      <w:r w:rsidR="005501CF">
        <w:rPr>
          <w:bCs/>
          <w:shd w:val="clear" w:color="auto" w:fill="FFFFFF"/>
          <w:lang w:bidi="es-ES_tradnl"/>
        </w:rPr>
        <w:t>proporcionándole los mejores neumáticos y servicios</w:t>
      </w:r>
      <w:r w:rsidR="00F23C36">
        <w:rPr>
          <w:bCs/>
          <w:shd w:val="clear" w:color="auto" w:fill="FFFFFF"/>
          <w:lang w:bidi="es-ES_tradnl"/>
        </w:rPr>
        <w:t xml:space="preserve"> en el rally</w:t>
      </w:r>
      <w:r w:rsidR="005501CF">
        <w:rPr>
          <w:bCs/>
          <w:shd w:val="clear" w:color="auto" w:fill="FFFFFF"/>
          <w:lang w:bidi="es-ES_tradnl"/>
        </w:rPr>
        <w:t xml:space="preserve">. Así, el Mini del equipo X-Raid/Michelin con el que </w:t>
      </w:r>
      <w:r w:rsidR="00F23C36">
        <w:rPr>
          <w:bCs/>
          <w:shd w:val="clear" w:color="auto" w:fill="FFFFFF"/>
          <w:lang w:bidi="es-ES_tradnl"/>
        </w:rPr>
        <w:t xml:space="preserve">Nani Roma </w:t>
      </w:r>
      <w:r w:rsidR="005501CF">
        <w:rPr>
          <w:bCs/>
          <w:shd w:val="clear" w:color="auto" w:fill="FFFFFF"/>
          <w:lang w:bidi="es-ES_tradnl"/>
        </w:rPr>
        <w:t xml:space="preserve">consiguió su primera victoria en coches equipaba unos MICHELIN </w:t>
      </w:r>
      <w:r w:rsidR="005501CF" w:rsidRPr="00033B2F">
        <w:rPr>
          <w:bCs/>
          <w:shd w:val="clear" w:color="auto" w:fill="FFFFFF"/>
          <w:lang w:val="es-ES_tradnl" w:bidi="es-ES_tradnl"/>
        </w:rPr>
        <w:t>Latitude C</w:t>
      </w:r>
      <w:r w:rsidR="005501CF">
        <w:rPr>
          <w:bCs/>
          <w:shd w:val="clear" w:color="auto" w:fill="FFFFFF"/>
          <w:lang w:val="es-ES_tradnl" w:bidi="es-ES_tradnl"/>
        </w:rPr>
        <w:t xml:space="preserve">, </w:t>
      </w:r>
      <w:r w:rsidR="001320FE">
        <w:rPr>
          <w:bCs/>
          <w:shd w:val="clear" w:color="auto" w:fill="FFFFFF"/>
          <w:lang w:val="es-ES_tradnl" w:bidi="es-ES_tradnl"/>
        </w:rPr>
        <w:t xml:space="preserve">unos neumáticos especiales, </w:t>
      </w:r>
      <w:r w:rsidR="00033B2F" w:rsidRPr="00033B2F">
        <w:rPr>
          <w:bCs/>
          <w:shd w:val="clear" w:color="auto" w:fill="FFFFFF"/>
          <w:lang w:val="es-ES_tradnl" w:bidi="es-ES_tradnl"/>
        </w:rPr>
        <w:t>capa</w:t>
      </w:r>
      <w:r w:rsidR="001320FE">
        <w:rPr>
          <w:bCs/>
          <w:shd w:val="clear" w:color="auto" w:fill="FFFFFF"/>
          <w:lang w:val="es-ES_tradnl" w:bidi="es-ES_tradnl"/>
        </w:rPr>
        <w:t>ces</w:t>
      </w:r>
      <w:r w:rsidR="00033B2F" w:rsidRPr="00033B2F">
        <w:rPr>
          <w:bCs/>
          <w:shd w:val="clear" w:color="auto" w:fill="FFFFFF"/>
          <w:lang w:val="es-ES_tradnl" w:bidi="es-ES_tradnl"/>
        </w:rPr>
        <w:t xml:space="preserve"> de encajar fuertes solicitaciones y de resistir las agresiones de las pistas sudamericanas, ofreciendo la motricidad necesaria para evitar al máximo estancarse en las dunas del desierto.</w:t>
      </w:r>
    </w:p>
    <w:p w14:paraId="707A68AF" w14:textId="4C3CAA2A" w:rsidR="007B162C" w:rsidRDefault="00A13121" w:rsidP="007B162C">
      <w:pPr>
        <w:pStyle w:val="TextoMichelin"/>
        <w:rPr>
          <w:bCs/>
          <w:shd w:val="clear" w:color="auto" w:fill="FFFFFF"/>
          <w:lang w:val="es-ES_tradnl" w:bidi="es-ES_tradnl"/>
        </w:rPr>
      </w:pPr>
      <w:r>
        <w:rPr>
          <w:rFonts w:eastAsia="Times New Roman" w:cs="Frutiger 55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79A607B3" wp14:editId="19EBF6EF">
            <wp:simplePos x="0" y="0"/>
            <wp:positionH relativeFrom="column">
              <wp:posOffset>1257300</wp:posOffset>
            </wp:positionH>
            <wp:positionV relativeFrom="paragraph">
              <wp:posOffset>88900</wp:posOffset>
            </wp:positionV>
            <wp:extent cx="4114800" cy="288099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15801_19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80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FE">
        <w:rPr>
          <w:bCs/>
          <w:lang w:val="es-ES_tradnl" w:bidi="es-ES_tradnl"/>
        </w:rPr>
        <w:t>El MICHELIN Latitude C</w:t>
      </w:r>
      <w:r w:rsidR="00CC5CC4">
        <w:rPr>
          <w:bCs/>
          <w:lang w:val="es-ES_tradnl" w:bidi="es-ES_tradnl"/>
        </w:rPr>
        <w:t xml:space="preserve">, diseñado </w:t>
      </w:r>
      <w:r w:rsidR="00CC5CC4" w:rsidRPr="00033B2F">
        <w:rPr>
          <w:bCs/>
          <w:shd w:val="clear" w:color="auto" w:fill="FFFFFF"/>
          <w:lang w:val="es-ES_tradnl" w:bidi="es-ES_tradnl"/>
        </w:rPr>
        <w:t xml:space="preserve">para permitir a coches de más de dos toneladas como </w:t>
      </w:r>
      <w:r w:rsidR="00CC5CC4">
        <w:rPr>
          <w:bCs/>
          <w:shd w:val="clear" w:color="auto" w:fill="FFFFFF"/>
          <w:lang w:val="es-ES_tradnl" w:bidi="es-ES_tradnl"/>
        </w:rPr>
        <w:t>el</w:t>
      </w:r>
      <w:r w:rsidR="00CC5CC4" w:rsidRPr="00033B2F">
        <w:rPr>
          <w:bCs/>
          <w:shd w:val="clear" w:color="auto" w:fill="FFFFFF"/>
          <w:lang w:val="es-ES_tradnl" w:bidi="es-ES_tradnl"/>
        </w:rPr>
        <w:t xml:space="preserve"> Mini </w:t>
      </w:r>
      <w:r w:rsidR="004A05AB">
        <w:rPr>
          <w:bCs/>
          <w:shd w:val="clear" w:color="auto" w:fill="FFFFFF"/>
          <w:lang w:val="es-ES_tradnl" w:bidi="es-ES_tradnl"/>
        </w:rPr>
        <w:t>de Roma</w:t>
      </w:r>
      <w:r w:rsidR="00CC5CC4" w:rsidRPr="00033B2F">
        <w:rPr>
          <w:bCs/>
          <w:shd w:val="clear" w:color="auto" w:fill="FFFFFF"/>
          <w:lang w:val="es-ES_tradnl" w:bidi="es-ES_tradnl"/>
        </w:rPr>
        <w:t xml:space="preserve"> rodar con seguridad en pistas rocosas a velocidades punta superiores a los 180 km/h</w:t>
      </w:r>
      <w:r w:rsidR="004A05AB">
        <w:rPr>
          <w:bCs/>
          <w:shd w:val="clear" w:color="auto" w:fill="FFFFFF"/>
          <w:lang w:val="es-ES_tradnl" w:bidi="es-ES_tradnl"/>
        </w:rPr>
        <w:t>,</w:t>
      </w:r>
      <w:r w:rsidR="001320FE">
        <w:rPr>
          <w:bCs/>
          <w:lang w:val="es-ES_tradnl" w:bidi="es-ES_tradnl"/>
        </w:rPr>
        <w:t xml:space="preserve"> ganó 12 de las 13 especiales de esta edición, independientemente de la superficie (pistas rápidas,</w:t>
      </w:r>
      <w:r w:rsidR="001320FE" w:rsidRPr="002F0784">
        <w:rPr>
          <w:bCs/>
          <w:lang w:val="es-ES_tradnl" w:bidi="es-ES_tradnl"/>
        </w:rPr>
        <w:t xml:space="preserve"> </w:t>
      </w:r>
      <w:r w:rsidR="001320FE" w:rsidRPr="00B03B4C">
        <w:rPr>
          <w:bCs/>
          <w:lang w:val="es-ES_tradnl" w:bidi="es-ES_tradnl"/>
        </w:rPr>
        <w:t>fesh-fesh,</w:t>
      </w:r>
      <w:r w:rsidR="001320FE">
        <w:rPr>
          <w:bCs/>
          <w:lang w:val="es-ES_tradnl" w:bidi="es-ES_tradnl"/>
        </w:rPr>
        <w:t xml:space="preserve"> arena) y con variaciones de temperatura a veces extremas, gracias a sus prestaciones de rapidez, robustez y polivalencia. </w:t>
      </w:r>
    </w:p>
    <w:p w14:paraId="0A6BD3F0" w14:textId="6D3114BE" w:rsidR="00033B2F" w:rsidRPr="00033B2F" w:rsidRDefault="004A05AB" w:rsidP="00033B2F">
      <w:pPr>
        <w:pStyle w:val="TextoMichelin"/>
        <w:rPr>
          <w:bCs/>
          <w:shd w:val="clear" w:color="auto" w:fill="FFFFFF"/>
          <w:lang w:val="es-ES_tradnl" w:bidi="es-ES_tradnl"/>
        </w:rPr>
      </w:pPr>
      <w:r>
        <w:rPr>
          <w:bCs/>
          <w:lang w:val="es-ES_tradnl" w:bidi="es-ES_tradnl"/>
        </w:rPr>
        <w:t>D</w:t>
      </w:r>
      <w:r w:rsidR="00D9477D">
        <w:rPr>
          <w:bCs/>
          <w:lang w:val="es-ES_tradnl" w:bidi="es-ES_tradnl"/>
        </w:rPr>
        <w:t>otado de una</w:t>
      </w:r>
      <w:r w:rsidR="00033B2F" w:rsidRPr="00033B2F">
        <w:rPr>
          <w:bCs/>
          <w:shd w:val="clear" w:color="auto" w:fill="FFFFFF"/>
          <w:lang w:val="es-ES_tradnl" w:bidi="es-ES_tradnl"/>
        </w:rPr>
        <w:t xml:space="preserve"> estructura flexible y muy resistente, </w:t>
      </w:r>
      <w:r w:rsidR="007B162C">
        <w:rPr>
          <w:bCs/>
          <w:shd w:val="clear" w:color="auto" w:fill="FFFFFF"/>
          <w:lang w:val="es-ES_tradnl" w:bidi="es-ES_tradnl"/>
        </w:rPr>
        <w:t>posee unos</w:t>
      </w:r>
      <w:r w:rsidR="00033B2F" w:rsidRPr="00033B2F">
        <w:rPr>
          <w:bCs/>
          <w:shd w:val="clear" w:color="auto" w:fill="FFFFFF"/>
          <w:lang w:val="es-ES_tradnl" w:bidi="es-ES_tradnl"/>
        </w:rPr>
        <w:t xml:space="preserve"> flancos altos (en la dimensión 245/80-16), puede rodar a baja presión y dispone de una banda de rodadura eficaz para ofrecer motricidad.</w:t>
      </w:r>
    </w:p>
    <w:p w14:paraId="7C42EFD7" w14:textId="0C6CE36D" w:rsidR="00DF78B1" w:rsidRPr="00837126" w:rsidRDefault="00DF78B1" w:rsidP="00837126">
      <w:pPr>
        <w:pStyle w:val="TITULARMICHELIN"/>
        <w:spacing w:after="120"/>
        <w:rPr>
          <w:color w:val="auto"/>
          <w:sz w:val="28"/>
        </w:rPr>
      </w:pPr>
      <w:r w:rsidRPr="00837126">
        <w:rPr>
          <w:color w:val="auto"/>
          <w:sz w:val="28"/>
        </w:rPr>
        <w:lastRenderedPageBreak/>
        <w:t>Palmarés</w:t>
      </w:r>
      <w:r w:rsidR="001F58BE" w:rsidRPr="00837126">
        <w:rPr>
          <w:color w:val="auto"/>
          <w:sz w:val="28"/>
        </w:rPr>
        <w:t xml:space="preserve"> de </w:t>
      </w:r>
      <w:r w:rsidR="009B770E" w:rsidRPr="00837126">
        <w:rPr>
          <w:color w:val="auto"/>
          <w:sz w:val="28"/>
        </w:rPr>
        <w:t>Nani</w:t>
      </w:r>
      <w:r w:rsidR="001F58BE" w:rsidRPr="00837126">
        <w:rPr>
          <w:color w:val="auto"/>
          <w:sz w:val="28"/>
        </w:rPr>
        <w:t xml:space="preserve"> Roma</w:t>
      </w:r>
    </w:p>
    <w:p w14:paraId="2696EDB0" w14:textId="77777777" w:rsidR="002D3CE4" w:rsidRPr="002D3CE4" w:rsidRDefault="002D3CE4" w:rsidP="002D3CE4">
      <w:pPr>
        <w:pStyle w:val="TextoMichelin"/>
        <w:spacing w:after="230"/>
        <w:jc w:val="left"/>
        <w:rPr>
          <w:bCs/>
          <w:shd w:val="clear" w:color="auto" w:fill="FFFFFF"/>
          <w:lang w:bidi="es-ES_tradnl"/>
        </w:rPr>
      </w:pPr>
      <w:r w:rsidRPr="008D34EC">
        <w:rPr>
          <w:b/>
          <w:bCs/>
          <w:shd w:val="clear" w:color="auto" w:fill="FFFFFF"/>
          <w:lang w:bidi="es-ES_tradnl"/>
        </w:rPr>
        <w:t>2014. Mini All4 Racing</w:t>
      </w:r>
      <w:r w:rsidRPr="002D3CE4">
        <w:rPr>
          <w:bCs/>
          <w:shd w:val="clear" w:color="auto" w:fill="FFFFFF"/>
          <w:lang w:bidi="es-ES_tradnl"/>
        </w:rPr>
        <w:br/>
        <w:t>1º Rallye Dakar y ganador de 4 etapas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2013. Mini All4 Racing</w:t>
      </w:r>
      <w:r w:rsidRPr="002D3CE4">
        <w:rPr>
          <w:bCs/>
          <w:shd w:val="clear" w:color="auto" w:fill="FFFFFF"/>
          <w:lang w:bidi="es-ES_tradnl"/>
        </w:rPr>
        <w:br/>
        <w:t>4º Rallye Dakar y ganador de 4 etapas</w:t>
      </w:r>
      <w:r w:rsidRPr="002D3CE4">
        <w:rPr>
          <w:bCs/>
          <w:shd w:val="clear" w:color="auto" w:fill="FFFFFF"/>
          <w:lang w:bidi="es-ES_tradnl"/>
        </w:rPr>
        <w:br/>
        <w:t>1º European Final Gymkhana Grid de Madrid</w:t>
      </w:r>
      <w:r w:rsidRPr="002D3CE4">
        <w:rPr>
          <w:bCs/>
          <w:shd w:val="clear" w:color="auto" w:fill="FFFFFF"/>
          <w:lang w:bidi="es-ES_tradnl"/>
        </w:rPr>
        <w:br/>
        <w:t>1º Desafío 40 </w:t>
      </w:r>
      <w:r w:rsidRPr="002D3CE4">
        <w:rPr>
          <w:bCs/>
          <w:shd w:val="clear" w:color="auto" w:fill="FFFFFF"/>
          <w:lang w:bidi="es-ES_tradnl"/>
        </w:rPr>
        <w:br/>
        <w:t>1º Hungarian Baja </w:t>
      </w:r>
      <w:r w:rsidRPr="002D3CE4">
        <w:rPr>
          <w:bCs/>
          <w:shd w:val="clear" w:color="auto" w:fill="FFFFFF"/>
          <w:lang w:bidi="es-ES_tradnl"/>
        </w:rPr>
        <w:br/>
        <w:t>1º Baja España</w:t>
      </w:r>
      <w:r w:rsidRPr="002D3CE4">
        <w:rPr>
          <w:bCs/>
          <w:shd w:val="clear" w:color="auto" w:fill="FFFFFF"/>
          <w:lang w:bidi="es-ES_tradnl"/>
        </w:rPr>
        <w:br/>
        <w:t>1º Abui Dhabi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2012. Mini All4 Racing</w:t>
      </w:r>
      <w:r w:rsidRPr="002D3CE4">
        <w:rPr>
          <w:bCs/>
          <w:shd w:val="clear" w:color="auto" w:fill="FFFFFF"/>
          <w:lang w:bidi="es-ES_tradnl"/>
        </w:rPr>
        <w:br/>
        <w:t>2º Rallye Dakar y ganador de 3 etapas</w:t>
      </w:r>
    </w:p>
    <w:p w14:paraId="6ADE1AEB" w14:textId="65BB9770" w:rsidR="008B17C9" w:rsidRPr="008B17C9" w:rsidRDefault="002D3CE4" w:rsidP="002D3CE4">
      <w:pPr>
        <w:pStyle w:val="TextoMichelin"/>
        <w:spacing w:after="230"/>
        <w:jc w:val="left"/>
        <w:rPr>
          <w:bCs/>
          <w:shd w:val="clear" w:color="auto" w:fill="FFFFFF"/>
          <w:lang w:bidi="es-ES_tradnl"/>
        </w:rPr>
      </w:pPr>
      <w:r w:rsidRPr="008D34EC">
        <w:rPr>
          <w:b/>
          <w:bCs/>
          <w:shd w:val="clear" w:color="auto" w:fill="FFFFFF"/>
          <w:lang w:bidi="es-ES_tradnl"/>
        </w:rPr>
        <w:t xml:space="preserve">2010. </w:t>
      </w:r>
      <w:r w:rsidR="008D34EC" w:rsidRPr="008D34EC">
        <w:rPr>
          <w:b/>
          <w:bCs/>
          <w:shd w:val="clear" w:color="auto" w:fill="FFFFFF"/>
          <w:lang w:bidi="es-ES_tradnl"/>
        </w:rPr>
        <w:t>Piloto oficial</w:t>
      </w:r>
      <w:r w:rsidRPr="008D34EC">
        <w:rPr>
          <w:b/>
          <w:bCs/>
          <w:shd w:val="clear" w:color="auto" w:fill="FFFFFF"/>
          <w:lang w:bidi="es-ES_tradnl"/>
        </w:rPr>
        <w:t xml:space="preserve"> X-Raid BMW</w:t>
      </w:r>
      <w:r w:rsidRPr="002D3CE4">
        <w:rPr>
          <w:bCs/>
          <w:shd w:val="clear" w:color="auto" w:fill="FFFFFF"/>
          <w:lang w:bidi="es-ES_tradnl"/>
        </w:rPr>
        <w:br/>
        <w:t>1º Dakar 2010 - 1ª etapa: Buenos Aires - Córdoba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 xml:space="preserve">2009. </w:t>
      </w:r>
      <w:r w:rsidR="008D34EC" w:rsidRPr="008D34EC">
        <w:rPr>
          <w:b/>
          <w:bCs/>
          <w:shd w:val="clear" w:color="auto" w:fill="FFFFFF"/>
          <w:lang w:bidi="es-ES_tradnl"/>
        </w:rPr>
        <w:t xml:space="preserve">Piloto oficial </w:t>
      </w:r>
      <w:r w:rsidRPr="008D34EC">
        <w:rPr>
          <w:b/>
          <w:bCs/>
          <w:shd w:val="clear" w:color="auto" w:fill="FFFFFF"/>
          <w:lang w:bidi="es-ES_tradnl"/>
        </w:rPr>
        <w:t>X-Raid BMW</w:t>
      </w:r>
      <w:r w:rsidRPr="002D3CE4">
        <w:rPr>
          <w:bCs/>
          <w:shd w:val="clear" w:color="auto" w:fill="FFFFFF"/>
          <w:lang w:bidi="es-ES_tradnl"/>
        </w:rPr>
        <w:br/>
        <w:t>10º Rallye Dakar</w:t>
      </w:r>
      <w:r w:rsidRPr="002D3CE4">
        <w:rPr>
          <w:bCs/>
          <w:shd w:val="clear" w:color="auto" w:fill="FFFFFF"/>
          <w:lang w:bidi="es-ES_tradnl"/>
        </w:rPr>
        <w:br/>
        <w:t>Vencedor Baja España Aragón</w:t>
      </w:r>
      <w:r w:rsidRPr="002D3CE4">
        <w:rPr>
          <w:bCs/>
          <w:shd w:val="clear" w:color="auto" w:fill="FFFFFF"/>
          <w:lang w:bidi="es-ES_tradnl"/>
        </w:rPr>
        <w:br/>
        <w:t>Vencedor Campeonato Cataluña Rallyes Tierra</w:t>
      </w:r>
      <w:r w:rsidRPr="002D3CE4">
        <w:rPr>
          <w:rFonts w:hint="eastAsia"/>
          <w:bCs/>
          <w:shd w:val="clear" w:color="auto" w:fill="FFFFFF"/>
          <w:lang w:bidi="es-ES_tradnl"/>
        </w:rPr>
        <w:t>  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2008</w:t>
      </w:r>
      <w:r w:rsidRPr="002D3CE4">
        <w:rPr>
          <w:bCs/>
          <w:shd w:val="clear" w:color="auto" w:fill="FFFFFF"/>
          <w:lang w:bidi="es-ES_tradnl"/>
        </w:rPr>
        <w:br/>
        <w:t>2º Rallye de Guijuelo</w:t>
      </w:r>
      <w:r w:rsidRPr="002D3CE4">
        <w:rPr>
          <w:bCs/>
          <w:shd w:val="clear" w:color="auto" w:fill="FFFFFF"/>
          <w:lang w:bidi="es-ES_tradnl"/>
        </w:rPr>
        <w:br/>
        <w:t>2º Baja España Aragón</w:t>
      </w:r>
      <w:r w:rsidRPr="002D3CE4">
        <w:rPr>
          <w:bCs/>
          <w:shd w:val="clear" w:color="auto" w:fill="FFFFFF"/>
          <w:lang w:bidi="es-ES_tradnl"/>
        </w:rPr>
        <w:br/>
        <w:t>6º Rallye Portugal Dakar Series</w:t>
      </w:r>
      <w:r w:rsidRPr="002D3CE4">
        <w:rPr>
          <w:rFonts w:hint="eastAsia"/>
          <w:bCs/>
          <w:shd w:val="clear" w:color="auto" w:fill="FFFFFF"/>
          <w:lang w:bidi="es-ES_tradnl"/>
        </w:rPr>
        <w:t>  </w:t>
      </w:r>
    </w:p>
    <w:p w14:paraId="1B33CC46" w14:textId="581086A9" w:rsidR="002D3CE4" w:rsidRPr="002D3CE4" w:rsidRDefault="002D3CE4" w:rsidP="002D3CE4">
      <w:pPr>
        <w:pStyle w:val="TextoMichelin"/>
        <w:spacing w:after="230"/>
        <w:jc w:val="left"/>
        <w:rPr>
          <w:bCs/>
          <w:shd w:val="clear" w:color="auto" w:fill="FFFFFF"/>
          <w:lang w:bidi="es-ES_tradnl"/>
        </w:rPr>
      </w:pPr>
      <w:r w:rsidRPr="008D34EC">
        <w:rPr>
          <w:b/>
          <w:bCs/>
          <w:shd w:val="clear" w:color="auto" w:fill="FFFFFF"/>
          <w:lang w:bidi="es-ES_tradnl"/>
        </w:rPr>
        <w:t>2007</w:t>
      </w:r>
      <w:r w:rsidRPr="002D3CE4">
        <w:rPr>
          <w:bCs/>
          <w:shd w:val="clear" w:color="auto" w:fill="FFFFFF"/>
          <w:lang w:bidi="es-ES_tradnl"/>
        </w:rPr>
        <w:br/>
        <w:t>13º Lisboa-Dakar</w:t>
      </w:r>
      <w:r w:rsidRPr="002D3CE4">
        <w:rPr>
          <w:bCs/>
          <w:shd w:val="clear" w:color="auto" w:fill="FFFFFF"/>
          <w:lang w:bidi="es-ES_tradnl"/>
        </w:rPr>
        <w:br/>
        <w:t>2º Rallye Vodafone TransIbérico</w:t>
      </w:r>
      <w:r w:rsidRPr="002D3CE4">
        <w:rPr>
          <w:bCs/>
          <w:shd w:val="clear" w:color="auto" w:fill="FFFFFF"/>
          <w:lang w:bidi="es-ES_tradnl"/>
        </w:rPr>
        <w:br/>
        <w:t>7º Rallye de Guijuelo</w:t>
      </w:r>
      <w:r w:rsidRPr="002D3CE4">
        <w:rPr>
          <w:bCs/>
          <w:shd w:val="clear" w:color="auto" w:fill="FFFFFF"/>
          <w:lang w:bidi="es-ES_tradnl"/>
        </w:rPr>
        <w:br/>
        <w:t>3º Rallye de Lanzarote</w:t>
      </w:r>
      <w:r w:rsidRPr="002D3CE4">
        <w:rPr>
          <w:bCs/>
          <w:shd w:val="clear" w:color="auto" w:fill="FFFFFF"/>
          <w:lang w:bidi="es-ES_tradnl"/>
        </w:rPr>
        <w:br/>
        <w:t>2º Baja España Aragón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</w:p>
    <w:p w14:paraId="2D304FD4" w14:textId="68C03210" w:rsidR="002D3CE4" w:rsidRPr="002D3CE4" w:rsidRDefault="002D3CE4" w:rsidP="002D3CE4">
      <w:pPr>
        <w:pStyle w:val="TextoMichelin"/>
        <w:spacing w:after="230"/>
        <w:jc w:val="left"/>
        <w:rPr>
          <w:bCs/>
          <w:shd w:val="clear" w:color="auto" w:fill="FFFFFF"/>
          <w:lang w:bidi="es-ES_tradnl"/>
        </w:rPr>
      </w:pPr>
      <w:r w:rsidRPr="008D34EC">
        <w:rPr>
          <w:b/>
          <w:bCs/>
          <w:shd w:val="clear" w:color="auto" w:fill="FFFFFF"/>
          <w:lang w:bidi="es-ES_tradnl"/>
        </w:rPr>
        <w:t>2006</w:t>
      </w:r>
      <w:r w:rsidRPr="008D34EC">
        <w:rPr>
          <w:rFonts w:hint="eastAsia"/>
          <w:b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3º Rally Lisboa-Dakar</w:t>
      </w:r>
      <w:r w:rsidRPr="002D3CE4">
        <w:rPr>
          <w:bCs/>
          <w:shd w:val="clear" w:color="auto" w:fill="FFFFFF"/>
          <w:lang w:bidi="es-ES_tradnl"/>
        </w:rPr>
        <w:br/>
        <w:t>2º Rally Vodafone TransIbérico</w:t>
      </w:r>
      <w:r w:rsidRPr="002D3CE4">
        <w:rPr>
          <w:bCs/>
          <w:shd w:val="clear" w:color="auto" w:fill="FFFFFF"/>
          <w:lang w:bidi="es-ES_tradnl"/>
        </w:rPr>
        <w:br/>
        <w:t>2º Rally Por las Pampas </w:t>
      </w:r>
      <w:r w:rsidRPr="002D3CE4">
        <w:rPr>
          <w:bCs/>
          <w:shd w:val="clear" w:color="auto" w:fill="FFFFFF"/>
          <w:lang w:bidi="es-ES_tradnl"/>
        </w:rPr>
        <w:br/>
        <w:t>1º Grupo N Rallye Cáceres</w:t>
      </w:r>
      <w:r w:rsidRPr="002D3CE4">
        <w:rPr>
          <w:bCs/>
          <w:shd w:val="clear" w:color="auto" w:fill="FFFFFF"/>
          <w:lang w:bidi="es-ES_tradnl"/>
        </w:rPr>
        <w:br/>
        <w:t>1º Grupo N Rallye Ourense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 xml:space="preserve">2005. </w:t>
      </w:r>
      <w:r w:rsidR="008D34EC" w:rsidRPr="008D34EC">
        <w:rPr>
          <w:b/>
          <w:bCs/>
          <w:shd w:val="clear" w:color="auto" w:fill="FFFFFF"/>
          <w:lang w:bidi="es-ES_tradnl"/>
        </w:rPr>
        <w:t xml:space="preserve">Piloto oficial </w:t>
      </w:r>
      <w:r w:rsidR="008D34EC">
        <w:rPr>
          <w:b/>
          <w:bCs/>
          <w:shd w:val="clear" w:color="auto" w:fill="FFFFFF"/>
          <w:lang w:bidi="es-ES_tradnl"/>
        </w:rPr>
        <w:t>M</w:t>
      </w:r>
      <w:r w:rsidR="008D34EC" w:rsidRPr="008D34EC">
        <w:rPr>
          <w:b/>
          <w:bCs/>
          <w:shd w:val="clear" w:color="auto" w:fill="FFFFFF"/>
          <w:lang w:bidi="es-ES_tradnl"/>
        </w:rPr>
        <w:t>itsubishi</w:t>
      </w:r>
      <w:r w:rsidRPr="008D34EC">
        <w:rPr>
          <w:b/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t>6º Rally Dakar </w:t>
      </w:r>
      <w:r w:rsidRPr="002D3CE4">
        <w:rPr>
          <w:bCs/>
          <w:shd w:val="clear" w:color="auto" w:fill="FFFFFF"/>
          <w:lang w:bidi="es-ES_tradnl"/>
        </w:rPr>
        <w:br/>
        <w:t>4º Rally Patagonia-Atacama</w:t>
      </w:r>
      <w:r w:rsidRPr="002D3CE4">
        <w:rPr>
          <w:bCs/>
          <w:shd w:val="clear" w:color="auto" w:fill="FFFFFF"/>
          <w:lang w:bidi="es-ES_tradnl"/>
        </w:rPr>
        <w:br/>
        <w:t>4</w:t>
      </w:r>
      <w:r w:rsidR="00F810DD">
        <w:rPr>
          <w:bCs/>
          <w:shd w:val="clear" w:color="auto" w:fill="FFFFFF"/>
          <w:lang w:bidi="es-ES_tradnl"/>
        </w:rPr>
        <w:t>º Rally Marruecos</w:t>
      </w:r>
      <w:r w:rsidR="00F810DD">
        <w:rPr>
          <w:bCs/>
          <w:shd w:val="clear" w:color="auto" w:fill="FFFFFF"/>
          <w:lang w:bidi="es-ES_tradnl"/>
        </w:rPr>
        <w:br/>
        <w:t>Vencedor Baja</w:t>
      </w:r>
      <w:r w:rsidRPr="002D3CE4">
        <w:rPr>
          <w:bCs/>
          <w:shd w:val="clear" w:color="auto" w:fill="FFFFFF"/>
          <w:lang w:bidi="es-ES_tradnl"/>
        </w:rPr>
        <w:t xml:space="preserve"> España Aragón</w:t>
      </w:r>
    </w:p>
    <w:p w14:paraId="4C74C0BF" w14:textId="64B2B4C2" w:rsidR="00F23C36" w:rsidRDefault="002D3CE4" w:rsidP="002D3CE4">
      <w:pPr>
        <w:pStyle w:val="TextoMichelin"/>
        <w:spacing w:after="230"/>
        <w:jc w:val="left"/>
        <w:rPr>
          <w:b/>
          <w:bCs/>
          <w:shd w:val="clear" w:color="auto" w:fill="FFFFFF"/>
          <w:lang w:bidi="es-ES_tradnl"/>
        </w:rPr>
      </w:pPr>
      <w:r w:rsidRPr="008D34EC">
        <w:rPr>
          <w:b/>
          <w:bCs/>
          <w:shd w:val="clear" w:color="auto" w:fill="FFFFFF"/>
          <w:lang w:bidi="es-ES_tradnl"/>
        </w:rPr>
        <w:t>2004</w:t>
      </w:r>
      <w:r w:rsidRPr="008D34EC">
        <w:rPr>
          <w:rFonts w:hint="eastAsia"/>
          <w:b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Vencedor del Dakar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2º Rally de Cerdeña</w:t>
      </w:r>
      <w:r w:rsidRPr="002D3CE4">
        <w:rPr>
          <w:bCs/>
          <w:shd w:val="clear" w:color="auto" w:fill="FFFFFF"/>
          <w:lang w:bidi="es-ES_tradnl"/>
        </w:rPr>
        <w:br/>
      </w:r>
      <w:r w:rsidR="00A71A3E">
        <w:rPr>
          <w:b/>
          <w:bCs/>
          <w:shd w:val="clear" w:color="auto" w:fill="FFFFFF"/>
          <w:lang w:bidi="es-ES_tradnl"/>
        </w:rPr>
        <w:lastRenderedPageBreak/>
        <w:br/>
      </w:r>
      <w:r w:rsidRPr="008D34EC">
        <w:rPr>
          <w:b/>
          <w:bCs/>
          <w:shd w:val="clear" w:color="auto" w:fill="FFFFFF"/>
          <w:lang w:bidi="es-ES_tradnl"/>
        </w:rPr>
        <w:t>2003</w:t>
      </w:r>
      <w:r w:rsidRPr="008D34EC">
        <w:rPr>
          <w:rFonts w:hint="eastAsia"/>
          <w:b/>
          <w:bCs/>
          <w:shd w:val="clear" w:color="auto" w:fill="FFFFFF"/>
          <w:lang w:bidi="es-ES_tradnl"/>
        </w:rPr>
        <w:t> </w:t>
      </w:r>
      <w:r w:rsidRPr="008D34EC">
        <w:rPr>
          <w:b/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t>Ganador de 1 etapa en el Dakar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2º Baja España Aragón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 xml:space="preserve">3º Copa FIM Rallys T.T. 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3º Rally de Túnez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3º Rally de Marruecos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Vencedor Rally de Egipto</w:t>
      </w:r>
      <w:r w:rsidRPr="002D3CE4">
        <w:rPr>
          <w:bCs/>
          <w:shd w:val="clear" w:color="auto" w:fill="FFFFFF"/>
          <w:lang w:bidi="es-ES_tradnl"/>
        </w:rPr>
        <w:br/>
        <w:t>Vencedor Rally de Cerdeña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2002</w:t>
      </w:r>
      <w:r w:rsidRPr="008D34EC">
        <w:rPr>
          <w:b/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t>Ganador de 1 etapa en el Dakar</w:t>
      </w:r>
      <w:r w:rsidRPr="002D3CE4">
        <w:rPr>
          <w:bCs/>
          <w:shd w:val="clear" w:color="auto" w:fill="FFFFFF"/>
          <w:lang w:bidi="es-ES_tradnl"/>
        </w:rPr>
        <w:br/>
        <w:t>Vencedor del Rally de Túnez (KTM 950 Rally)</w:t>
      </w:r>
      <w:r w:rsidRPr="002D3CE4">
        <w:rPr>
          <w:bCs/>
          <w:shd w:val="clear" w:color="auto" w:fill="FFFFFF"/>
          <w:lang w:bidi="es-ES_tradnl"/>
        </w:rPr>
        <w:br/>
        <w:t>Vencedor Baja España Aragón</w:t>
      </w:r>
      <w:r w:rsidRPr="002D3CE4">
        <w:rPr>
          <w:rFonts w:hint="eastAsia"/>
          <w:bCs/>
          <w:shd w:val="clear" w:color="auto" w:fill="FFFFFF"/>
          <w:lang w:bidi="es-ES_tradnl"/>
        </w:rPr>
        <w:t>  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2001</w:t>
      </w:r>
      <w:r w:rsidRPr="002D3CE4">
        <w:rPr>
          <w:bCs/>
          <w:shd w:val="clear" w:color="auto" w:fill="FFFFFF"/>
          <w:lang w:bidi="es-ES_tradnl"/>
        </w:rPr>
        <w:br/>
        <w:t>Ganador de 3 etapas en el Dakar</w:t>
      </w:r>
      <w:r w:rsidRPr="002D3CE4">
        <w:rPr>
          <w:bCs/>
          <w:shd w:val="clear" w:color="auto" w:fill="FFFFFF"/>
          <w:lang w:bidi="es-ES_tradnl"/>
        </w:rPr>
        <w:br/>
        <w:t>Medalla de bronce en los ISDE Francia</w:t>
      </w:r>
      <w:r w:rsidRPr="002D3CE4">
        <w:rPr>
          <w:bCs/>
          <w:shd w:val="clear" w:color="auto" w:fill="FFFFFF"/>
          <w:lang w:bidi="es-ES_tradnl"/>
        </w:rPr>
        <w:br/>
        <w:t>2º Baja España Aragón </w:t>
      </w:r>
      <w:r w:rsidRPr="002D3CE4">
        <w:rPr>
          <w:bCs/>
          <w:shd w:val="clear" w:color="auto" w:fill="FFFFFF"/>
          <w:lang w:bidi="es-ES_tradnl"/>
        </w:rPr>
        <w:br/>
        <w:t>2º Rally de Túnez</w:t>
      </w:r>
      <w:r w:rsidRPr="002D3CE4">
        <w:rPr>
          <w:bCs/>
          <w:shd w:val="clear" w:color="auto" w:fill="FFFFFF"/>
          <w:lang w:bidi="es-ES_tradnl"/>
        </w:rPr>
        <w:br/>
        <w:t>2º Rally de Egipto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2000</w:t>
      </w:r>
      <w:r w:rsidRPr="002D3CE4">
        <w:rPr>
          <w:bCs/>
          <w:shd w:val="clear" w:color="auto" w:fill="FFFFFF"/>
          <w:lang w:bidi="es-ES_tradnl"/>
        </w:rPr>
        <w:br/>
        <w:t>Vencedor Baja Italia</w:t>
      </w:r>
      <w:r w:rsidRPr="002D3CE4">
        <w:rPr>
          <w:bCs/>
          <w:shd w:val="clear" w:color="auto" w:fill="FFFFFF"/>
          <w:lang w:bidi="es-ES_tradnl"/>
        </w:rPr>
        <w:br/>
        <w:t>Vencedor Baja España Aragón</w:t>
      </w:r>
      <w:r w:rsidRPr="002D3CE4">
        <w:rPr>
          <w:bCs/>
          <w:shd w:val="clear" w:color="auto" w:fill="FFFFFF"/>
          <w:lang w:bidi="es-ES_tradnl"/>
        </w:rPr>
        <w:br/>
        <w:t>Ganador de 4 etapas en el Dakar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Medal</w:t>
      </w:r>
      <w:r w:rsidR="008B17C9">
        <w:rPr>
          <w:bCs/>
          <w:shd w:val="clear" w:color="auto" w:fill="FFFFFF"/>
          <w:lang w:bidi="es-ES_tradnl"/>
        </w:rPr>
        <w:t>la de bronce en los ISDE España</w:t>
      </w:r>
    </w:p>
    <w:p w14:paraId="36CD734F" w14:textId="0054C2EC" w:rsidR="00A71A3E" w:rsidRDefault="002D3CE4" w:rsidP="002D3CE4">
      <w:pPr>
        <w:pStyle w:val="TextoMichelin"/>
        <w:spacing w:after="230"/>
        <w:jc w:val="left"/>
        <w:rPr>
          <w:b/>
          <w:bCs/>
          <w:shd w:val="clear" w:color="auto" w:fill="FFFFFF"/>
          <w:lang w:bidi="es-ES_tradnl"/>
        </w:rPr>
      </w:pPr>
      <w:r w:rsidRPr="008D34EC">
        <w:rPr>
          <w:b/>
          <w:bCs/>
          <w:shd w:val="clear" w:color="auto" w:fill="FFFFFF"/>
          <w:lang w:bidi="es-ES_tradnl"/>
        </w:rPr>
        <w:t>1999</w:t>
      </w:r>
      <w:r w:rsidRPr="002D3CE4">
        <w:rPr>
          <w:bCs/>
          <w:shd w:val="clear" w:color="auto" w:fill="FFFFFF"/>
          <w:lang w:bidi="es-ES_tradnl"/>
        </w:rPr>
        <w:br/>
        <w:t>Medalla de oro ISDE Portugal</w:t>
      </w:r>
      <w:r w:rsidRPr="002D3CE4">
        <w:rPr>
          <w:bCs/>
          <w:shd w:val="clear" w:color="auto" w:fill="FFFFFF"/>
          <w:lang w:bidi="es-ES_tradnl"/>
        </w:rPr>
        <w:br/>
        <w:t>2º Raid de Egipto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2º Rally de Dubai UAE Desert Challenge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Vencedor Baja España Aragón </w:t>
      </w:r>
      <w:r w:rsidRPr="002D3CE4">
        <w:rPr>
          <w:bCs/>
          <w:shd w:val="clear" w:color="auto" w:fill="FFFFFF"/>
          <w:lang w:bidi="es-ES_tradnl"/>
        </w:rPr>
        <w:br/>
        <w:t>Vencedor Baja Italia</w:t>
      </w:r>
      <w:r w:rsidRPr="002D3CE4">
        <w:rPr>
          <w:bCs/>
          <w:shd w:val="clear" w:color="auto" w:fill="FFFFFF"/>
          <w:lang w:bidi="es-ES_tradnl"/>
        </w:rPr>
        <w:br/>
        <w:t>Participación Rally Dakar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1998</w:t>
      </w:r>
      <w:r w:rsidRPr="002D3CE4">
        <w:rPr>
          <w:bCs/>
          <w:shd w:val="clear" w:color="auto" w:fill="FFFFFF"/>
          <w:lang w:bidi="es-ES_tradnl"/>
        </w:rPr>
        <w:br/>
        <w:t>Vencedor Baja España Aragón </w:t>
      </w:r>
      <w:r w:rsidRPr="002D3CE4">
        <w:rPr>
          <w:bCs/>
          <w:shd w:val="clear" w:color="auto" w:fill="FFFFFF"/>
          <w:lang w:bidi="es-ES_tradnl"/>
        </w:rPr>
        <w:br/>
        <w:t>Campeón de España de Raids </w:t>
      </w:r>
      <w:r w:rsidRPr="002D3CE4">
        <w:rPr>
          <w:bCs/>
          <w:shd w:val="clear" w:color="auto" w:fill="FFFFFF"/>
          <w:lang w:bidi="es-ES_tradnl"/>
        </w:rPr>
        <w:br/>
        <w:t>4º Rally de Túnez</w:t>
      </w:r>
      <w:r w:rsidRPr="002D3CE4">
        <w:rPr>
          <w:bCs/>
          <w:shd w:val="clear" w:color="auto" w:fill="FFFFFF"/>
          <w:lang w:bidi="es-ES_tradnl"/>
        </w:rPr>
        <w:br/>
        <w:t>Participación París-Granada-Dakar (1º Clasificado mitad del Rally)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1997</w:t>
      </w:r>
      <w:r w:rsidRPr="002D3CE4">
        <w:rPr>
          <w:bCs/>
          <w:shd w:val="clear" w:color="auto" w:fill="FFFFFF"/>
          <w:lang w:bidi="es-ES_tradnl"/>
        </w:rPr>
        <w:br/>
        <w:t>Campeón de España de Enduro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t>Campeón de España de Raids </w:t>
      </w:r>
      <w:r w:rsidRPr="002D3CE4">
        <w:rPr>
          <w:bCs/>
          <w:shd w:val="clear" w:color="auto" w:fill="FFFFFF"/>
          <w:lang w:bidi="es-ES_tradnl"/>
        </w:rPr>
        <w:br/>
        <w:t>Vencedor Baja España Aragón </w:t>
      </w:r>
      <w:r w:rsidRPr="002D3CE4">
        <w:rPr>
          <w:bCs/>
          <w:shd w:val="clear" w:color="auto" w:fill="FFFFFF"/>
          <w:lang w:bidi="es-ES_tradnl"/>
        </w:rPr>
        <w:br/>
        <w:t>Participación Rally Dakar</w:t>
      </w:r>
      <w:r w:rsidRPr="002D3CE4">
        <w:rPr>
          <w:rFonts w:hint="eastAsia"/>
          <w:bCs/>
          <w:shd w:val="clear" w:color="auto" w:fill="FFFFFF"/>
          <w:lang w:bidi="es-ES_tradnl"/>
        </w:rPr>
        <w:t>  </w:t>
      </w:r>
    </w:p>
    <w:p w14:paraId="31734CE9" w14:textId="52CFE287" w:rsidR="002D3CE4" w:rsidRPr="002D3CE4" w:rsidRDefault="002D3CE4" w:rsidP="002D3CE4">
      <w:pPr>
        <w:pStyle w:val="TextoMichelin"/>
        <w:spacing w:after="230"/>
        <w:jc w:val="left"/>
        <w:rPr>
          <w:bCs/>
          <w:shd w:val="clear" w:color="auto" w:fill="FFFFFF"/>
          <w:lang w:bidi="es-ES_tradnl"/>
        </w:rPr>
      </w:pPr>
      <w:r w:rsidRPr="008D34EC">
        <w:rPr>
          <w:b/>
          <w:bCs/>
          <w:shd w:val="clear" w:color="auto" w:fill="FFFFFF"/>
          <w:lang w:bidi="es-ES_tradnl"/>
        </w:rPr>
        <w:t>1996</w:t>
      </w:r>
      <w:r w:rsidRPr="002D3CE4">
        <w:rPr>
          <w:bCs/>
          <w:shd w:val="clear" w:color="auto" w:fill="FFFFFF"/>
          <w:lang w:bidi="es-ES_tradnl"/>
        </w:rPr>
        <w:br/>
        <w:t>3º Campeonato de España de Enduro 4T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2º Absoluto del Campeonato Mundo Enduro 4T</w:t>
      </w:r>
      <w:r w:rsidRPr="002D3CE4">
        <w:rPr>
          <w:bCs/>
          <w:shd w:val="clear" w:color="auto" w:fill="FFFFFF"/>
          <w:lang w:bidi="es-ES_tradnl"/>
        </w:rPr>
        <w:br/>
        <w:t>2º Baja España Aragón </w:t>
      </w:r>
      <w:r w:rsidRPr="002D3CE4">
        <w:rPr>
          <w:bCs/>
          <w:shd w:val="clear" w:color="auto" w:fill="FFFFFF"/>
          <w:lang w:bidi="es-ES_tradnl"/>
        </w:rPr>
        <w:br/>
        <w:t>1ª Participación Rally Dakar-Dakar (2 victorias etapa)</w:t>
      </w:r>
      <w:r w:rsidRPr="002D3CE4">
        <w:rPr>
          <w:rFonts w:hint="eastAsia"/>
          <w:bCs/>
          <w:shd w:val="clear" w:color="auto" w:fill="FFFFFF"/>
          <w:lang w:bidi="es-ES_tradnl"/>
        </w:rPr>
        <w:t>  </w:t>
      </w:r>
      <w:r w:rsidRPr="002D3CE4">
        <w:rPr>
          <w:bCs/>
          <w:shd w:val="clear" w:color="auto" w:fill="FFFFFF"/>
          <w:lang w:bidi="es-ES_tradnl"/>
        </w:rPr>
        <w:br/>
      </w:r>
      <w:r w:rsidR="00A71A3E">
        <w:rPr>
          <w:b/>
          <w:bCs/>
          <w:shd w:val="clear" w:color="auto" w:fill="FFFFFF"/>
          <w:lang w:bidi="es-ES_tradnl"/>
        </w:rPr>
        <w:lastRenderedPageBreak/>
        <w:br/>
      </w:r>
      <w:r w:rsidR="00AB7F14">
        <w:rPr>
          <w:rFonts w:eastAsia="Times New Roman" w:cs="Frutiger 55 Roman"/>
          <w:bCs/>
          <w:noProof/>
          <w:sz w:val="50"/>
          <w:szCs w:val="50"/>
          <w:lang w:eastAsia="es-ES"/>
        </w:rPr>
        <w:drawing>
          <wp:anchor distT="0" distB="0" distL="114300" distR="114300" simplePos="0" relativeHeight="251658240" behindDoc="0" locked="0" layoutInCell="1" allowOverlap="1" wp14:anchorId="0BF652C3" wp14:editId="48FADA6C">
            <wp:simplePos x="0" y="0"/>
            <wp:positionH relativeFrom="column">
              <wp:posOffset>2857500</wp:posOffset>
            </wp:positionH>
            <wp:positionV relativeFrom="paragraph">
              <wp:posOffset>332740</wp:posOffset>
            </wp:positionV>
            <wp:extent cx="2399030" cy="3629660"/>
            <wp:effectExtent l="0" t="0" r="0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KAR_2014_NANI_ROMA©ASO_F.FLAMAN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6296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4EC">
        <w:rPr>
          <w:b/>
          <w:bCs/>
          <w:shd w:val="clear" w:color="auto" w:fill="FFFFFF"/>
          <w:lang w:bidi="es-ES_tradnl"/>
        </w:rPr>
        <w:t>1995</w:t>
      </w:r>
      <w:r w:rsidRPr="002D3CE4">
        <w:rPr>
          <w:bCs/>
          <w:shd w:val="clear" w:color="auto" w:fill="FFFFFF"/>
          <w:lang w:bidi="es-ES_tradnl"/>
        </w:rPr>
        <w:br/>
        <w:t>2º Campeonato de España de Enduro 4T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Medalla de bronce en los ISDE </w:t>
      </w:r>
      <w:r w:rsidRPr="002D3CE4">
        <w:rPr>
          <w:bCs/>
          <w:shd w:val="clear" w:color="auto" w:fill="FFFFFF"/>
          <w:lang w:bidi="es-ES_tradnl"/>
        </w:rPr>
        <w:br/>
        <w:t>Vencedor Baja España Aragón </w:t>
      </w:r>
      <w:r w:rsidRPr="002D3CE4">
        <w:rPr>
          <w:bCs/>
          <w:shd w:val="clear" w:color="auto" w:fill="FFFFFF"/>
          <w:lang w:bidi="es-ES_tradnl"/>
        </w:rPr>
        <w:br/>
        <w:t xml:space="preserve">8º Campeonato del Mundo de Enduro </w:t>
      </w:r>
      <w:r w:rsidRPr="002D3CE4">
        <w:rPr>
          <w:rFonts w:hint="eastAsia"/>
          <w:bCs/>
          <w:shd w:val="clear" w:color="auto" w:fill="FFFFFF"/>
          <w:lang w:bidi="es-ES_tradnl"/>
        </w:rPr>
        <w:t>  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1994</w:t>
      </w:r>
      <w:r w:rsidRPr="002D3CE4">
        <w:rPr>
          <w:bCs/>
          <w:shd w:val="clear" w:color="auto" w:fill="FFFFFF"/>
          <w:lang w:bidi="es-ES_tradnl"/>
        </w:rPr>
        <w:br/>
        <w:t>Campeón de Europa de Enduro Senior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Medalla de oro en los ISDE USA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4º Campeonato de España Enduro Senior</w:t>
      </w:r>
      <w:r w:rsidRPr="002D3CE4">
        <w:rPr>
          <w:rFonts w:hint="eastAsia"/>
          <w:bCs/>
          <w:shd w:val="clear" w:color="auto" w:fill="FFFFFF"/>
          <w:lang w:bidi="es-ES_tradnl"/>
        </w:rPr>
        <w:t>  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1993</w:t>
      </w:r>
      <w:r w:rsidRPr="002D3CE4">
        <w:rPr>
          <w:bCs/>
          <w:shd w:val="clear" w:color="auto" w:fill="FFFFFF"/>
          <w:lang w:bidi="es-ES_tradnl"/>
        </w:rPr>
        <w:br/>
        <w:t>4º en el Campeonato de España de Enduro Senior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Medalla de bronce en los ISDE</w:t>
      </w:r>
      <w:r w:rsidRPr="002D3CE4">
        <w:rPr>
          <w:rFonts w:hint="eastAsia"/>
          <w:bCs/>
          <w:shd w:val="clear" w:color="auto" w:fill="FFFFFF"/>
          <w:lang w:bidi="es-ES_tradnl"/>
        </w:rPr>
        <w:t>  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1992</w:t>
      </w:r>
      <w:r w:rsidRPr="002D3CE4">
        <w:rPr>
          <w:bCs/>
          <w:shd w:val="clear" w:color="auto" w:fill="FFFFFF"/>
          <w:lang w:bidi="es-ES_tradnl"/>
        </w:rPr>
        <w:br/>
        <w:t>5º en el Campeonato Europa de Enduro Senior 125 cc </w:t>
      </w:r>
      <w:r w:rsidRPr="002D3CE4">
        <w:rPr>
          <w:bCs/>
          <w:shd w:val="clear" w:color="auto" w:fill="FFFFFF"/>
          <w:lang w:bidi="es-ES_tradnl"/>
        </w:rPr>
        <w:br/>
        <w:t>Subcampeón de España de Enduro Senior 125 cc</w:t>
      </w:r>
      <w:r w:rsidRPr="002D3CE4">
        <w:rPr>
          <w:rFonts w:hint="eastAsia"/>
          <w:bCs/>
          <w:shd w:val="clear" w:color="auto" w:fill="FFFFFF"/>
          <w:lang w:bidi="es-ES_tradnl"/>
        </w:rPr>
        <w:t>  </w:t>
      </w:r>
      <w:r w:rsidRPr="002D3CE4">
        <w:rPr>
          <w:bCs/>
          <w:shd w:val="clear" w:color="auto" w:fill="FFFFFF"/>
          <w:lang w:bidi="es-ES_tradnl"/>
        </w:rPr>
        <w:br/>
      </w:r>
      <w:r w:rsidRPr="002D3CE4">
        <w:rPr>
          <w:bCs/>
          <w:shd w:val="clear" w:color="auto" w:fill="FFFFFF"/>
          <w:lang w:bidi="es-ES_tradnl"/>
        </w:rPr>
        <w:br/>
      </w:r>
      <w:r w:rsidRPr="008D34EC">
        <w:rPr>
          <w:b/>
          <w:bCs/>
          <w:shd w:val="clear" w:color="auto" w:fill="FFFFFF"/>
          <w:lang w:bidi="es-ES_tradnl"/>
        </w:rPr>
        <w:t>1991</w:t>
      </w:r>
      <w:r w:rsidRPr="002D3CE4">
        <w:rPr>
          <w:bCs/>
          <w:shd w:val="clear" w:color="auto" w:fill="FFFFFF"/>
          <w:lang w:bidi="es-ES_tradnl"/>
        </w:rPr>
        <w:br/>
        <w:t xml:space="preserve">Subcampeón de España de Enduro Junior 125 cc </w:t>
      </w:r>
      <w:r w:rsidRPr="002D3CE4">
        <w:rPr>
          <w:rFonts w:hint="eastAsia"/>
          <w:bCs/>
          <w:shd w:val="clear" w:color="auto" w:fill="FFFFFF"/>
          <w:lang w:bidi="es-ES_tradnl"/>
        </w:rPr>
        <w:t> </w:t>
      </w:r>
      <w:r w:rsidRPr="002D3CE4">
        <w:rPr>
          <w:bCs/>
          <w:shd w:val="clear" w:color="auto" w:fill="FFFFFF"/>
          <w:lang w:bidi="es-ES_tradnl"/>
        </w:rPr>
        <w:br/>
        <w:t>Medalla de Bronce en los ISDE Checoslovaquia</w:t>
      </w:r>
    </w:p>
    <w:p w14:paraId="35B02A1A" w14:textId="3F860A24" w:rsidR="00770751" w:rsidRDefault="00770751" w:rsidP="00770751">
      <w:pPr>
        <w:pStyle w:val="TextoMichelin"/>
        <w:spacing w:after="230"/>
        <w:rPr>
          <w:bCs/>
          <w:lang w:val="es-ES_tradnl" w:bidi="es-ES_tradnl"/>
        </w:rPr>
      </w:pPr>
    </w:p>
    <w:p w14:paraId="0F826424" w14:textId="4071193C" w:rsidR="002D3CE4" w:rsidRDefault="002D3CE4" w:rsidP="009277A2">
      <w:pPr>
        <w:pStyle w:val="TextoMichelin"/>
        <w:rPr>
          <w:bCs/>
          <w:lang w:val="es-ES_tradnl" w:bidi="es-ES_tradnl"/>
        </w:rPr>
      </w:pPr>
    </w:p>
    <w:p w14:paraId="724C45C0" w14:textId="77777777" w:rsidR="00261F34" w:rsidRDefault="00261F34" w:rsidP="00261F34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  <w:lang w:val="fr-FR"/>
        </w:rPr>
      </w:pPr>
      <w:r w:rsidRPr="00237A3C">
        <w:rPr>
          <w:i/>
          <w:lang w:val="es-ES"/>
        </w:rPr>
        <w:t xml:space="preserve">La misión de </w:t>
      </w:r>
      <w:r w:rsidRPr="0076792C">
        <w:rPr>
          <w:b/>
          <w:i/>
          <w:lang w:val="es-ES"/>
        </w:rPr>
        <w:t>Michelin</w:t>
      </w:r>
      <w:r w:rsidRPr="00237A3C">
        <w:rPr>
          <w:b/>
          <w:i/>
          <w:lang w:val="es-ES"/>
        </w:rPr>
        <w:t>,</w:t>
      </w:r>
      <w:r w:rsidRPr="00237A3C">
        <w:rPr>
          <w:i/>
          <w:lang w:val="es-ES"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</w:t>
      </w:r>
      <w:r>
        <w:rPr>
          <w:i/>
          <w:lang w:val="es-ES"/>
        </w:rPr>
        <w:t>1</w:t>
      </w:r>
      <w:r w:rsidRPr="00237A3C">
        <w:rPr>
          <w:i/>
          <w:lang w:val="es-ES"/>
        </w:rPr>
        <w:t>.</w:t>
      </w:r>
      <w:r>
        <w:rPr>
          <w:i/>
          <w:lang w:val="es-ES"/>
        </w:rPr>
        <w:t>2</w:t>
      </w:r>
      <w:r w:rsidRPr="00237A3C">
        <w:rPr>
          <w:i/>
          <w:lang w:val="es-ES"/>
        </w:rPr>
        <w:t>00 personas en todo el mundo y dispone de 6</w:t>
      </w:r>
      <w:r>
        <w:rPr>
          <w:i/>
          <w:lang w:val="es-ES"/>
        </w:rPr>
        <w:t>7</w:t>
      </w:r>
      <w:r w:rsidRPr="00237A3C">
        <w:rPr>
          <w:i/>
          <w:lang w:val="es-ES"/>
        </w:rPr>
        <w:t xml:space="preserve"> centros de producción implantados en 1</w:t>
      </w:r>
      <w:r>
        <w:rPr>
          <w:i/>
          <w:lang w:val="es-ES"/>
        </w:rPr>
        <w:t>7</w:t>
      </w:r>
      <w:r w:rsidRPr="00237A3C">
        <w:rPr>
          <w:i/>
          <w:lang w:val="es-ES"/>
        </w:rPr>
        <w:t xml:space="preserve"> países diferentes. El Grupo posee un Centro de Tecnología encargado de la investigación</w:t>
      </w:r>
      <w:r>
        <w:rPr>
          <w:i/>
          <w:lang w:val="es-ES"/>
        </w:rPr>
        <w:t xml:space="preserve"> y</w:t>
      </w:r>
      <w:r w:rsidRPr="00237A3C">
        <w:rPr>
          <w:i/>
          <w:lang w:val="es-ES"/>
        </w:rPr>
        <w:t xml:space="preserve"> desarrollo con implantación en Europa, América del Norte y Asia. </w:t>
      </w:r>
      <w:r>
        <w:rPr>
          <w:i/>
          <w:lang w:val="es-ES"/>
        </w:rPr>
        <w:t>(www.michelin.es)</w:t>
      </w:r>
      <w:r w:rsidRPr="00ED3C80">
        <w:rPr>
          <w:i/>
          <w:lang w:val="en-US"/>
        </w:rPr>
        <w:t>.</w:t>
      </w:r>
      <w:r w:rsidRPr="00DE0930">
        <w:rPr>
          <w:rFonts w:ascii="Arial" w:hAnsi="Arial" w:cs="Arial"/>
          <w:sz w:val="22"/>
          <w:lang w:val="fr-FR"/>
        </w:rPr>
        <w:t xml:space="preserve"> </w:t>
      </w:r>
    </w:p>
    <w:p w14:paraId="731CDC7F" w14:textId="77777777" w:rsidR="00261F34" w:rsidRDefault="00261F34" w:rsidP="00261F34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  <w:lang w:val="fr-FR"/>
        </w:rPr>
      </w:pPr>
    </w:p>
    <w:p w14:paraId="0694F24F" w14:textId="77777777" w:rsidR="00261F34" w:rsidRPr="00615022" w:rsidRDefault="00261F34" w:rsidP="00261F34">
      <w:pPr>
        <w:jc w:val="both"/>
        <w:rPr>
          <w:i/>
        </w:rPr>
      </w:pPr>
    </w:p>
    <w:p w14:paraId="1B208722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49ECF34D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bookmarkStart w:id="0" w:name="_GoBack"/>
      <w:bookmarkEnd w:id="0"/>
    </w:p>
    <w:p w14:paraId="223EA38C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814EBC7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615022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35A61ACB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405EADFF" w14:textId="77777777" w:rsidR="00261F34" w:rsidRPr="00615022" w:rsidRDefault="00261F34" w:rsidP="00261F34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7BEA62A6" w14:textId="5D5E07E4" w:rsidR="00556014" w:rsidRPr="00B03B4C" w:rsidRDefault="00261F34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sectPr w:rsidR="00556014" w:rsidRPr="00B03B4C" w:rsidSect="001466B0">
      <w:headerReference w:type="default" r:id="rId11"/>
      <w:footerReference w:type="even" r:id="rId12"/>
      <w:footerReference w:type="default" r:id="rId13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D6717D" w14:textId="77777777" w:rsidR="00C532FC" w:rsidRDefault="00C532FC" w:rsidP="001466B0">
      <w:r>
        <w:separator/>
      </w:r>
    </w:p>
  </w:endnote>
  <w:endnote w:type="continuationSeparator" w:id="0">
    <w:p w14:paraId="65E72C0C" w14:textId="77777777" w:rsidR="00C532FC" w:rsidRDefault="00C532FC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 45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0CEF5" w14:textId="77777777" w:rsidR="00C532FC" w:rsidRDefault="00C532FC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A03311" w14:textId="77777777" w:rsidR="00C532FC" w:rsidRDefault="00C532FC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AF204" w14:textId="77777777" w:rsidR="00C532FC" w:rsidRDefault="00C532FC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B7F1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3B381DB" w14:textId="77777777" w:rsidR="00C532FC" w:rsidRPr="00096802" w:rsidRDefault="00C532FC" w:rsidP="001A6210">
    <w:pPr>
      <w:pStyle w:val="Piedepgina"/>
      <w:ind w:left="1701" w:firstLine="360"/>
    </w:pPr>
    <w:r>
      <w:rPr>
        <w:noProof/>
        <w:szCs w:val="20"/>
        <w:lang w:val="es-ES"/>
      </w:rPr>
      <w:drawing>
        <wp:anchor distT="0" distB="0" distL="114300" distR="114300" simplePos="0" relativeHeight="251658240" behindDoc="1" locked="0" layoutInCell="1" allowOverlap="1" wp14:anchorId="28290AED" wp14:editId="4994F8AB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2" name="Imagen 2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853613" w14:textId="77777777" w:rsidR="00C532FC" w:rsidRDefault="00C532FC" w:rsidP="001466B0">
      <w:r>
        <w:separator/>
      </w:r>
    </w:p>
  </w:footnote>
  <w:footnote w:type="continuationSeparator" w:id="0">
    <w:p w14:paraId="5934B7EC" w14:textId="77777777" w:rsidR="00C532FC" w:rsidRDefault="00C532FC" w:rsidP="001466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8685E" w14:textId="77777777" w:rsidR="00C532FC" w:rsidRDefault="00C532FC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37879"/>
    <w:multiLevelType w:val="hybridMultilevel"/>
    <w:tmpl w:val="9B0EE64A"/>
    <w:lvl w:ilvl="0" w:tplc="3496B23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1"/>
        <w:szCs w:val="21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047F2"/>
    <w:rsid w:val="00005436"/>
    <w:rsid w:val="00013BB1"/>
    <w:rsid w:val="000159AC"/>
    <w:rsid w:val="00016F78"/>
    <w:rsid w:val="00023283"/>
    <w:rsid w:val="0002392B"/>
    <w:rsid w:val="00030C7C"/>
    <w:rsid w:val="00033B2F"/>
    <w:rsid w:val="00037A0F"/>
    <w:rsid w:val="00046FD9"/>
    <w:rsid w:val="000500D7"/>
    <w:rsid w:val="00050C2A"/>
    <w:rsid w:val="000536F7"/>
    <w:rsid w:val="00055FB6"/>
    <w:rsid w:val="000605DA"/>
    <w:rsid w:val="00063B3C"/>
    <w:rsid w:val="00066E7A"/>
    <w:rsid w:val="00074642"/>
    <w:rsid w:val="000758D2"/>
    <w:rsid w:val="000814AE"/>
    <w:rsid w:val="00081FA0"/>
    <w:rsid w:val="00082BE7"/>
    <w:rsid w:val="00083D07"/>
    <w:rsid w:val="00087332"/>
    <w:rsid w:val="00094736"/>
    <w:rsid w:val="00097A0A"/>
    <w:rsid w:val="000A1B0B"/>
    <w:rsid w:val="000A2163"/>
    <w:rsid w:val="000A3063"/>
    <w:rsid w:val="000B330F"/>
    <w:rsid w:val="000B38CC"/>
    <w:rsid w:val="000D68EC"/>
    <w:rsid w:val="000E1245"/>
    <w:rsid w:val="001009F3"/>
    <w:rsid w:val="00101C51"/>
    <w:rsid w:val="00110474"/>
    <w:rsid w:val="00111D44"/>
    <w:rsid w:val="001257FD"/>
    <w:rsid w:val="00127BCF"/>
    <w:rsid w:val="001320FE"/>
    <w:rsid w:val="0013303A"/>
    <w:rsid w:val="00134A21"/>
    <w:rsid w:val="00140ED7"/>
    <w:rsid w:val="001466B0"/>
    <w:rsid w:val="0014718C"/>
    <w:rsid w:val="00157BBC"/>
    <w:rsid w:val="0016042B"/>
    <w:rsid w:val="0016353C"/>
    <w:rsid w:val="001725DC"/>
    <w:rsid w:val="00175361"/>
    <w:rsid w:val="00181410"/>
    <w:rsid w:val="00181861"/>
    <w:rsid w:val="00184D63"/>
    <w:rsid w:val="0018769B"/>
    <w:rsid w:val="001924EC"/>
    <w:rsid w:val="00194DCA"/>
    <w:rsid w:val="001A30B6"/>
    <w:rsid w:val="001A6210"/>
    <w:rsid w:val="001A7010"/>
    <w:rsid w:val="001B0EB7"/>
    <w:rsid w:val="001B51B3"/>
    <w:rsid w:val="001D3763"/>
    <w:rsid w:val="001E0654"/>
    <w:rsid w:val="001E115B"/>
    <w:rsid w:val="001E1214"/>
    <w:rsid w:val="001E164F"/>
    <w:rsid w:val="001E5C06"/>
    <w:rsid w:val="001F4B14"/>
    <w:rsid w:val="001F58BE"/>
    <w:rsid w:val="00200538"/>
    <w:rsid w:val="00200CC0"/>
    <w:rsid w:val="002031A4"/>
    <w:rsid w:val="00205A02"/>
    <w:rsid w:val="00211C42"/>
    <w:rsid w:val="00212639"/>
    <w:rsid w:val="0021364E"/>
    <w:rsid w:val="0022643F"/>
    <w:rsid w:val="002265E9"/>
    <w:rsid w:val="0023032C"/>
    <w:rsid w:val="0024318E"/>
    <w:rsid w:val="00261F34"/>
    <w:rsid w:val="00290698"/>
    <w:rsid w:val="002B0AAD"/>
    <w:rsid w:val="002C3B00"/>
    <w:rsid w:val="002C693C"/>
    <w:rsid w:val="002C7BE5"/>
    <w:rsid w:val="002D21F7"/>
    <w:rsid w:val="002D3CE4"/>
    <w:rsid w:val="002E1A3C"/>
    <w:rsid w:val="002E2E37"/>
    <w:rsid w:val="002E53D3"/>
    <w:rsid w:val="002F0784"/>
    <w:rsid w:val="002F406E"/>
    <w:rsid w:val="002F54C9"/>
    <w:rsid w:val="002F5C0D"/>
    <w:rsid w:val="003018C7"/>
    <w:rsid w:val="00304BCF"/>
    <w:rsid w:val="00305520"/>
    <w:rsid w:val="00306036"/>
    <w:rsid w:val="00314D58"/>
    <w:rsid w:val="00322258"/>
    <w:rsid w:val="00322BC8"/>
    <w:rsid w:val="00326519"/>
    <w:rsid w:val="00326B03"/>
    <w:rsid w:val="003277F1"/>
    <w:rsid w:val="00331435"/>
    <w:rsid w:val="003443EC"/>
    <w:rsid w:val="003453A8"/>
    <w:rsid w:val="00353CD4"/>
    <w:rsid w:val="00360242"/>
    <w:rsid w:val="00380980"/>
    <w:rsid w:val="00385EEB"/>
    <w:rsid w:val="003A4E2B"/>
    <w:rsid w:val="003B4EAA"/>
    <w:rsid w:val="003B71A9"/>
    <w:rsid w:val="003C1F1D"/>
    <w:rsid w:val="003C33AE"/>
    <w:rsid w:val="003D10EB"/>
    <w:rsid w:val="003D6873"/>
    <w:rsid w:val="003E09F7"/>
    <w:rsid w:val="003E554E"/>
    <w:rsid w:val="003F6C72"/>
    <w:rsid w:val="00401F42"/>
    <w:rsid w:val="0040420E"/>
    <w:rsid w:val="00405F2D"/>
    <w:rsid w:val="00407366"/>
    <w:rsid w:val="004108BA"/>
    <w:rsid w:val="00413390"/>
    <w:rsid w:val="00414232"/>
    <w:rsid w:val="00423B74"/>
    <w:rsid w:val="00424758"/>
    <w:rsid w:val="004320D0"/>
    <w:rsid w:val="004411BF"/>
    <w:rsid w:val="004440E8"/>
    <w:rsid w:val="00445BEC"/>
    <w:rsid w:val="004538FD"/>
    <w:rsid w:val="00456E3C"/>
    <w:rsid w:val="00457F68"/>
    <w:rsid w:val="00460B20"/>
    <w:rsid w:val="00460F40"/>
    <w:rsid w:val="004643B8"/>
    <w:rsid w:val="00473625"/>
    <w:rsid w:val="004743D6"/>
    <w:rsid w:val="00475DBE"/>
    <w:rsid w:val="00483073"/>
    <w:rsid w:val="00486BE2"/>
    <w:rsid w:val="004878F1"/>
    <w:rsid w:val="00495AFD"/>
    <w:rsid w:val="004A05AB"/>
    <w:rsid w:val="004A55E1"/>
    <w:rsid w:val="004B6179"/>
    <w:rsid w:val="004C2DEC"/>
    <w:rsid w:val="004D4880"/>
    <w:rsid w:val="004D6EF6"/>
    <w:rsid w:val="004D7681"/>
    <w:rsid w:val="004E1D1D"/>
    <w:rsid w:val="004E4025"/>
    <w:rsid w:val="004E683E"/>
    <w:rsid w:val="004F5FD9"/>
    <w:rsid w:val="004F72AA"/>
    <w:rsid w:val="0051462D"/>
    <w:rsid w:val="005151AC"/>
    <w:rsid w:val="005205B9"/>
    <w:rsid w:val="0052075D"/>
    <w:rsid w:val="00533F00"/>
    <w:rsid w:val="00540DA7"/>
    <w:rsid w:val="00541F4C"/>
    <w:rsid w:val="005501CF"/>
    <w:rsid w:val="00556014"/>
    <w:rsid w:val="00557286"/>
    <w:rsid w:val="0056293C"/>
    <w:rsid w:val="00563831"/>
    <w:rsid w:val="00565D9F"/>
    <w:rsid w:val="00572805"/>
    <w:rsid w:val="00572C60"/>
    <w:rsid w:val="005735DA"/>
    <w:rsid w:val="005843BD"/>
    <w:rsid w:val="00592165"/>
    <w:rsid w:val="00593144"/>
    <w:rsid w:val="0059771B"/>
    <w:rsid w:val="005B4C87"/>
    <w:rsid w:val="005B5BF0"/>
    <w:rsid w:val="005B6FB4"/>
    <w:rsid w:val="005C12E4"/>
    <w:rsid w:val="005C6CC6"/>
    <w:rsid w:val="005D204D"/>
    <w:rsid w:val="005D51F1"/>
    <w:rsid w:val="005E008B"/>
    <w:rsid w:val="005E0BDC"/>
    <w:rsid w:val="005E3332"/>
    <w:rsid w:val="005E72DD"/>
    <w:rsid w:val="005F0300"/>
    <w:rsid w:val="005F0360"/>
    <w:rsid w:val="005F5B89"/>
    <w:rsid w:val="00602BD1"/>
    <w:rsid w:val="00606A94"/>
    <w:rsid w:val="006120A4"/>
    <w:rsid w:val="00613E2A"/>
    <w:rsid w:val="00623AFC"/>
    <w:rsid w:val="00625562"/>
    <w:rsid w:val="006258D8"/>
    <w:rsid w:val="00626C26"/>
    <w:rsid w:val="00627D44"/>
    <w:rsid w:val="00632065"/>
    <w:rsid w:val="0063256E"/>
    <w:rsid w:val="0063561A"/>
    <w:rsid w:val="00650162"/>
    <w:rsid w:val="00650AA5"/>
    <w:rsid w:val="00652FF5"/>
    <w:rsid w:val="00657328"/>
    <w:rsid w:val="0066354A"/>
    <w:rsid w:val="00665EAE"/>
    <w:rsid w:val="006678D2"/>
    <w:rsid w:val="00694DC3"/>
    <w:rsid w:val="0069621D"/>
    <w:rsid w:val="006A2EC2"/>
    <w:rsid w:val="006B40DF"/>
    <w:rsid w:val="006B62C5"/>
    <w:rsid w:val="006C173D"/>
    <w:rsid w:val="006C49B5"/>
    <w:rsid w:val="006D3988"/>
    <w:rsid w:val="006D3B1D"/>
    <w:rsid w:val="006D6FB1"/>
    <w:rsid w:val="006E1BFE"/>
    <w:rsid w:val="006E5AFC"/>
    <w:rsid w:val="00706DE0"/>
    <w:rsid w:val="007117A5"/>
    <w:rsid w:val="00715219"/>
    <w:rsid w:val="00723F23"/>
    <w:rsid w:val="00727EB4"/>
    <w:rsid w:val="00730F4E"/>
    <w:rsid w:val="00737803"/>
    <w:rsid w:val="0074081F"/>
    <w:rsid w:val="00744AC7"/>
    <w:rsid w:val="00746DB2"/>
    <w:rsid w:val="007572C7"/>
    <w:rsid w:val="007608C1"/>
    <w:rsid w:val="00770751"/>
    <w:rsid w:val="007736BE"/>
    <w:rsid w:val="00775504"/>
    <w:rsid w:val="00775C16"/>
    <w:rsid w:val="00780528"/>
    <w:rsid w:val="00780992"/>
    <w:rsid w:val="007816B0"/>
    <w:rsid w:val="00790740"/>
    <w:rsid w:val="007910C2"/>
    <w:rsid w:val="00791F19"/>
    <w:rsid w:val="00794E1A"/>
    <w:rsid w:val="007953B0"/>
    <w:rsid w:val="007969FB"/>
    <w:rsid w:val="00797031"/>
    <w:rsid w:val="007A3C98"/>
    <w:rsid w:val="007B1576"/>
    <w:rsid w:val="007B162C"/>
    <w:rsid w:val="007B339D"/>
    <w:rsid w:val="007D2B13"/>
    <w:rsid w:val="007E6CCA"/>
    <w:rsid w:val="007F260B"/>
    <w:rsid w:val="007F29F1"/>
    <w:rsid w:val="007F5512"/>
    <w:rsid w:val="00800574"/>
    <w:rsid w:val="0080487D"/>
    <w:rsid w:val="00804B2F"/>
    <w:rsid w:val="008104CD"/>
    <w:rsid w:val="00813510"/>
    <w:rsid w:val="00814600"/>
    <w:rsid w:val="00814666"/>
    <w:rsid w:val="00827218"/>
    <w:rsid w:val="00827872"/>
    <w:rsid w:val="00837126"/>
    <w:rsid w:val="00837F3C"/>
    <w:rsid w:val="00840E1D"/>
    <w:rsid w:val="00844B09"/>
    <w:rsid w:val="008605E7"/>
    <w:rsid w:val="00871403"/>
    <w:rsid w:val="008754C9"/>
    <w:rsid w:val="0088334C"/>
    <w:rsid w:val="008875E2"/>
    <w:rsid w:val="008931B9"/>
    <w:rsid w:val="008A26B8"/>
    <w:rsid w:val="008A781C"/>
    <w:rsid w:val="008B17C9"/>
    <w:rsid w:val="008B6597"/>
    <w:rsid w:val="008C788C"/>
    <w:rsid w:val="008C7D38"/>
    <w:rsid w:val="008D23DC"/>
    <w:rsid w:val="008D34EC"/>
    <w:rsid w:val="008D3ED1"/>
    <w:rsid w:val="008E675B"/>
    <w:rsid w:val="008F1DE9"/>
    <w:rsid w:val="008F2AD5"/>
    <w:rsid w:val="008F55F3"/>
    <w:rsid w:val="008F64BA"/>
    <w:rsid w:val="008F7FB1"/>
    <w:rsid w:val="009149F8"/>
    <w:rsid w:val="0091638A"/>
    <w:rsid w:val="00916401"/>
    <w:rsid w:val="00920E0E"/>
    <w:rsid w:val="00926A8E"/>
    <w:rsid w:val="00926C25"/>
    <w:rsid w:val="009277A2"/>
    <w:rsid w:val="00931AF2"/>
    <w:rsid w:val="009437DC"/>
    <w:rsid w:val="00944013"/>
    <w:rsid w:val="00945AFE"/>
    <w:rsid w:val="00951231"/>
    <w:rsid w:val="00955D3F"/>
    <w:rsid w:val="00956854"/>
    <w:rsid w:val="00957F1D"/>
    <w:rsid w:val="0096326A"/>
    <w:rsid w:val="00967D8E"/>
    <w:rsid w:val="00967F4C"/>
    <w:rsid w:val="009709ED"/>
    <w:rsid w:val="009717CD"/>
    <w:rsid w:val="00973FEB"/>
    <w:rsid w:val="009769DB"/>
    <w:rsid w:val="00980EBA"/>
    <w:rsid w:val="009818C3"/>
    <w:rsid w:val="00981C02"/>
    <w:rsid w:val="00990A98"/>
    <w:rsid w:val="0099212C"/>
    <w:rsid w:val="009A5E24"/>
    <w:rsid w:val="009A7733"/>
    <w:rsid w:val="009B4948"/>
    <w:rsid w:val="009B770E"/>
    <w:rsid w:val="009D560E"/>
    <w:rsid w:val="009D744C"/>
    <w:rsid w:val="009E16EC"/>
    <w:rsid w:val="009E24D9"/>
    <w:rsid w:val="009E2CAD"/>
    <w:rsid w:val="009F0D38"/>
    <w:rsid w:val="009F562E"/>
    <w:rsid w:val="009F77BF"/>
    <w:rsid w:val="00A00C38"/>
    <w:rsid w:val="00A10C13"/>
    <w:rsid w:val="00A13121"/>
    <w:rsid w:val="00A17200"/>
    <w:rsid w:val="00A213BE"/>
    <w:rsid w:val="00A24398"/>
    <w:rsid w:val="00A2639A"/>
    <w:rsid w:val="00A36376"/>
    <w:rsid w:val="00A36E6B"/>
    <w:rsid w:val="00A427E2"/>
    <w:rsid w:val="00A4512D"/>
    <w:rsid w:val="00A51A86"/>
    <w:rsid w:val="00A55421"/>
    <w:rsid w:val="00A609CF"/>
    <w:rsid w:val="00A60E61"/>
    <w:rsid w:val="00A6409C"/>
    <w:rsid w:val="00A65FC1"/>
    <w:rsid w:val="00A71A3E"/>
    <w:rsid w:val="00A87389"/>
    <w:rsid w:val="00A8745E"/>
    <w:rsid w:val="00A91B24"/>
    <w:rsid w:val="00A91E3F"/>
    <w:rsid w:val="00AA3E5B"/>
    <w:rsid w:val="00AB5F7A"/>
    <w:rsid w:val="00AB7F14"/>
    <w:rsid w:val="00AC0A2C"/>
    <w:rsid w:val="00AC1D92"/>
    <w:rsid w:val="00AC3F1D"/>
    <w:rsid w:val="00AD4989"/>
    <w:rsid w:val="00AE5FBE"/>
    <w:rsid w:val="00AF1F43"/>
    <w:rsid w:val="00AF2829"/>
    <w:rsid w:val="00B00324"/>
    <w:rsid w:val="00B02BDA"/>
    <w:rsid w:val="00B03B4C"/>
    <w:rsid w:val="00B10B0B"/>
    <w:rsid w:val="00B117FE"/>
    <w:rsid w:val="00B121F3"/>
    <w:rsid w:val="00B1316A"/>
    <w:rsid w:val="00B21858"/>
    <w:rsid w:val="00B23C2A"/>
    <w:rsid w:val="00B2580E"/>
    <w:rsid w:val="00B37EA6"/>
    <w:rsid w:val="00B471DB"/>
    <w:rsid w:val="00B47314"/>
    <w:rsid w:val="00B52C39"/>
    <w:rsid w:val="00B5729B"/>
    <w:rsid w:val="00B57FC2"/>
    <w:rsid w:val="00B70559"/>
    <w:rsid w:val="00B71A76"/>
    <w:rsid w:val="00B72AC5"/>
    <w:rsid w:val="00B72C51"/>
    <w:rsid w:val="00B75E5D"/>
    <w:rsid w:val="00B7758D"/>
    <w:rsid w:val="00B83669"/>
    <w:rsid w:val="00B838C6"/>
    <w:rsid w:val="00B83E74"/>
    <w:rsid w:val="00B84D8B"/>
    <w:rsid w:val="00B92758"/>
    <w:rsid w:val="00B94AE0"/>
    <w:rsid w:val="00BA1AFB"/>
    <w:rsid w:val="00BA4FEF"/>
    <w:rsid w:val="00BB764D"/>
    <w:rsid w:val="00BB7900"/>
    <w:rsid w:val="00BC0F10"/>
    <w:rsid w:val="00BC25BE"/>
    <w:rsid w:val="00BC3780"/>
    <w:rsid w:val="00BC41DB"/>
    <w:rsid w:val="00BD2C23"/>
    <w:rsid w:val="00BD7BB6"/>
    <w:rsid w:val="00BE2251"/>
    <w:rsid w:val="00BE46FE"/>
    <w:rsid w:val="00C13837"/>
    <w:rsid w:val="00C139A0"/>
    <w:rsid w:val="00C202B1"/>
    <w:rsid w:val="00C262DE"/>
    <w:rsid w:val="00C2687E"/>
    <w:rsid w:val="00C43CFB"/>
    <w:rsid w:val="00C4426D"/>
    <w:rsid w:val="00C532FC"/>
    <w:rsid w:val="00C55049"/>
    <w:rsid w:val="00C7106C"/>
    <w:rsid w:val="00C720F7"/>
    <w:rsid w:val="00C7679E"/>
    <w:rsid w:val="00C842E3"/>
    <w:rsid w:val="00C846BD"/>
    <w:rsid w:val="00C865F9"/>
    <w:rsid w:val="00C95673"/>
    <w:rsid w:val="00CA17FC"/>
    <w:rsid w:val="00CA1F15"/>
    <w:rsid w:val="00CA3E3D"/>
    <w:rsid w:val="00CC3083"/>
    <w:rsid w:val="00CC31B7"/>
    <w:rsid w:val="00CC41B2"/>
    <w:rsid w:val="00CC5CC4"/>
    <w:rsid w:val="00CC71DD"/>
    <w:rsid w:val="00CD6DE5"/>
    <w:rsid w:val="00CF2AE5"/>
    <w:rsid w:val="00D01434"/>
    <w:rsid w:val="00D01D4E"/>
    <w:rsid w:val="00D06B38"/>
    <w:rsid w:val="00D12235"/>
    <w:rsid w:val="00D22F27"/>
    <w:rsid w:val="00D23FCA"/>
    <w:rsid w:val="00D3256F"/>
    <w:rsid w:val="00D40BF5"/>
    <w:rsid w:val="00D47F9A"/>
    <w:rsid w:val="00D64318"/>
    <w:rsid w:val="00D65AB4"/>
    <w:rsid w:val="00D66463"/>
    <w:rsid w:val="00D723D9"/>
    <w:rsid w:val="00D73F31"/>
    <w:rsid w:val="00D76DC1"/>
    <w:rsid w:val="00D811D6"/>
    <w:rsid w:val="00D814FE"/>
    <w:rsid w:val="00D83F63"/>
    <w:rsid w:val="00D87E97"/>
    <w:rsid w:val="00D93761"/>
    <w:rsid w:val="00D93C7D"/>
    <w:rsid w:val="00D9477D"/>
    <w:rsid w:val="00DA3057"/>
    <w:rsid w:val="00DA748A"/>
    <w:rsid w:val="00DB7EB0"/>
    <w:rsid w:val="00DC159C"/>
    <w:rsid w:val="00DC51C9"/>
    <w:rsid w:val="00DC67CF"/>
    <w:rsid w:val="00DD2B4D"/>
    <w:rsid w:val="00DD4520"/>
    <w:rsid w:val="00DE3140"/>
    <w:rsid w:val="00DF045F"/>
    <w:rsid w:val="00DF0A19"/>
    <w:rsid w:val="00DF3857"/>
    <w:rsid w:val="00DF5116"/>
    <w:rsid w:val="00DF78B1"/>
    <w:rsid w:val="00E10E70"/>
    <w:rsid w:val="00E11070"/>
    <w:rsid w:val="00E123DD"/>
    <w:rsid w:val="00E146A3"/>
    <w:rsid w:val="00E15D3F"/>
    <w:rsid w:val="00E22304"/>
    <w:rsid w:val="00E301E4"/>
    <w:rsid w:val="00E33639"/>
    <w:rsid w:val="00E36F59"/>
    <w:rsid w:val="00E412B1"/>
    <w:rsid w:val="00E43AA6"/>
    <w:rsid w:val="00E4465A"/>
    <w:rsid w:val="00E4527E"/>
    <w:rsid w:val="00E45DA2"/>
    <w:rsid w:val="00E53F4F"/>
    <w:rsid w:val="00E62370"/>
    <w:rsid w:val="00E65179"/>
    <w:rsid w:val="00E65D75"/>
    <w:rsid w:val="00E70E75"/>
    <w:rsid w:val="00E71902"/>
    <w:rsid w:val="00E75C9D"/>
    <w:rsid w:val="00E90F87"/>
    <w:rsid w:val="00E94E9C"/>
    <w:rsid w:val="00E97DB3"/>
    <w:rsid w:val="00EA145B"/>
    <w:rsid w:val="00EA518F"/>
    <w:rsid w:val="00EA65CC"/>
    <w:rsid w:val="00EB11C4"/>
    <w:rsid w:val="00EB2AE2"/>
    <w:rsid w:val="00EB6EB5"/>
    <w:rsid w:val="00EB7BA7"/>
    <w:rsid w:val="00EB7F3A"/>
    <w:rsid w:val="00EC0F0D"/>
    <w:rsid w:val="00EC271C"/>
    <w:rsid w:val="00ED217C"/>
    <w:rsid w:val="00ED2F48"/>
    <w:rsid w:val="00ED33A8"/>
    <w:rsid w:val="00EE0C90"/>
    <w:rsid w:val="00EE1EE2"/>
    <w:rsid w:val="00EF159A"/>
    <w:rsid w:val="00EF3493"/>
    <w:rsid w:val="00EF696D"/>
    <w:rsid w:val="00EF7991"/>
    <w:rsid w:val="00EF7CBB"/>
    <w:rsid w:val="00F05854"/>
    <w:rsid w:val="00F13F4C"/>
    <w:rsid w:val="00F21DE2"/>
    <w:rsid w:val="00F239AE"/>
    <w:rsid w:val="00F23C36"/>
    <w:rsid w:val="00F27E6E"/>
    <w:rsid w:val="00F35FD5"/>
    <w:rsid w:val="00F44CF2"/>
    <w:rsid w:val="00F45541"/>
    <w:rsid w:val="00F47901"/>
    <w:rsid w:val="00F521C2"/>
    <w:rsid w:val="00F60DA1"/>
    <w:rsid w:val="00F637A5"/>
    <w:rsid w:val="00F64056"/>
    <w:rsid w:val="00F64EB4"/>
    <w:rsid w:val="00F72661"/>
    <w:rsid w:val="00F810DD"/>
    <w:rsid w:val="00F93AD1"/>
    <w:rsid w:val="00F9472D"/>
    <w:rsid w:val="00F956C3"/>
    <w:rsid w:val="00FA0F7B"/>
    <w:rsid w:val="00FA1356"/>
    <w:rsid w:val="00FA501E"/>
    <w:rsid w:val="00FB532D"/>
    <w:rsid w:val="00FC0109"/>
    <w:rsid w:val="00FC4CD7"/>
    <w:rsid w:val="00FC6243"/>
    <w:rsid w:val="00FC6FDE"/>
    <w:rsid w:val="00FD4053"/>
    <w:rsid w:val="00FD62CB"/>
    <w:rsid w:val="00FE1C95"/>
    <w:rsid w:val="00FF04B5"/>
    <w:rsid w:val="00FF0D5A"/>
    <w:rsid w:val="00FF2451"/>
    <w:rsid w:val="00FF47D3"/>
    <w:rsid w:val="00FF511C"/>
    <w:rsid w:val="00FF69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8279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link w:val="TextoMichelinCar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character" w:styleId="Hipervnculo">
    <w:name w:val="Hyperlink"/>
    <w:basedOn w:val="Fuentedeprrafopredeter"/>
    <w:rsid w:val="007816B0"/>
    <w:rPr>
      <w:color w:val="0000FF" w:themeColor="hyperlink"/>
      <w:u w:val="single"/>
    </w:rPr>
  </w:style>
  <w:style w:type="paragraph" w:customStyle="1" w:styleId="SUBTITULOMICHELIN">
    <w:name w:val="SUBTITULO MICHELIN"/>
    <w:basedOn w:val="Normal"/>
    <w:rsid w:val="00305520"/>
    <w:pPr>
      <w:spacing w:line="360" w:lineRule="exact"/>
    </w:pPr>
    <w:rPr>
      <w:rFonts w:ascii="Frutiger 45 Light" w:hAnsi="Frutiger 45 Light"/>
      <w:b/>
      <w:snapToGrid w:val="0"/>
      <w:sz w:val="36"/>
      <w:szCs w:val="20"/>
    </w:rPr>
  </w:style>
  <w:style w:type="character" w:customStyle="1" w:styleId="TextoMichelinCar">
    <w:name w:val="Texto Michelin Car"/>
    <w:basedOn w:val="Fuentedeprrafopredeter"/>
    <w:link w:val="TextoMichelin"/>
    <w:rsid w:val="003443EC"/>
    <w:rPr>
      <w:rFonts w:ascii="Arial" w:eastAsia="Times" w:hAnsi="Arial"/>
      <w:sz w:val="21"/>
      <w:lang w:val="es-ES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link w:val="TextoMichelinCar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character" w:styleId="Hipervnculo">
    <w:name w:val="Hyperlink"/>
    <w:basedOn w:val="Fuentedeprrafopredeter"/>
    <w:rsid w:val="007816B0"/>
    <w:rPr>
      <w:color w:val="0000FF" w:themeColor="hyperlink"/>
      <w:u w:val="single"/>
    </w:rPr>
  </w:style>
  <w:style w:type="paragraph" w:customStyle="1" w:styleId="SUBTITULOMICHELIN">
    <w:name w:val="SUBTITULO MICHELIN"/>
    <w:basedOn w:val="Normal"/>
    <w:rsid w:val="00305520"/>
    <w:pPr>
      <w:spacing w:line="360" w:lineRule="exact"/>
    </w:pPr>
    <w:rPr>
      <w:rFonts w:ascii="Frutiger 45 Light" w:hAnsi="Frutiger 45 Light"/>
      <w:b/>
      <w:snapToGrid w:val="0"/>
      <w:sz w:val="36"/>
      <w:szCs w:val="20"/>
    </w:rPr>
  </w:style>
  <w:style w:type="character" w:customStyle="1" w:styleId="TextoMichelinCar">
    <w:name w:val="Texto Michelin Car"/>
    <w:basedOn w:val="Fuentedeprrafopredeter"/>
    <w:link w:val="TextoMichelin"/>
    <w:rsid w:val="003443EC"/>
    <w:rPr>
      <w:rFonts w:ascii="Arial" w:eastAsia="Times" w:hAnsi="Arial"/>
      <w:sz w:val="21"/>
      <w:lang w:val="es-E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9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124</TotalTime>
  <Pages>5</Pages>
  <Words>1167</Words>
  <Characters>6424</Characters>
  <Application>Microsoft Macintosh Word</Application>
  <DocSecurity>0</DocSecurity>
  <Lines>53</Lines>
  <Paragraphs>15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7576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18</cp:revision>
  <cp:lastPrinted>2015-02-17T16:18:00Z</cp:lastPrinted>
  <dcterms:created xsi:type="dcterms:W3CDTF">2015-02-16T12:05:00Z</dcterms:created>
  <dcterms:modified xsi:type="dcterms:W3CDTF">2015-02-17T16:19:00Z</dcterms:modified>
</cp:coreProperties>
</file>