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FB5414" w14:textId="77777777" w:rsidR="0097174C" w:rsidRPr="000D66AC" w:rsidRDefault="0097174C" w:rsidP="0097174C">
      <w:pPr>
        <w:pStyle w:val="Ttulo1"/>
        <w:spacing w:after="240"/>
        <w:rPr>
          <w:rFonts w:ascii="Times" w:hAnsi="Times"/>
          <w:bCs/>
          <w:sz w:val="22"/>
          <w:szCs w:val="20"/>
          <w:lang w:val="es-ES_tradnl" w:eastAsia="en-US"/>
        </w:rPr>
      </w:pPr>
    </w:p>
    <w:p w14:paraId="28D5473A" w14:textId="77777777" w:rsidR="0097174C" w:rsidRPr="000D66AC" w:rsidRDefault="0097174C" w:rsidP="0097174C">
      <w:pPr>
        <w:pStyle w:val="Ttulo1"/>
        <w:spacing w:after="240"/>
        <w:rPr>
          <w:rFonts w:ascii="Times" w:hAnsi="Times"/>
          <w:bCs/>
          <w:sz w:val="22"/>
          <w:szCs w:val="20"/>
          <w:lang w:val="es-ES_tradnl" w:eastAsia="en-US"/>
        </w:rPr>
      </w:pPr>
    </w:p>
    <w:p w14:paraId="114AA9EC" w14:textId="77777777" w:rsidR="0097174C" w:rsidRPr="000D66AC" w:rsidRDefault="0097174C" w:rsidP="0097174C">
      <w:pPr>
        <w:pStyle w:val="Ttulo1"/>
        <w:spacing w:after="240"/>
        <w:rPr>
          <w:rFonts w:ascii="Times" w:hAnsi="Times"/>
          <w:bCs/>
          <w:sz w:val="22"/>
          <w:szCs w:val="20"/>
          <w:lang w:val="es-ES_tradnl" w:eastAsia="en-US"/>
        </w:rPr>
      </w:pPr>
      <w:r w:rsidRPr="000D66AC">
        <w:rPr>
          <w:rFonts w:ascii="Times" w:hAnsi="Times"/>
          <w:sz w:val="22"/>
          <w:szCs w:val="20"/>
          <w:lang w:val="es-ES_tradnl" w:eastAsia="en-US"/>
        </w:rPr>
        <w:t>INFORMACIÓN DE PRENSA</w:t>
      </w:r>
    </w:p>
    <w:p w14:paraId="786586FE" w14:textId="77777777" w:rsidR="0097174C" w:rsidRPr="000D66AC" w:rsidRDefault="0097174C" w:rsidP="0097174C">
      <w:pPr>
        <w:rPr>
          <w:rFonts w:ascii="Arial" w:hAnsi="Arial" w:cs="Arial"/>
          <w:b/>
          <w:bCs/>
        </w:rPr>
      </w:pPr>
    </w:p>
    <w:p w14:paraId="69F8AA51" w14:textId="77777777" w:rsidR="0097174C" w:rsidRPr="000D66AC" w:rsidRDefault="0097174C" w:rsidP="0097174C">
      <w:pPr>
        <w:jc w:val="center"/>
        <w:rPr>
          <w:rFonts w:ascii="Arial" w:hAnsi="Arial" w:cs="Arial"/>
          <w:b/>
          <w:bCs/>
          <w:sz w:val="40"/>
        </w:rPr>
      </w:pPr>
    </w:p>
    <w:p w14:paraId="03AAE2EF" w14:textId="247A0BEC" w:rsidR="0097174C" w:rsidRPr="000D66AC" w:rsidRDefault="0097174C" w:rsidP="0097174C">
      <w:pPr>
        <w:jc w:val="center"/>
        <w:outlineLvl w:val="0"/>
        <w:rPr>
          <w:b/>
          <w:snapToGrid w:val="0"/>
          <w:color w:val="333399"/>
          <w:sz w:val="70"/>
          <w:szCs w:val="70"/>
        </w:rPr>
      </w:pPr>
      <w:r w:rsidRPr="000D66AC">
        <w:rPr>
          <w:b/>
          <w:snapToGrid w:val="0"/>
          <w:color w:val="333399"/>
          <w:sz w:val="70"/>
          <w:szCs w:val="70"/>
        </w:rPr>
        <w:t xml:space="preserve">Michelin </w:t>
      </w:r>
      <w:r w:rsidR="00EB56F5" w:rsidRPr="000D66AC">
        <w:rPr>
          <w:b/>
          <w:snapToGrid w:val="0"/>
          <w:color w:val="333399"/>
          <w:sz w:val="70"/>
          <w:szCs w:val="70"/>
        </w:rPr>
        <w:t>en Intermat</w:t>
      </w:r>
    </w:p>
    <w:p w14:paraId="4DD0A7D1" w14:textId="77777777" w:rsidR="0097174C" w:rsidRPr="000D66AC" w:rsidRDefault="0097174C" w:rsidP="0097174C">
      <w:pPr>
        <w:pStyle w:val="titulocapitulodossier"/>
        <w:jc w:val="center"/>
        <w:rPr>
          <w:lang w:val="es-ES_tradnl"/>
        </w:rPr>
      </w:pPr>
    </w:p>
    <w:p w14:paraId="58C2D138" w14:textId="6A4F0AD6" w:rsidR="0097174C" w:rsidRPr="000D66AC" w:rsidRDefault="00985C14" w:rsidP="0097174C">
      <w:pPr>
        <w:pStyle w:val="titulocapitulodossier"/>
        <w:jc w:val="center"/>
        <w:rPr>
          <w:lang w:val="es-ES_tradnl"/>
        </w:rPr>
      </w:pPr>
      <w:r w:rsidRPr="000D66AC">
        <w:rPr>
          <w:bCs/>
          <w:lang w:val="es-ES_tradnl"/>
        </w:rPr>
        <w:t xml:space="preserve">Nuevos neumáticos </w:t>
      </w:r>
      <w:r w:rsidR="000169F9" w:rsidRPr="000D66AC">
        <w:rPr>
          <w:bCs/>
          <w:lang w:val="es-ES_tradnl"/>
        </w:rPr>
        <w:t xml:space="preserve">MICHELIN XTXL E4 L4 </w:t>
      </w:r>
      <w:r w:rsidR="001454EF" w:rsidRPr="000D66AC">
        <w:rPr>
          <w:bCs/>
          <w:lang w:val="es-ES_tradnl"/>
        </w:rPr>
        <w:br/>
      </w:r>
      <w:r w:rsidRPr="000D66AC">
        <w:rPr>
          <w:bCs/>
          <w:lang w:val="es-ES_tradnl"/>
        </w:rPr>
        <w:t xml:space="preserve">y </w:t>
      </w:r>
      <w:r w:rsidR="000169F9" w:rsidRPr="000D66AC">
        <w:rPr>
          <w:bCs/>
          <w:lang w:val="es-ES_tradnl"/>
        </w:rPr>
        <w:t xml:space="preserve">MICHELIN BIBLOAD Hard Surface: </w:t>
      </w:r>
      <w:r w:rsidR="001454EF" w:rsidRPr="000D66AC">
        <w:rPr>
          <w:bCs/>
          <w:lang w:val="es-ES_tradnl"/>
        </w:rPr>
        <w:br/>
      </w:r>
      <w:r w:rsidRPr="000D66AC">
        <w:rPr>
          <w:bCs/>
          <w:lang w:val="es-ES_tradnl"/>
        </w:rPr>
        <w:t xml:space="preserve">aún más productividad para trabajos en </w:t>
      </w:r>
      <w:r w:rsidR="006F3D05" w:rsidRPr="000D66AC">
        <w:rPr>
          <w:bCs/>
          <w:lang w:val="es-ES_tradnl"/>
        </w:rPr>
        <w:t>obras</w:t>
      </w:r>
      <w:r w:rsidR="0097174C" w:rsidRPr="000D66AC">
        <w:rPr>
          <w:lang w:val="es-ES_tradnl"/>
        </w:rPr>
        <w:t xml:space="preserve"> </w:t>
      </w:r>
    </w:p>
    <w:p w14:paraId="3F738065" w14:textId="6984C448" w:rsidR="000169F9" w:rsidRPr="000D66AC" w:rsidRDefault="00AB5B32" w:rsidP="0097174C">
      <w:pPr>
        <w:jc w:val="center"/>
        <w:rPr>
          <w:rFonts w:ascii="Arial" w:hAnsi="Arial" w:cs="Arial"/>
          <w:b/>
          <w:bCs/>
          <w:color w:val="0000FF"/>
          <w:sz w:val="32"/>
        </w:rPr>
      </w:pPr>
      <w:r w:rsidRPr="000D66AC">
        <w:rPr>
          <w:lang w:eastAsia="es-ES"/>
        </w:rPr>
        <w:drawing>
          <wp:inline distT="0" distB="0" distL="0" distR="0" wp14:anchorId="0D5AC85E" wp14:editId="48EDB78B">
            <wp:extent cx="4915535" cy="3503396"/>
            <wp:effectExtent l="0" t="0" r="1206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94" cy="350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F44DC" w14:textId="77777777" w:rsidR="0097174C" w:rsidRPr="000D66AC" w:rsidRDefault="0097174C" w:rsidP="0097174C">
      <w:pPr>
        <w:pStyle w:val="SUBTITULOMICHELIN"/>
        <w:spacing w:line="240" w:lineRule="auto"/>
        <w:jc w:val="center"/>
        <w:outlineLvl w:val="0"/>
        <w:rPr>
          <w:rFonts w:cs="Frutiger 55 Roman"/>
          <w:bCs/>
          <w:sz w:val="50"/>
          <w:szCs w:val="50"/>
        </w:rPr>
      </w:pPr>
      <w:r w:rsidRPr="000D66AC">
        <w:rPr>
          <w:rFonts w:cs="Frutiger 55 Roman"/>
          <w:bCs/>
          <w:sz w:val="50"/>
          <w:szCs w:val="50"/>
        </w:rPr>
        <w:t>Dossier de prensa</w:t>
      </w:r>
    </w:p>
    <w:p w14:paraId="09415E6D" w14:textId="77777777" w:rsidR="0097174C" w:rsidRPr="000D66AC" w:rsidRDefault="0097174C" w:rsidP="0097174C">
      <w:pPr>
        <w:rPr>
          <w:rFonts w:ascii="Arial" w:hAnsi="Arial" w:cs="Arial"/>
          <w:b/>
          <w:bCs/>
          <w:color w:val="0000FF"/>
        </w:rPr>
      </w:pPr>
    </w:p>
    <w:p w14:paraId="2BD03F69" w14:textId="2DB34F7A" w:rsidR="0097174C" w:rsidRPr="000D66AC" w:rsidRDefault="00EB56F5" w:rsidP="0097174C">
      <w:pPr>
        <w:pStyle w:val="SUBTITULOMICHELIN"/>
        <w:spacing w:after="240"/>
        <w:jc w:val="center"/>
        <w:rPr>
          <w:rFonts w:cs="Frutiger 55 Roman"/>
          <w:bCs/>
          <w:szCs w:val="28"/>
        </w:rPr>
      </w:pPr>
      <w:r w:rsidRPr="000D66AC">
        <w:rPr>
          <w:rFonts w:cs="Frutiger 55 Roman"/>
          <w:bCs/>
          <w:szCs w:val="28"/>
        </w:rPr>
        <w:t xml:space="preserve">Abril de </w:t>
      </w:r>
      <w:r w:rsidR="0097174C" w:rsidRPr="000D66AC">
        <w:rPr>
          <w:rFonts w:cs="Frutiger 55 Roman"/>
          <w:bCs/>
          <w:szCs w:val="28"/>
        </w:rPr>
        <w:t>201</w:t>
      </w:r>
      <w:r w:rsidRPr="000D66AC">
        <w:rPr>
          <w:rFonts w:cs="Frutiger 55 Roman"/>
          <w:bCs/>
          <w:szCs w:val="28"/>
        </w:rPr>
        <w:t>5</w:t>
      </w:r>
    </w:p>
    <w:p w14:paraId="262BE4DA" w14:textId="77777777" w:rsidR="0097174C" w:rsidRPr="000D66AC" w:rsidRDefault="0097174C" w:rsidP="0097174C">
      <w:pPr>
        <w:rPr>
          <w:rFonts w:ascii="Arial" w:hAnsi="Arial" w:cs="Arial"/>
        </w:rPr>
      </w:pPr>
    </w:p>
    <w:p w14:paraId="62A726C9" w14:textId="77777777" w:rsidR="00AB5B32" w:rsidRPr="000D66AC" w:rsidRDefault="00AB5B32" w:rsidP="0097174C">
      <w:pPr>
        <w:rPr>
          <w:rFonts w:ascii="Arial" w:hAnsi="Arial" w:cs="Arial"/>
        </w:rPr>
      </w:pPr>
    </w:p>
    <w:p w14:paraId="7CF750F0" w14:textId="77777777" w:rsidR="0097174C" w:rsidRPr="000D66AC" w:rsidRDefault="0097174C" w:rsidP="0097174C">
      <w:pPr>
        <w:rPr>
          <w:rFonts w:ascii="Arial" w:hAnsi="Arial" w:cs="Arial"/>
        </w:rPr>
      </w:pPr>
    </w:p>
    <w:p w14:paraId="27490177" w14:textId="77777777" w:rsidR="00872ABF" w:rsidRPr="000D66AC" w:rsidRDefault="00872ABF" w:rsidP="0097174C">
      <w:pPr>
        <w:pStyle w:val="SUBTITULOMICHELIN"/>
        <w:spacing w:after="240"/>
        <w:jc w:val="center"/>
        <w:rPr>
          <w:rFonts w:cs="Frutiger 55 Roman"/>
          <w:bCs/>
          <w:szCs w:val="28"/>
        </w:rPr>
      </w:pPr>
    </w:p>
    <w:p w14:paraId="431B9DB5" w14:textId="77777777" w:rsidR="005B3C2A" w:rsidRPr="000D66AC" w:rsidRDefault="005B3C2A" w:rsidP="0097174C">
      <w:pPr>
        <w:pStyle w:val="SUBTITULOMICHELIN"/>
        <w:spacing w:after="240"/>
        <w:jc w:val="center"/>
        <w:rPr>
          <w:rFonts w:cs="Frutiger 55 Roman"/>
          <w:bCs/>
          <w:szCs w:val="28"/>
        </w:rPr>
      </w:pPr>
    </w:p>
    <w:p w14:paraId="157DFF00" w14:textId="77777777" w:rsidR="005B3C2A" w:rsidRPr="000D66AC" w:rsidRDefault="005B3C2A" w:rsidP="0097174C">
      <w:pPr>
        <w:pStyle w:val="SUBTITULOMICHELIN"/>
        <w:spacing w:after="240"/>
        <w:jc w:val="center"/>
        <w:rPr>
          <w:rFonts w:cs="Frutiger 55 Roman"/>
          <w:bCs/>
          <w:szCs w:val="28"/>
        </w:rPr>
      </w:pPr>
    </w:p>
    <w:p w14:paraId="1DAC591A" w14:textId="77777777" w:rsidR="005B3C2A" w:rsidRPr="000D66AC" w:rsidRDefault="005B3C2A" w:rsidP="0097174C">
      <w:pPr>
        <w:pStyle w:val="SUBTITULOMICHELIN"/>
        <w:spacing w:after="240"/>
        <w:jc w:val="center"/>
        <w:rPr>
          <w:rFonts w:cs="Frutiger 55 Roman"/>
          <w:bCs/>
          <w:szCs w:val="28"/>
        </w:rPr>
      </w:pPr>
    </w:p>
    <w:p w14:paraId="77E2F376" w14:textId="77777777" w:rsidR="005B3C2A" w:rsidRPr="000D66AC" w:rsidRDefault="005B3C2A" w:rsidP="0097174C">
      <w:pPr>
        <w:pStyle w:val="SUBTITULOMICHELIN"/>
        <w:spacing w:after="240"/>
        <w:jc w:val="center"/>
        <w:rPr>
          <w:rFonts w:cs="Frutiger 55 Roman"/>
          <w:bCs/>
          <w:szCs w:val="28"/>
        </w:rPr>
      </w:pPr>
    </w:p>
    <w:p w14:paraId="58A2FED6" w14:textId="77777777" w:rsidR="005B3C2A" w:rsidRPr="000D66AC" w:rsidRDefault="005B3C2A" w:rsidP="0097174C">
      <w:pPr>
        <w:pStyle w:val="SUBTITULOMICHELIN"/>
        <w:spacing w:after="240"/>
        <w:jc w:val="center"/>
        <w:rPr>
          <w:rFonts w:cs="Frutiger 55 Roman"/>
          <w:bCs/>
          <w:szCs w:val="28"/>
        </w:rPr>
      </w:pPr>
    </w:p>
    <w:p w14:paraId="36E90DE9" w14:textId="77777777" w:rsidR="0097174C" w:rsidRPr="000D66AC" w:rsidRDefault="0097174C" w:rsidP="0097174C">
      <w:pPr>
        <w:pStyle w:val="SUBTITULOMICHELIN"/>
        <w:spacing w:after="240"/>
        <w:jc w:val="center"/>
        <w:rPr>
          <w:b w:val="0"/>
          <w:color w:val="000000"/>
          <w:lang w:eastAsia="fr-FR"/>
        </w:rPr>
      </w:pPr>
      <w:r w:rsidRPr="000D66AC">
        <w:rPr>
          <w:rFonts w:cs="Frutiger 55 Roman"/>
          <w:bCs/>
          <w:szCs w:val="28"/>
        </w:rPr>
        <w:t>Sumario</w:t>
      </w:r>
    </w:p>
    <w:p w14:paraId="25C76DE7" w14:textId="77777777" w:rsidR="0097174C" w:rsidRPr="000D66AC" w:rsidRDefault="0097174C" w:rsidP="0097174C">
      <w:pPr>
        <w:rPr>
          <w:rFonts w:ascii="Arial" w:hAnsi="Arial" w:cs="Arial"/>
        </w:rPr>
      </w:pPr>
    </w:p>
    <w:p w14:paraId="6ECFEA9E" w14:textId="77777777" w:rsidR="0097174C" w:rsidRPr="000D66AC" w:rsidRDefault="0097174C" w:rsidP="0097174C">
      <w:pPr>
        <w:rPr>
          <w:rFonts w:ascii="Arial" w:hAnsi="Arial" w:cs="Arial"/>
        </w:rPr>
      </w:pPr>
    </w:p>
    <w:p w14:paraId="396895FA" w14:textId="03343B33" w:rsidR="0097174C" w:rsidRPr="000D66AC" w:rsidRDefault="002A3C54" w:rsidP="003409D9">
      <w:pPr>
        <w:pStyle w:val="TextoMichelin"/>
        <w:numPr>
          <w:ilvl w:val="0"/>
          <w:numId w:val="8"/>
        </w:numPr>
        <w:spacing w:after="230"/>
        <w:jc w:val="left"/>
        <w:rPr>
          <w:szCs w:val="21"/>
          <w:shd w:val="clear" w:color="auto" w:fill="FFFFFF"/>
          <w:lang w:val="es-ES_tradnl"/>
        </w:rPr>
      </w:pPr>
      <w:r w:rsidRPr="000D66AC">
        <w:rPr>
          <w:b/>
          <w:szCs w:val="21"/>
          <w:shd w:val="clear" w:color="auto" w:fill="FFFFFF"/>
          <w:lang w:val="es-ES_tradnl"/>
        </w:rPr>
        <w:t>En síntesis</w:t>
      </w:r>
      <w:r w:rsidR="003409D9" w:rsidRPr="000D66AC">
        <w:rPr>
          <w:szCs w:val="21"/>
          <w:shd w:val="clear" w:color="auto" w:fill="FFFFFF"/>
          <w:lang w:val="es-ES_tradnl"/>
        </w:rPr>
        <w:br/>
      </w:r>
      <w:r w:rsidR="004A0943" w:rsidRPr="000D66AC">
        <w:rPr>
          <w:bCs/>
          <w:szCs w:val="21"/>
          <w:shd w:val="clear" w:color="auto" w:fill="FFFFFF"/>
          <w:lang w:val="es-ES_tradnl"/>
        </w:rPr>
        <w:t>“</w:t>
      </w:r>
      <w:r w:rsidR="00865FE9" w:rsidRPr="000D66AC">
        <w:rPr>
          <w:bCs/>
          <w:szCs w:val="21"/>
          <w:shd w:val="clear" w:color="auto" w:fill="FFFFFF"/>
          <w:lang w:val="es-ES_tradnl"/>
        </w:rPr>
        <w:t>Aún más productividad para trabajos en obras</w:t>
      </w:r>
      <w:r w:rsidR="004A0943" w:rsidRPr="000D66AC">
        <w:rPr>
          <w:bCs/>
          <w:szCs w:val="21"/>
          <w:shd w:val="clear" w:color="auto" w:fill="FFFFFF"/>
          <w:lang w:val="es-ES_tradnl"/>
        </w:rPr>
        <w:t>”</w:t>
      </w:r>
      <w:r w:rsidRPr="000D66AC">
        <w:rPr>
          <w:bCs/>
          <w:szCs w:val="21"/>
          <w:shd w:val="clear" w:color="auto" w:fill="FFFFFF"/>
          <w:lang w:val="es-ES_tradnl"/>
        </w:rPr>
        <w:t xml:space="preserve">, </w:t>
      </w:r>
      <w:r w:rsidR="00865FE9" w:rsidRPr="000D66AC">
        <w:rPr>
          <w:bCs/>
          <w:szCs w:val="21"/>
          <w:shd w:val="clear" w:color="auto" w:fill="FFFFFF"/>
          <w:lang w:val="es-ES_tradnl"/>
        </w:rPr>
        <w:t>por Jean-</w:t>
      </w:r>
      <w:r w:rsidRPr="000D66AC">
        <w:rPr>
          <w:bCs/>
          <w:szCs w:val="21"/>
          <w:shd w:val="clear" w:color="auto" w:fill="FFFFFF"/>
          <w:lang w:val="es-ES_tradnl"/>
        </w:rPr>
        <w:t>François F</w:t>
      </w:r>
      <w:r w:rsidR="003409D9" w:rsidRPr="000D66AC">
        <w:rPr>
          <w:bCs/>
          <w:szCs w:val="21"/>
          <w:shd w:val="clear" w:color="auto" w:fill="FFFFFF"/>
          <w:lang w:val="es-ES_tradnl"/>
        </w:rPr>
        <w:t>orissier</w:t>
      </w:r>
      <w:r w:rsidRPr="000D66AC">
        <w:rPr>
          <w:bCs/>
          <w:szCs w:val="21"/>
          <w:shd w:val="clear" w:color="auto" w:fill="FFFFFF"/>
          <w:lang w:val="es-ES_tradnl"/>
        </w:rPr>
        <w:t>, Business</w:t>
      </w:r>
      <w:r w:rsidR="004A0943" w:rsidRPr="000D66AC">
        <w:rPr>
          <w:bCs/>
          <w:szCs w:val="21"/>
          <w:shd w:val="clear" w:color="auto" w:fill="FFFFFF"/>
          <w:lang w:val="es-ES_tradnl"/>
        </w:rPr>
        <w:t xml:space="preserve"> Segment Manager, Ligne Produit</w:t>
      </w:r>
      <w:r w:rsidRPr="000D66AC">
        <w:rPr>
          <w:bCs/>
          <w:szCs w:val="21"/>
          <w:shd w:val="clear" w:color="auto" w:fill="FFFFFF"/>
          <w:lang w:val="es-ES_tradnl"/>
        </w:rPr>
        <w:t xml:space="preserve"> Génie Civil </w:t>
      </w:r>
      <w:r w:rsidR="00865FE9" w:rsidRPr="000D66AC">
        <w:rPr>
          <w:bCs/>
          <w:szCs w:val="21"/>
          <w:shd w:val="clear" w:color="auto" w:fill="FFFFFF"/>
          <w:lang w:val="es-ES_tradnl"/>
        </w:rPr>
        <w:t>y</w:t>
      </w:r>
      <w:r w:rsidRPr="000D66AC">
        <w:rPr>
          <w:bCs/>
          <w:szCs w:val="21"/>
          <w:shd w:val="clear" w:color="auto" w:fill="FFFFFF"/>
          <w:lang w:val="es-ES_tradnl"/>
        </w:rPr>
        <w:t xml:space="preserve"> Cédric L</w:t>
      </w:r>
      <w:r w:rsidR="003409D9" w:rsidRPr="000D66AC">
        <w:rPr>
          <w:bCs/>
          <w:szCs w:val="21"/>
          <w:shd w:val="clear" w:color="auto" w:fill="FFFFFF"/>
          <w:lang w:val="es-ES_tradnl"/>
        </w:rPr>
        <w:t>ecoester</w:t>
      </w:r>
      <w:r w:rsidRPr="000D66AC">
        <w:rPr>
          <w:bCs/>
          <w:szCs w:val="21"/>
          <w:shd w:val="clear" w:color="auto" w:fill="FFFFFF"/>
          <w:lang w:val="es-ES_tradnl"/>
        </w:rPr>
        <w:t xml:space="preserve">, Business Segment Manager, Agri </w:t>
      </w:r>
      <w:r w:rsidR="00865FE9" w:rsidRPr="000D66AC">
        <w:rPr>
          <w:bCs/>
          <w:szCs w:val="21"/>
          <w:shd w:val="clear" w:color="auto" w:fill="FFFFFF"/>
          <w:lang w:val="es-ES_tradnl"/>
        </w:rPr>
        <w:t xml:space="preserve">y </w:t>
      </w:r>
      <w:r w:rsidRPr="000D66AC">
        <w:rPr>
          <w:bCs/>
          <w:szCs w:val="21"/>
          <w:shd w:val="clear" w:color="auto" w:fill="FFFFFF"/>
          <w:lang w:val="es-ES_tradnl"/>
        </w:rPr>
        <w:t>Compact Line, Michelin</w:t>
      </w:r>
      <w:r w:rsidR="003409D9" w:rsidRPr="000D66AC">
        <w:rPr>
          <w:szCs w:val="21"/>
          <w:shd w:val="clear" w:color="auto" w:fill="FFFFFF"/>
          <w:lang w:val="es-ES_tradnl"/>
        </w:rPr>
        <w:t xml:space="preserve"> </w:t>
      </w:r>
      <w:r w:rsidR="00684A39" w:rsidRPr="000D66AC">
        <w:rPr>
          <w:szCs w:val="21"/>
          <w:shd w:val="clear" w:color="auto" w:fill="FFFFFF"/>
          <w:lang w:val="es-ES_tradnl"/>
        </w:rPr>
        <w:t>………</w:t>
      </w:r>
      <w:r w:rsidR="003409D9" w:rsidRPr="000D66AC">
        <w:rPr>
          <w:szCs w:val="21"/>
          <w:shd w:val="clear" w:color="auto" w:fill="FFFFFF"/>
          <w:lang w:val="es-ES_tradnl"/>
        </w:rPr>
        <w:t>…</w:t>
      </w:r>
      <w:r w:rsidR="004A0943" w:rsidRPr="000D66AC">
        <w:rPr>
          <w:szCs w:val="21"/>
          <w:shd w:val="clear" w:color="auto" w:fill="FFFFFF"/>
          <w:lang w:val="es-ES_tradnl"/>
        </w:rPr>
        <w:t>…………………………..</w:t>
      </w:r>
      <w:r w:rsidR="00684A39" w:rsidRPr="000D66AC">
        <w:rPr>
          <w:szCs w:val="21"/>
          <w:shd w:val="clear" w:color="auto" w:fill="FFFFFF"/>
          <w:lang w:val="es-ES_tradnl"/>
        </w:rPr>
        <w:t>……………</w:t>
      </w:r>
      <w:r w:rsidR="000F0C50" w:rsidRPr="000D66AC">
        <w:rPr>
          <w:szCs w:val="21"/>
          <w:shd w:val="clear" w:color="auto" w:fill="FFFFFF"/>
          <w:lang w:val="es-ES_tradnl"/>
        </w:rPr>
        <w:t>..</w:t>
      </w:r>
      <w:r w:rsidR="00684A39" w:rsidRPr="000D66AC">
        <w:rPr>
          <w:szCs w:val="21"/>
          <w:shd w:val="clear" w:color="auto" w:fill="FFFFFF"/>
          <w:lang w:val="es-ES_tradnl"/>
        </w:rPr>
        <w:t>.</w:t>
      </w:r>
      <w:r w:rsidR="000F0C50" w:rsidRPr="000D66AC">
        <w:rPr>
          <w:szCs w:val="21"/>
          <w:shd w:val="clear" w:color="auto" w:fill="FFFFFF"/>
          <w:lang w:val="es-ES_tradnl"/>
        </w:rPr>
        <w:t>..</w:t>
      </w:r>
      <w:r w:rsidR="0097174C" w:rsidRPr="000D66AC">
        <w:rPr>
          <w:szCs w:val="21"/>
          <w:shd w:val="clear" w:color="auto" w:fill="FFFFFF"/>
          <w:lang w:val="es-ES_tradnl"/>
        </w:rPr>
        <w:t>… 3</w:t>
      </w:r>
      <w:r w:rsidR="0097174C" w:rsidRPr="000D66AC">
        <w:rPr>
          <w:szCs w:val="21"/>
          <w:shd w:val="clear" w:color="auto" w:fill="FFFFFF"/>
          <w:lang w:val="es-ES_tradnl"/>
        </w:rPr>
        <w:br/>
      </w:r>
    </w:p>
    <w:p w14:paraId="7C4E64EB" w14:textId="267C2215" w:rsidR="0097174C" w:rsidRPr="000D66AC" w:rsidRDefault="004A0943" w:rsidP="0097174C">
      <w:pPr>
        <w:pStyle w:val="TextoMichelin"/>
        <w:numPr>
          <w:ilvl w:val="0"/>
          <w:numId w:val="8"/>
        </w:numPr>
        <w:spacing w:after="230"/>
        <w:jc w:val="left"/>
        <w:rPr>
          <w:szCs w:val="21"/>
          <w:shd w:val="clear" w:color="auto" w:fill="FFFFFF"/>
          <w:lang w:val="es-ES_tradnl"/>
        </w:rPr>
      </w:pPr>
      <w:r w:rsidRPr="000D66AC">
        <w:rPr>
          <w:b/>
          <w:bCs/>
          <w:szCs w:val="21"/>
          <w:shd w:val="clear" w:color="auto" w:fill="FFFFFF"/>
          <w:lang w:val="es-ES_tradnl"/>
        </w:rPr>
        <w:t>Para cargadoras</w:t>
      </w:r>
      <w:r w:rsidR="003409D9" w:rsidRPr="000D66AC">
        <w:rPr>
          <w:b/>
          <w:bCs/>
          <w:szCs w:val="21"/>
          <w:shd w:val="clear" w:color="auto" w:fill="FFFFFF"/>
          <w:lang w:val="es-ES_tradnl"/>
        </w:rPr>
        <w:t>:</w:t>
      </w:r>
      <w:r w:rsidR="003409D9" w:rsidRPr="000D66AC">
        <w:rPr>
          <w:bCs/>
          <w:szCs w:val="21"/>
          <w:shd w:val="clear" w:color="auto" w:fill="FFFFFF"/>
          <w:lang w:val="es-ES_tradnl"/>
        </w:rPr>
        <w:t xml:space="preserve"> </w:t>
      </w:r>
      <w:r w:rsidR="007F4D0F" w:rsidRPr="000D66AC">
        <w:rPr>
          <w:bCs/>
          <w:szCs w:val="21"/>
          <w:shd w:val="clear" w:color="auto" w:fill="FFFFFF"/>
          <w:lang w:val="es-ES_tradnl"/>
        </w:rPr>
        <w:br/>
      </w:r>
      <w:r w:rsidRPr="000D66AC">
        <w:rPr>
          <w:bCs/>
          <w:szCs w:val="21"/>
          <w:shd w:val="clear" w:color="auto" w:fill="FFFFFF"/>
          <w:lang w:val="es-ES_tradnl"/>
        </w:rPr>
        <w:t>Nuevo neumáticos</w:t>
      </w:r>
      <w:r w:rsidR="003409D9" w:rsidRPr="000D66AC">
        <w:rPr>
          <w:bCs/>
          <w:szCs w:val="21"/>
          <w:shd w:val="clear" w:color="auto" w:fill="FFFFFF"/>
          <w:lang w:val="es-ES_tradnl"/>
        </w:rPr>
        <w:t xml:space="preserve"> MICHELIN XTXL E4 L4</w:t>
      </w:r>
      <w:r w:rsidRPr="000D66AC">
        <w:rPr>
          <w:bCs/>
          <w:szCs w:val="21"/>
          <w:shd w:val="clear" w:color="auto" w:fill="FFFFFF"/>
          <w:lang w:val="es-ES_tradnl"/>
        </w:rPr>
        <w:t xml:space="preserve"> ………………………………….</w:t>
      </w:r>
      <w:r w:rsidR="00D1419D" w:rsidRPr="000D66AC">
        <w:rPr>
          <w:szCs w:val="21"/>
          <w:shd w:val="clear" w:color="auto" w:fill="FFFFFF"/>
          <w:lang w:val="es-ES_tradnl"/>
        </w:rPr>
        <w:t>……..</w:t>
      </w:r>
      <w:r w:rsidR="00684A39" w:rsidRPr="000D66AC">
        <w:rPr>
          <w:szCs w:val="21"/>
          <w:shd w:val="clear" w:color="auto" w:fill="FFFFFF"/>
          <w:lang w:val="es-ES_tradnl"/>
        </w:rPr>
        <w:t>….</w:t>
      </w:r>
      <w:r w:rsidR="0097174C" w:rsidRPr="000D66AC">
        <w:rPr>
          <w:szCs w:val="21"/>
          <w:shd w:val="clear" w:color="auto" w:fill="FFFFFF"/>
          <w:lang w:val="es-ES_tradnl"/>
        </w:rPr>
        <w:t>…</w:t>
      </w:r>
      <w:r w:rsidR="000F0C50" w:rsidRPr="000D66AC">
        <w:rPr>
          <w:szCs w:val="21"/>
          <w:shd w:val="clear" w:color="auto" w:fill="FFFFFF"/>
          <w:lang w:val="es-ES_tradnl"/>
        </w:rPr>
        <w:t>..</w:t>
      </w:r>
      <w:r w:rsidR="0097174C" w:rsidRPr="000D66AC">
        <w:rPr>
          <w:szCs w:val="21"/>
          <w:shd w:val="clear" w:color="auto" w:fill="FFFFFF"/>
          <w:lang w:val="es-ES_tradnl"/>
        </w:rPr>
        <w:t>…… 4</w:t>
      </w:r>
      <w:r w:rsidR="0097174C" w:rsidRPr="000D66AC">
        <w:rPr>
          <w:szCs w:val="21"/>
          <w:shd w:val="clear" w:color="auto" w:fill="FFFFFF"/>
          <w:lang w:val="es-ES_tradnl"/>
        </w:rPr>
        <w:br/>
      </w:r>
    </w:p>
    <w:p w14:paraId="6682880D" w14:textId="160705F4" w:rsidR="0097174C" w:rsidRPr="000D66AC" w:rsidRDefault="009D0A15" w:rsidP="007F4D0F">
      <w:pPr>
        <w:pStyle w:val="TextoMichelin"/>
        <w:numPr>
          <w:ilvl w:val="0"/>
          <w:numId w:val="8"/>
        </w:numPr>
        <w:spacing w:after="230"/>
        <w:jc w:val="left"/>
        <w:rPr>
          <w:szCs w:val="21"/>
          <w:shd w:val="clear" w:color="auto" w:fill="FFFFFF"/>
          <w:lang w:val="es-ES_tradnl"/>
        </w:rPr>
      </w:pPr>
      <w:r w:rsidRPr="000D66AC">
        <w:rPr>
          <w:b/>
          <w:bCs/>
          <w:szCs w:val="21"/>
          <w:shd w:val="clear" w:color="auto" w:fill="FFFFFF"/>
          <w:lang w:val="es-ES_tradnl"/>
        </w:rPr>
        <w:t>P</w:t>
      </w:r>
      <w:r w:rsidR="00BB6337" w:rsidRPr="000D66AC">
        <w:rPr>
          <w:b/>
          <w:bCs/>
          <w:szCs w:val="21"/>
          <w:shd w:val="clear" w:color="auto" w:fill="FFFFFF"/>
          <w:lang w:val="es-ES_tradnl"/>
        </w:rPr>
        <w:t>ara retroexcavadoras</w:t>
      </w:r>
      <w:r w:rsidR="00BB5B92" w:rsidRPr="000D66AC">
        <w:rPr>
          <w:b/>
          <w:bCs/>
          <w:szCs w:val="21"/>
          <w:shd w:val="clear" w:color="auto" w:fill="FFFFFF"/>
          <w:lang w:val="es-ES_tradnl"/>
        </w:rPr>
        <w:t>, v</w:t>
      </w:r>
      <w:r w:rsidR="00B91C4E" w:rsidRPr="000D66AC">
        <w:rPr>
          <w:b/>
          <w:bCs/>
          <w:szCs w:val="21"/>
          <w:shd w:val="clear" w:color="auto" w:fill="FFFFFF"/>
          <w:lang w:val="es-ES_tradnl"/>
        </w:rPr>
        <w:t>ehículos telescópicos y cargadoras compactas</w:t>
      </w:r>
      <w:r w:rsidRPr="000D66AC">
        <w:rPr>
          <w:b/>
          <w:bCs/>
          <w:szCs w:val="21"/>
          <w:shd w:val="clear" w:color="auto" w:fill="FFFFFF"/>
          <w:lang w:val="es-ES_tradnl"/>
        </w:rPr>
        <w:t>:</w:t>
      </w:r>
      <w:r w:rsidRPr="000D66AC">
        <w:rPr>
          <w:b/>
          <w:szCs w:val="21"/>
          <w:shd w:val="clear" w:color="auto" w:fill="FFFFFF"/>
          <w:lang w:val="es-ES_tradnl"/>
        </w:rPr>
        <w:t xml:space="preserve"> </w:t>
      </w:r>
      <w:r w:rsidR="009F7C52" w:rsidRPr="000D66AC">
        <w:rPr>
          <w:szCs w:val="21"/>
          <w:shd w:val="clear" w:color="auto" w:fill="FFFFFF"/>
          <w:lang w:val="es-ES_tradnl"/>
        </w:rPr>
        <w:br/>
      </w:r>
      <w:r w:rsidR="00B91C4E" w:rsidRPr="000D66AC">
        <w:rPr>
          <w:bCs/>
          <w:szCs w:val="21"/>
          <w:shd w:val="clear" w:color="auto" w:fill="FFFFFF"/>
          <w:lang w:val="es-ES_tradnl"/>
        </w:rPr>
        <w:t>el nuevo neumático</w:t>
      </w:r>
      <w:r w:rsidRPr="000D66AC">
        <w:rPr>
          <w:bCs/>
          <w:szCs w:val="21"/>
          <w:shd w:val="clear" w:color="auto" w:fill="FFFFFF"/>
          <w:lang w:val="es-ES_tradnl"/>
        </w:rPr>
        <w:t xml:space="preserve"> MICHELIN BIBLOAD Hard Surface .</w:t>
      </w:r>
      <w:r w:rsidR="0097174C" w:rsidRPr="000D66AC">
        <w:rPr>
          <w:szCs w:val="21"/>
          <w:shd w:val="clear" w:color="auto" w:fill="FFFFFF"/>
          <w:lang w:val="es-ES_tradnl"/>
        </w:rPr>
        <w:t>.</w:t>
      </w:r>
      <w:r w:rsidR="00684A39" w:rsidRPr="000D66AC">
        <w:rPr>
          <w:szCs w:val="21"/>
          <w:shd w:val="clear" w:color="auto" w:fill="FFFFFF"/>
          <w:lang w:val="es-ES_tradnl"/>
        </w:rPr>
        <w:t>……</w:t>
      </w:r>
      <w:r w:rsidRPr="000D66AC">
        <w:rPr>
          <w:szCs w:val="21"/>
          <w:shd w:val="clear" w:color="auto" w:fill="FFFFFF"/>
          <w:lang w:val="es-ES_tradnl"/>
        </w:rPr>
        <w:t>………...</w:t>
      </w:r>
      <w:r w:rsidR="00684A39" w:rsidRPr="000D66AC">
        <w:rPr>
          <w:szCs w:val="21"/>
          <w:shd w:val="clear" w:color="auto" w:fill="FFFFFF"/>
          <w:lang w:val="es-ES_tradnl"/>
        </w:rPr>
        <w:t>……..………</w:t>
      </w:r>
      <w:r w:rsidR="009F7C52" w:rsidRPr="000D66AC">
        <w:rPr>
          <w:szCs w:val="21"/>
          <w:shd w:val="clear" w:color="auto" w:fill="FFFFFF"/>
          <w:lang w:val="es-ES_tradnl"/>
        </w:rPr>
        <w:t>..</w:t>
      </w:r>
      <w:r w:rsidR="000F0C50" w:rsidRPr="000D66AC">
        <w:rPr>
          <w:szCs w:val="21"/>
          <w:shd w:val="clear" w:color="auto" w:fill="FFFFFF"/>
          <w:lang w:val="es-ES_tradnl"/>
        </w:rPr>
        <w:t>…..</w:t>
      </w:r>
      <w:r w:rsidR="00684A39" w:rsidRPr="000D66AC">
        <w:rPr>
          <w:szCs w:val="21"/>
          <w:shd w:val="clear" w:color="auto" w:fill="FFFFFF"/>
          <w:lang w:val="es-ES_tradnl"/>
        </w:rPr>
        <w:t>…</w:t>
      </w:r>
      <w:r w:rsidR="0097174C" w:rsidRPr="000D66AC">
        <w:rPr>
          <w:szCs w:val="21"/>
          <w:shd w:val="clear" w:color="auto" w:fill="FFFFFF"/>
          <w:lang w:val="es-ES_tradnl"/>
        </w:rPr>
        <w:t xml:space="preserve"> 6</w:t>
      </w:r>
      <w:r w:rsidR="0097174C" w:rsidRPr="000D66AC">
        <w:rPr>
          <w:szCs w:val="21"/>
          <w:shd w:val="clear" w:color="auto" w:fill="FFFFFF"/>
          <w:lang w:val="es-ES_tradnl"/>
        </w:rPr>
        <w:br/>
      </w:r>
    </w:p>
    <w:p w14:paraId="26EB13F1" w14:textId="1521C7D5" w:rsidR="0097174C" w:rsidRPr="000D66AC" w:rsidRDefault="0097174C" w:rsidP="0097174C">
      <w:pPr>
        <w:pStyle w:val="TextoMichelin"/>
        <w:numPr>
          <w:ilvl w:val="0"/>
          <w:numId w:val="8"/>
        </w:numPr>
        <w:tabs>
          <w:tab w:val="clear" w:pos="360"/>
        </w:tabs>
        <w:spacing w:after="230"/>
        <w:jc w:val="left"/>
        <w:rPr>
          <w:rFonts w:cs="Arial"/>
          <w:szCs w:val="21"/>
          <w:lang w:val="es-ES_tradnl"/>
        </w:rPr>
      </w:pPr>
      <w:r w:rsidRPr="000D66AC">
        <w:rPr>
          <w:b/>
          <w:szCs w:val="21"/>
          <w:shd w:val="clear" w:color="auto" w:fill="FFFFFF"/>
          <w:lang w:val="es-ES_tradnl"/>
        </w:rPr>
        <w:t>Anexos:</w:t>
      </w:r>
      <w:r w:rsidRPr="000D66AC">
        <w:rPr>
          <w:szCs w:val="21"/>
          <w:shd w:val="clear" w:color="auto" w:fill="FFFFFF"/>
          <w:lang w:val="es-ES_tradnl"/>
        </w:rPr>
        <w:t xml:space="preserve"> </w:t>
      </w:r>
      <w:r w:rsidRPr="000D66AC">
        <w:rPr>
          <w:szCs w:val="21"/>
          <w:shd w:val="clear" w:color="auto" w:fill="FFFFFF"/>
          <w:lang w:val="es-ES_tradnl"/>
        </w:rPr>
        <w:br/>
      </w:r>
      <w:r w:rsidRPr="000D66AC">
        <w:rPr>
          <w:szCs w:val="21"/>
          <w:lang w:val="es-ES_tradnl"/>
        </w:rPr>
        <w:t>Michelin, en síntesis ……………………………..……………</w:t>
      </w:r>
      <w:r w:rsidR="009F7C52" w:rsidRPr="000D66AC">
        <w:rPr>
          <w:szCs w:val="21"/>
          <w:lang w:val="es-ES_tradnl"/>
        </w:rPr>
        <w:t>…………</w:t>
      </w:r>
      <w:r w:rsidR="000F0C50" w:rsidRPr="000D66AC">
        <w:rPr>
          <w:szCs w:val="21"/>
          <w:lang w:val="es-ES_tradnl"/>
        </w:rPr>
        <w:t>……….…………….</w:t>
      </w:r>
      <w:r w:rsidRPr="000D66AC">
        <w:rPr>
          <w:szCs w:val="21"/>
          <w:lang w:val="es-ES_tradnl"/>
        </w:rPr>
        <w:t>… 13</w:t>
      </w:r>
      <w:r w:rsidRPr="000D66AC">
        <w:rPr>
          <w:szCs w:val="21"/>
          <w:lang w:val="es-ES_tradnl"/>
        </w:rPr>
        <w:br/>
        <w:t>Algunas cifras clave sobre el Grupo Michelin .……………………</w:t>
      </w:r>
      <w:r w:rsidR="009F7C52" w:rsidRPr="000D66AC">
        <w:rPr>
          <w:szCs w:val="21"/>
          <w:lang w:val="es-ES_tradnl"/>
        </w:rPr>
        <w:t>…………</w:t>
      </w:r>
      <w:r w:rsidR="000F0C50" w:rsidRPr="000D66AC">
        <w:rPr>
          <w:szCs w:val="21"/>
          <w:lang w:val="es-ES_tradnl"/>
        </w:rPr>
        <w:t>………….…….</w:t>
      </w:r>
      <w:r w:rsidRPr="000D66AC">
        <w:rPr>
          <w:szCs w:val="21"/>
          <w:lang w:val="es-ES_tradnl"/>
        </w:rPr>
        <w:t>.. 15</w:t>
      </w:r>
    </w:p>
    <w:p w14:paraId="2368DC72" w14:textId="77777777" w:rsidR="0097174C" w:rsidRPr="000D66AC" w:rsidRDefault="0097174C" w:rsidP="0097174C">
      <w:pPr>
        <w:rPr>
          <w:rFonts w:ascii="Arial" w:hAnsi="Arial" w:cs="Arial"/>
          <w:sz w:val="28"/>
        </w:rPr>
      </w:pPr>
    </w:p>
    <w:p w14:paraId="08DDB75E" w14:textId="77777777" w:rsidR="0097174C" w:rsidRPr="000D66AC" w:rsidRDefault="0097174C" w:rsidP="0097174C">
      <w:pPr>
        <w:rPr>
          <w:rFonts w:ascii="Arial" w:hAnsi="Arial" w:cs="Arial"/>
          <w:sz w:val="28"/>
        </w:rPr>
      </w:pPr>
    </w:p>
    <w:p w14:paraId="3CD03C3C" w14:textId="015F3AD6" w:rsidR="004C1B7F" w:rsidRPr="000D66AC" w:rsidRDefault="004C1B7F" w:rsidP="0097174C">
      <w:pPr>
        <w:pStyle w:val="LadilloMichelinDossier"/>
        <w:spacing w:before="0" w:after="240" w:line="240" w:lineRule="auto"/>
        <w:jc w:val="right"/>
        <w:rPr>
          <w:rFonts w:ascii="Arial" w:hAnsi="Arial" w:cs="Arial"/>
          <w:lang w:val="es-ES_tradnl"/>
        </w:rPr>
      </w:pPr>
    </w:p>
    <w:p w14:paraId="52738AC8" w14:textId="77777777" w:rsidR="004C1B7F" w:rsidRPr="000D66AC" w:rsidRDefault="004C1B7F" w:rsidP="004C1B7F"/>
    <w:p w14:paraId="55ACCFB6" w14:textId="77777777" w:rsidR="004C1B7F" w:rsidRPr="000D66AC" w:rsidRDefault="004C1B7F" w:rsidP="004C1B7F"/>
    <w:p w14:paraId="397B602F" w14:textId="77777777" w:rsidR="004C1B7F" w:rsidRPr="000D66AC" w:rsidRDefault="004C1B7F" w:rsidP="004C1B7F"/>
    <w:p w14:paraId="3ADB0F62" w14:textId="77777777" w:rsidR="004C1B7F" w:rsidRPr="000D66AC" w:rsidRDefault="004C1B7F" w:rsidP="004C1B7F"/>
    <w:p w14:paraId="28AF0D72" w14:textId="77777777" w:rsidR="004C1B7F" w:rsidRPr="000D66AC" w:rsidRDefault="004C1B7F" w:rsidP="004C1B7F"/>
    <w:p w14:paraId="42AF3A02" w14:textId="77777777" w:rsidR="004C1B7F" w:rsidRPr="000D66AC" w:rsidRDefault="004C1B7F" w:rsidP="004C1B7F"/>
    <w:p w14:paraId="63557470" w14:textId="77777777" w:rsidR="004C1B7F" w:rsidRPr="000D66AC" w:rsidRDefault="004C1B7F" w:rsidP="004C1B7F"/>
    <w:p w14:paraId="00222760" w14:textId="77777777" w:rsidR="004C1B7F" w:rsidRPr="000D66AC" w:rsidRDefault="004C1B7F" w:rsidP="004C1B7F"/>
    <w:p w14:paraId="65C7F4BC" w14:textId="77777777" w:rsidR="004C1B7F" w:rsidRPr="000D66AC" w:rsidRDefault="004C1B7F" w:rsidP="004C1B7F"/>
    <w:p w14:paraId="283E8D03" w14:textId="77777777" w:rsidR="004C1B7F" w:rsidRPr="000D66AC" w:rsidRDefault="004C1B7F" w:rsidP="004C1B7F"/>
    <w:p w14:paraId="622F70E2" w14:textId="77777777" w:rsidR="004C1B7F" w:rsidRPr="000D66AC" w:rsidRDefault="004C1B7F" w:rsidP="004C1B7F"/>
    <w:p w14:paraId="17DACA60" w14:textId="77777777" w:rsidR="004C1B7F" w:rsidRPr="000D66AC" w:rsidRDefault="004C1B7F" w:rsidP="004C1B7F"/>
    <w:p w14:paraId="7176227C" w14:textId="77777777" w:rsidR="004C1B7F" w:rsidRPr="000D66AC" w:rsidRDefault="004C1B7F" w:rsidP="004C1B7F"/>
    <w:p w14:paraId="4F2F4B84" w14:textId="77777777" w:rsidR="004C1B7F" w:rsidRPr="000D66AC" w:rsidRDefault="004C1B7F" w:rsidP="004C1B7F"/>
    <w:p w14:paraId="59C5B968" w14:textId="77777777" w:rsidR="004C1B7F" w:rsidRPr="000D66AC" w:rsidRDefault="004C1B7F" w:rsidP="004C1B7F"/>
    <w:p w14:paraId="2D8EEDDA" w14:textId="77777777" w:rsidR="004C1B7F" w:rsidRPr="000D66AC" w:rsidRDefault="004C1B7F" w:rsidP="004C1B7F"/>
    <w:p w14:paraId="15072658" w14:textId="7B51648F" w:rsidR="0097174C" w:rsidRPr="000D66AC" w:rsidRDefault="0097174C" w:rsidP="0097174C">
      <w:pPr>
        <w:pStyle w:val="LadilloMichelinDossier"/>
        <w:spacing w:before="0" w:after="240" w:line="240" w:lineRule="auto"/>
        <w:jc w:val="right"/>
        <w:rPr>
          <w:rFonts w:ascii="Arial" w:hAnsi="Arial" w:cs="Arial"/>
          <w:lang w:val="es-ES_tradnl"/>
        </w:rPr>
      </w:pPr>
      <w:r w:rsidRPr="000D66AC">
        <w:rPr>
          <w:rFonts w:cs="Times"/>
          <w:sz w:val="20"/>
          <w:lang w:val="es-ES_tradnl"/>
        </w:rPr>
        <w:lastRenderedPageBreak/>
        <w:t>En síntesis</w:t>
      </w:r>
      <w:r w:rsidRPr="000D66AC">
        <w:rPr>
          <w:rFonts w:ascii="Arial" w:hAnsi="Arial" w:cs="Arial"/>
          <w:lang w:val="es-ES_tradnl"/>
        </w:rPr>
        <w:t xml:space="preserve"> </w:t>
      </w:r>
    </w:p>
    <w:p w14:paraId="1BA38E49" w14:textId="77777777" w:rsidR="0097174C" w:rsidRPr="000D66AC" w:rsidRDefault="0097174C" w:rsidP="0097174C">
      <w:pPr>
        <w:rPr>
          <w:rFonts w:ascii="Arial" w:hAnsi="Arial" w:cs="Arial"/>
          <w:b/>
        </w:rPr>
      </w:pPr>
    </w:p>
    <w:p w14:paraId="3F0BC7F3" w14:textId="0E23A6C2" w:rsidR="005E71C8" w:rsidRPr="000D66AC" w:rsidRDefault="003D7222" w:rsidP="005E71C8">
      <w:pPr>
        <w:pStyle w:val="titulocapitulodossier"/>
        <w:rPr>
          <w:rFonts w:cs="Arial"/>
          <w:lang w:val="es-ES_tradnl"/>
        </w:rPr>
      </w:pPr>
      <w:r w:rsidRPr="000D66AC">
        <w:rPr>
          <w:rFonts w:cs="Arial"/>
          <w:bCs/>
          <w:lang w:val="es-ES_tradnl"/>
        </w:rPr>
        <w:t>Aún más productividad para trabajos en obras</w:t>
      </w:r>
    </w:p>
    <w:p w14:paraId="4CF9FCA0" w14:textId="40E2039A" w:rsidR="003D7222" w:rsidRPr="000D66AC" w:rsidRDefault="005E71C8" w:rsidP="003D7222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t xml:space="preserve">Michelin </w:t>
      </w:r>
      <w:r w:rsidR="007A51E1" w:rsidRPr="000D66AC">
        <w:rPr>
          <w:shd w:val="clear" w:color="auto" w:fill="FFFFFF"/>
          <w:lang w:val="es-ES_tradnl"/>
        </w:rPr>
        <w:t xml:space="preserve">ha </w:t>
      </w:r>
      <w:r w:rsidR="003D7222" w:rsidRPr="000D66AC">
        <w:rPr>
          <w:shd w:val="clear" w:color="auto" w:fill="FFFFFF"/>
          <w:lang w:val="es-ES_tradnl"/>
        </w:rPr>
        <w:t>dem</w:t>
      </w:r>
      <w:r w:rsidR="007A51E1" w:rsidRPr="000D66AC">
        <w:rPr>
          <w:shd w:val="clear" w:color="auto" w:fill="FFFFFF"/>
          <w:lang w:val="es-ES_tradnl"/>
        </w:rPr>
        <w:t>o</w:t>
      </w:r>
      <w:r w:rsidR="003D7222" w:rsidRPr="000D66AC">
        <w:rPr>
          <w:shd w:val="clear" w:color="auto" w:fill="FFFFFF"/>
          <w:lang w:val="es-ES_tradnl"/>
        </w:rPr>
        <w:t>stra</w:t>
      </w:r>
      <w:r w:rsidR="007A51E1" w:rsidRPr="000D66AC">
        <w:rPr>
          <w:shd w:val="clear" w:color="auto" w:fill="FFFFFF"/>
          <w:lang w:val="es-ES_tradnl"/>
        </w:rPr>
        <w:t>do</w:t>
      </w:r>
      <w:r w:rsidR="003D7222" w:rsidRPr="000D66AC">
        <w:rPr>
          <w:shd w:val="clear" w:color="auto" w:fill="FFFFFF"/>
          <w:lang w:val="es-ES_tradnl"/>
        </w:rPr>
        <w:t xml:space="preserve"> en INTERMAT 2015 su capacidad de innovación en todos los campos.</w:t>
      </w:r>
    </w:p>
    <w:p w14:paraId="7EB4E0CB" w14:textId="1BA177CC" w:rsidR="0032462A" w:rsidRPr="000D66AC" w:rsidRDefault="005E71C8" w:rsidP="005E71C8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t>L</w:t>
      </w:r>
      <w:r w:rsidR="0032462A" w:rsidRPr="000D66AC">
        <w:rPr>
          <w:shd w:val="clear" w:color="auto" w:fill="FFFFFF"/>
          <w:lang w:val="es-ES_tradnl"/>
        </w:rPr>
        <w:t>o</w:t>
      </w:r>
      <w:r w:rsidRPr="000D66AC">
        <w:rPr>
          <w:shd w:val="clear" w:color="auto" w:fill="FFFFFF"/>
          <w:lang w:val="es-ES_tradnl"/>
        </w:rPr>
        <w:t xml:space="preserve">s </w:t>
      </w:r>
      <w:r w:rsidR="0032462A" w:rsidRPr="000D66AC">
        <w:rPr>
          <w:shd w:val="clear" w:color="auto" w:fill="FFFFFF"/>
          <w:lang w:val="es-ES_tradnl"/>
        </w:rPr>
        <w:t xml:space="preserve">operadores de trabajos en obras deben hacer frente, como los demás actores </w:t>
      </w:r>
      <w:r w:rsidR="0081012E" w:rsidRPr="000D66AC">
        <w:rPr>
          <w:shd w:val="clear" w:color="auto" w:fill="FFFFFF"/>
          <w:lang w:val="es-ES_tradnl"/>
        </w:rPr>
        <w:t>económicos, a los retos de productividad, cada vez más difíciles de cumplir.</w:t>
      </w:r>
    </w:p>
    <w:p w14:paraId="1C7D88E8" w14:textId="529A6A05" w:rsidR="0081012E" w:rsidRPr="000D66AC" w:rsidRDefault="005E71C8" w:rsidP="005E71C8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t>P</w:t>
      </w:r>
      <w:r w:rsidR="0081012E" w:rsidRPr="000D66AC">
        <w:rPr>
          <w:shd w:val="clear" w:color="auto" w:fill="FFFFFF"/>
          <w:lang w:val="es-ES_tradnl"/>
        </w:rPr>
        <w:t xml:space="preserve">ara obtener </w:t>
      </w:r>
      <w:r w:rsidR="0081012E" w:rsidRPr="000D66AC">
        <w:rPr>
          <w:b/>
          <w:shd w:val="clear" w:color="auto" w:fill="FFFFFF"/>
          <w:lang w:val="es-ES_tradnl"/>
        </w:rPr>
        <w:t>beneficios en productividad,</w:t>
      </w:r>
      <w:r w:rsidR="0081012E" w:rsidRPr="000D66AC">
        <w:rPr>
          <w:shd w:val="clear" w:color="auto" w:fill="FFFFFF"/>
          <w:lang w:val="es-ES_tradnl"/>
        </w:rPr>
        <w:t xml:space="preserve"> los operadores de trabajos en obras</w:t>
      </w:r>
      <w:r w:rsidR="00972FB0" w:rsidRPr="000D66AC">
        <w:rPr>
          <w:shd w:val="clear" w:color="auto" w:fill="FFFFFF"/>
          <w:lang w:val="es-ES_tradnl"/>
        </w:rPr>
        <w:t xml:space="preserve"> deben evaluar y utilizar las soluciones más avanzada</w:t>
      </w:r>
      <w:r w:rsidR="00793E64">
        <w:rPr>
          <w:shd w:val="clear" w:color="auto" w:fill="FFFFFF"/>
          <w:lang w:val="es-ES_tradnl"/>
        </w:rPr>
        <w:t>s</w:t>
      </w:r>
      <w:r w:rsidR="00972FB0" w:rsidRPr="000D66AC">
        <w:rPr>
          <w:shd w:val="clear" w:color="auto" w:fill="FFFFFF"/>
          <w:lang w:val="es-ES_tradnl"/>
        </w:rPr>
        <w:t>. Desde siempre, Michelin les acompaña para poner a su disposición neumáticos dotados de las tecnologías más avanzadas.</w:t>
      </w:r>
    </w:p>
    <w:p w14:paraId="11DF9B7B" w14:textId="667E3DDD" w:rsidR="003C54FB" w:rsidRPr="000D66AC" w:rsidRDefault="00D468B0" w:rsidP="003C54FB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t xml:space="preserve">Michelin </w:t>
      </w:r>
      <w:r w:rsidR="007A51E1" w:rsidRPr="000D66AC">
        <w:rPr>
          <w:shd w:val="clear" w:color="auto" w:fill="FFFFFF"/>
          <w:lang w:val="es-ES_tradnl"/>
        </w:rPr>
        <w:t xml:space="preserve">ha </w:t>
      </w:r>
      <w:r w:rsidRPr="000D66AC">
        <w:rPr>
          <w:shd w:val="clear" w:color="auto" w:fill="FFFFFF"/>
          <w:lang w:val="es-ES_tradnl"/>
        </w:rPr>
        <w:t>presenta</w:t>
      </w:r>
      <w:r w:rsidR="007A51E1" w:rsidRPr="000D66AC">
        <w:rPr>
          <w:shd w:val="clear" w:color="auto" w:fill="FFFFFF"/>
          <w:lang w:val="es-ES_tradnl"/>
        </w:rPr>
        <w:t>do</w:t>
      </w:r>
      <w:r w:rsidRPr="000D66AC">
        <w:rPr>
          <w:shd w:val="clear" w:color="auto" w:fill="FFFFFF"/>
          <w:lang w:val="es-ES_tradnl"/>
        </w:rPr>
        <w:t xml:space="preserve"> dos nuevos neumáticos destinados a cargadoras, el </w:t>
      </w:r>
      <w:r w:rsidR="005E71C8" w:rsidRPr="000D66AC">
        <w:rPr>
          <w:b/>
          <w:bCs/>
          <w:shd w:val="clear" w:color="auto" w:fill="FFFFFF"/>
          <w:lang w:val="es-ES_tradnl"/>
        </w:rPr>
        <w:t>MICHELIN XTXL E4</w:t>
      </w:r>
      <w:r w:rsidRPr="000D66AC">
        <w:rPr>
          <w:b/>
          <w:bCs/>
          <w:shd w:val="clear" w:color="auto" w:fill="FFFFFF"/>
          <w:lang w:val="es-ES_tradnl"/>
        </w:rPr>
        <w:t xml:space="preserve"> </w:t>
      </w:r>
      <w:r w:rsidR="005E71C8" w:rsidRPr="000D66AC">
        <w:rPr>
          <w:b/>
          <w:bCs/>
          <w:shd w:val="clear" w:color="auto" w:fill="FFFFFF"/>
          <w:lang w:val="es-ES_tradnl"/>
        </w:rPr>
        <w:t>L4</w:t>
      </w:r>
      <w:r w:rsidRPr="000D66AC">
        <w:rPr>
          <w:b/>
          <w:bCs/>
          <w:shd w:val="clear" w:color="auto" w:fill="FFFFFF"/>
          <w:lang w:val="es-ES_tradnl"/>
        </w:rPr>
        <w:t>,</w:t>
      </w:r>
      <w:r w:rsidR="005E71C8" w:rsidRPr="000D66AC">
        <w:rPr>
          <w:b/>
          <w:bCs/>
          <w:shd w:val="clear" w:color="auto" w:fill="FFFFFF"/>
          <w:lang w:val="es-ES_tradnl"/>
        </w:rPr>
        <w:t xml:space="preserve"> </w:t>
      </w:r>
      <w:r w:rsidRPr="000D66AC">
        <w:rPr>
          <w:shd w:val="clear" w:color="auto" w:fill="FFFFFF"/>
          <w:lang w:val="es-ES_tradnl"/>
        </w:rPr>
        <w:t>para cargadoras, y el</w:t>
      </w:r>
      <w:r w:rsidR="005E71C8" w:rsidRPr="000D66AC">
        <w:rPr>
          <w:shd w:val="clear" w:color="auto" w:fill="FFFFFF"/>
          <w:lang w:val="es-ES_tradnl"/>
        </w:rPr>
        <w:t xml:space="preserve"> </w:t>
      </w:r>
      <w:r w:rsidR="005E71C8" w:rsidRPr="000D66AC">
        <w:rPr>
          <w:b/>
          <w:bCs/>
          <w:shd w:val="clear" w:color="auto" w:fill="FFFFFF"/>
          <w:lang w:val="es-ES_tradnl"/>
        </w:rPr>
        <w:t>MICHELIN BIBLOAD Hard Surface</w:t>
      </w:r>
      <w:r w:rsidR="005E71C8" w:rsidRPr="000D66AC">
        <w:rPr>
          <w:shd w:val="clear" w:color="auto" w:fill="FFFFFF"/>
          <w:lang w:val="es-ES_tradnl"/>
        </w:rPr>
        <w:t xml:space="preserve">, </w:t>
      </w:r>
      <w:r w:rsidRPr="000D66AC">
        <w:rPr>
          <w:shd w:val="clear" w:color="auto" w:fill="FFFFFF"/>
          <w:lang w:val="es-ES_tradnl"/>
        </w:rPr>
        <w:t>para retroexcavadoras</w:t>
      </w:r>
      <w:r w:rsidR="005E71C8" w:rsidRPr="000D66AC">
        <w:rPr>
          <w:shd w:val="clear" w:color="auto" w:fill="FFFFFF"/>
          <w:lang w:val="es-ES_tradnl"/>
        </w:rPr>
        <w:t xml:space="preserve">, </w:t>
      </w:r>
      <w:r w:rsidR="003F7B5C" w:rsidRPr="000D66AC">
        <w:rPr>
          <w:shd w:val="clear" w:color="auto" w:fill="FFFFFF"/>
          <w:lang w:val="es-ES_tradnl"/>
        </w:rPr>
        <w:t>vehículos telescópicos y cargadoras compactas</w:t>
      </w:r>
      <w:r w:rsidR="005E71C8" w:rsidRPr="000D66AC">
        <w:rPr>
          <w:shd w:val="clear" w:color="auto" w:fill="FFFFFF"/>
          <w:lang w:val="es-ES_tradnl"/>
        </w:rPr>
        <w:t xml:space="preserve">. </w:t>
      </w:r>
      <w:r w:rsidR="003F7B5C" w:rsidRPr="000D66AC">
        <w:rPr>
          <w:shd w:val="clear" w:color="auto" w:fill="FFFFFF"/>
          <w:lang w:val="es-ES_tradnl"/>
        </w:rPr>
        <w:t xml:space="preserve">Tanto uno como el otro tienen como objetivo garantizar a los usuarios una mejor eficacia operativa: </w:t>
      </w:r>
      <w:r w:rsidR="003C54FB" w:rsidRPr="000D66AC">
        <w:rPr>
          <w:shd w:val="clear" w:color="auto" w:fill="FFFFFF"/>
          <w:lang w:val="es-ES_tradnl"/>
        </w:rPr>
        <w:t xml:space="preserve">esto requiere innovar en todas las áreas. En los materiales, en la concepción del neumático, como muestra la tecnología B2 y la nueva generación de carcasas usadas para el </w:t>
      </w:r>
      <w:r w:rsidR="005E71C8" w:rsidRPr="000D66AC">
        <w:rPr>
          <w:shd w:val="clear" w:color="auto" w:fill="FFFFFF"/>
          <w:lang w:val="es-ES_tradnl"/>
        </w:rPr>
        <w:t xml:space="preserve">MICHELIN XTXL E4 L4, </w:t>
      </w:r>
      <w:r w:rsidR="0067596E" w:rsidRPr="000D66AC">
        <w:rPr>
          <w:shd w:val="clear" w:color="auto" w:fill="FFFFFF"/>
          <w:lang w:val="es-ES_tradnl"/>
        </w:rPr>
        <w:t xml:space="preserve">y también en su capacidad para romper los códigos </w:t>
      </w:r>
      <w:r w:rsidR="002C200B" w:rsidRPr="000D66AC">
        <w:rPr>
          <w:shd w:val="clear" w:color="auto" w:fill="FFFFFF"/>
          <w:lang w:val="es-ES_tradnl"/>
        </w:rPr>
        <w:t>inventando nuevas formas de esculturas en la banda de rodadura como las del MICHELIN BIBLOAD Hard Surface, en diam</w:t>
      </w:r>
      <w:r w:rsidR="008A41FF" w:rsidRPr="000D66AC">
        <w:rPr>
          <w:shd w:val="clear" w:color="auto" w:fill="FFFFFF"/>
          <w:lang w:val="es-ES_tradnl"/>
        </w:rPr>
        <w:t>a</w:t>
      </w:r>
      <w:r w:rsidR="002C200B" w:rsidRPr="000D66AC">
        <w:rPr>
          <w:shd w:val="clear" w:color="auto" w:fill="FFFFFF"/>
          <w:lang w:val="es-ES_tradnl"/>
        </w:rPr>
        <w:t>nt</w:t>
      </w:r>
      <w:r w:rsidR="008A41FF" w:rsidRPr="000D66AC">
        <w:rPr>
          <w:shd w:val="clear" w:color="auto" w:fill="FFFFFF"/>
          <w:lang w:val="es-ES_tradnl"/>
        </w:rPr>
        <w:t>e</w:t>
      </w:r>
      <w:r w:rsidR="002C200B" w:rsidRPr="000D66AC">
        <w:rPr>
          <w:shd w:val="clear" w:color="auto" w:fill="FFFFFF"/>
          <w:lang w:val="es-ES_tradnl"/>
        </w:rPr>
        <w:t xml:space="preserve"> biselado de siete </w:t>
      </w:r>
      <w:r w:rsidR="00E26947">
        <w:rPr>
          <w:shd w:val="clear" w:color="auto" w:fill="FFFFFF"/>
          <w:lang w:val="es-ES_tradnl"/>
        </w:rPr>
        <w:t>caras</w:t>
      </w:r>
      <w:r w:rsidR="002C200B" w:rsidRPr="000D66AC">
        <w:rPr>
          <w:shd w:val="clear" w:color="auto" w:fill="FFFFFF"/>
          <w:lang w:val="es-ES_tradnl"/>
        </w:rPr>
        <w:t xml:space="preserve">, </w:t>
      </w:r>
      <w:r w:rsidR="00545FA0" w:rsidRPr="000D66AC">
        <w:rPr>
          <w:shd w:val="clear" w:color="auto" w:fill="FFFFFF"/>
          <w:lang w:val="es-ES_tradnl"/>
        </w:rPr>
        <w:t>y que garantizan las mismas prestaciones en todas las direcciones.</w:t>
      </w:r>
    </w:p>
    <w:p w14:paraId="4907C430" w14:textId="0563E536" w:rsidR="005E71C8" w:rsidRPr="000D66AC" w:rsidRDefault="003030FF" w:rsidP="004B2EEE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t>En</w:t>
      </w:r>
      <w:r w:rsidR="005E71C8" w:rsidRPr="000D66AC">
        <w:rPr>
          <w:shd w:val="clear" w:color="auto" w:fill="FFFFFF"/>
          <w:lang w:val="es-ES_tradnl"/>
        </w:rPr>
        <w:t xml:space="preserve"> Michelin, la </w:t>
      </w:r>
      <w:r w:rsidRPr="000D66AC">
        <w:rPr>
          <w:shd w:val="clear" w:color="auto" w:fill="FFFFFF"/>
          <w:lang w:val="es-ES_tradnl"/>
        </w:rPr>
        <w:t xml:space="preserve">noción </w:t>
      </w:r>
      <w:r w:rsidR="005E71C8" w:rsidRPr="000D66AC">
        <w:rPr>
          <w:shd w:val="clear" w:color="auto" w:fill="FFFFFF"/>
          <w:lang w:val="es-ES_tradnl"/>
        </w:rPr>
        <w:t>de servic</w:t>
      </w:r>
      <w:r w:rsidRPr="000D66AC">
        <w:rPr>
          <w:shd w:val="clear" w:color="auto" w:fill="FFFFFF"/>
          <w:lang w:val="es-ES_tradnl"/>
        </w:rPr>
        <w:t>io</w:t>
      </w:r>
      <w:r w:rsidR="005E71C8" w:rsidRPr="000D66AC">
        <w:rPr>
          <w:shd w:val="clear" w:color="auto" w:fill="FFFFFF"/>
          <w:lang w:val="es-ES_tradnl"/>
        </w:rPr>
        <w:t xml:space="preserve"> </w:t>
      </w:r>
      <w:r w:rsidRPr="000D66AC">
        <w:rPr>
          <w:shd w:val="clear" w:color="auto" w:fill="FFFFFF"/>
          <w:lang w:val="es-ES_tradnl"/>
        </w:rPr>
        <w:t>está implícita en el ADN del Grupo desde su creación. En la actividad de Ingeniería Civil, Michel</w:t>
      </w:r>
      <w:r w:rsidR="008D0190" w:rsidRPr="000D66AC">
        <w:rPr>
          <w:shd w:val="clear" w:color="auto" w:fill="FFFFFF"/>
          <w:lang w:val="es-ES_tradnl"/>
        </w:rPr>
        <w:t xml:space="preserve">in ha puesto en marcha un equipo de especialistas cuya misión es </w:t>
      </w:r>
      <w:r w:rsidR="00605F2E" w:rsidRPr="000D66AC">
        <w:rPr>
          <w:shd w:val="clear" w:color="auto" w:fill="FFFFFF"/>
          <w:lang w:val="es-ES_tradnl"/>
        </w:rPr>
        <w:t xml:space="preserve">proporcionar </w:t>
      </w:r>
      <w:r w:rsidR="008D0190" w:rsidRPr="000D66AC">
        <w:rPr>
          <w:shd w:val="clear" w:color="auto" w:fill="FFFFFF"/>
          <w:lang w:val="es-ES_tradnl"/>
        </w:rPr>
        <w:t>los mejores consejos</w:t>
      </w:r>
      <w:r w:rsidR="00FC2C6E" w:rsidRPr="00FC2C6E">
        <w:rPr>
          <w:shd w:val="clear" w:color="auto" w:fill="FFFFFF"/>
          <w:lang w:val="es-ES_tradnl"/>
        </w:rPr>
        <w:t xml:space="preserve"> </w:t>
      </w:r>
      <w:r w:rsidR="00FC2C6E">
        <w:rPr>
          <w:shd w:val="clear" w:color="auto" w:fill="FFFFFF"/>
          <w:lang w:val="es-ES_tradnl"/>
        </w:rPr>
        <w:t>en obras, por ejemplo,</w:t>
      </w:r>
      <w:r w:rsidR="008D0190" w:rsidRPr="000D66AC">
        <w:rPr>
          <w:shd w:val="clear" w:color="auto" w:fill="FFFFFF"/>
          <w:lang w:val="es-ES_tradnl"/>
        </w:rPr>
        <w:t xml:space="preserve"> </w:t>
      </w:r>
      <w:r w:rsidR="00605F2E" w:rsidRPr="000D66AC">
        <w:rPr>
          <w:shd w:val="clear" w:color="auto" w:fill="FFFFFF"/>
          <w:lang w:val="es-ES_tradnl"/>
        </w:rPr>
        <w:t>a los usuarios</w:t>
      </w:r>
      <w:r w:rsidR="00FC2C6E">
        <w:rPr>
          <w:shd w:val="clear" w:color="auto" w:fill="FFFFFF"/>
          <w:lang w:val="es-ES_tradnl"/>
        </w:rPr>
        <w:t xml:space="preserve"> </w:t>
      </w:r>
      <w:r w:rsidR="00605F2E" w:rsidRPr="000D66AC">
        <w:rPr>
          <w:shd w:val="clear" w:color="auto" w:fill="FFFFFF"/>
          <w:lang w:val="es-ES_tradnl"/>
        </w:rPr>
        <w:t xml:space="preserve">y </w:t>
      </w:r>
      <w:r w:rsidR="004B2EEE" w:rsidRPr="000D66AC">
        <w:rPr>
          <w:shd w:val="clear" w:color="auto" w:fill="FFFFFF"/>
          <w:lang w:val="es-ES_tradnl"/>
        </w:rPr>
        <w:t>dar a la</w:t>
      </w:r>
      <w:r w:rsidR="00605F2E" w:rsidRPr="000D66AC">
        <w:rPr>
          <w:shd w:val="clear" w:color="auto" w:fill="FFFFFF"/>
          <w:lang w:val="es-ES_tradnl"/>
        </w:rPr>
        <w:t xml:space="preserve"> red de distribución </w:t>
      </w:r>
      <w:r w:rsidR="004B2EEE" w:rsidRPr="000D66AC">
        <w:rPr>
          <w:shd w:val="clear" w:color="auto" w:fill="FFFFFF"/>
          <w:lang w:val="es-ES_tradnl"/>
        </w:rPr>
        <w:t xml:space="preserve">todas las claves para ofrecer el mejor servicio. Así, se creó la etiqueta </w:t>
      </w:r>
      <w:r w:rsidR="004B2EEE" w:rsidRPr="00FC2C6E">
        <w:rPr>
          <w:i/>
          <w:shd w:val="clear" w:color="auto" w:fill="FFFFFF"/>
          <w:lang w:val="es-ES_tradnl"/>
        </w:rPr>
        <w:t>“</w:t>
      </w:r>
      <w:r w:rsidR="005E71C8" w:rsidRPr="00FC2C6E">
        <w:rPr>
          <w:i/>
          <w:shd w:val="clear" w:color="auto" w:fill="FFFFFF"/>
          <w:lang w:val="es-ES_tradnl"/>
        </w:rPr>
        <w:t>Michelin Earthmover professionals</w:t>
      </w:r>
      <w:r w:rsidR="004B2EEE" w:rsidRPr="00FC2C6E">
        <w:rPr>
          <w:i/>
          <w:shd w:val="clear" w:color="auto" w:fill="FFFFFF"/>
          <w:lang w:val="es-ES_tradnl"/>
        </w:rPr>
        <w:t>”</w:t>
      </w:r>
      <w:r w:rsidR="005E71C8" w:rsidRPr="00FC2C6E">
        <w:rPr>
          <w:i/>
          <w:shd w:val="clear" w:color="auto" w:fill="FFFFFF"/>
          <w:lang w:val="es-ES_tradnl"/>
        </w:rPr>
        <w:t>.</w:t>
      </w:r>
    </w:p>
    <w:p w14:paraId="49FE4FFC" w14:textId="29BB80A8" w:rsidR="005E71C8" w:rsidRPr="000D66AC" w:rsidRDefault="004112B4" w:rsidP="005C3B3E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t>“El mejor neumático con el mejor servicio”</w:t>
      </w:r>
      <w:r w:rsidR="005E71C8" w:rsidRPr="000D66AC">
        <w:rPr>
          <w:shd w:val="clear" w:color="auto" w:fill="FFFFFF"/>
          <w:lang w:val="es-ES_tradnl"/>
        </w:rPr>
        <w:t xml:space="preserve"> </w:t>
      </w:r>
      <w:r w:rsidR="005C3B3E" w:rsidRPr="000D66AC">
        <w:rPr>
          <w:shd w:val="clear" w:color="auto" w:fill="FFFFFF"/>
          <w:lang w:val="es-ES_tradnl"/>
        </w:rPr>
        <w:t>es la fórmula ganadora demostrada diariamente sobre el terreno.</w:t>
      </w:r>
    </w:p>
    <w:p w14:paraId="6345618E" w14:textId="4D979855" w:rsidR="0097174C" w:rsidRPr="000D66AC" w:rsidRDefault="005C3B3E" w:rsidP="005E71C8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b/>
          <w:bCs/>
          <w:shd w:val="clear" w:color="auto" w:fill="FFFFFF"/>
          <w:lang w:val="es-ES_tradnl"/>
        </w:rPr>
        <w:t>Por</w:t>
      </w:r>
      <w:r w:rsidR="005E71C8" w:rsidRPr="000D66AC">
        <w:rPr>
          <w:b/>
          <w:bCs/>
          <w:shd w:val="clear" w:color="auto" w:fill="FFFFFF"/>
          <w:lang w:val="es-ES_tradnl"/>
        </w:rPr>
        <w:t xml:space="preserve"> Jean-François FORISSIER, Business Segment Manager, Ligne Produit Génie Civil, </w:t>
      </w:r>
      <w:r w:rsidRPr="000D66AC">
        <w:rPr>
          <w:b/>
          <w:bCs/>
          <w:shd w:val="clear" w:color="auto" w:fill="FFFFFF"/>
          <w:lang w:val="es-ES_tradnl"/>
        </w:rPr>
        <w:t>y</w:t>
      </w:r>
      <w:r w:rsidR="005E71C8" w:rsidRPr="000D66AC">
        <w:rPr>
          <w:b/>
          <w:bCs/>
          <w:shd w:val="clear" w:color="auto" w:fill="FFFFFF"/>
          <w:lang w:val="es-ES_tradnl"/>
        </w:rPr>
        <w:t xml:space="preserve"> Cédric LECOESTER, Business Segment Manager, Agri &amp; Compact Line, Michelin</w:t>
      </w:r>
      <w:r w:rsidR="0097174C" w:rsidRPr="000D66AC">
        <w:rPr>
          <w:shd w:val="clear" w:color="auto" w:fill="FFFFFF"/>
          <w:lang w:val="es-ES_tradnl"/>
        </w:rPr>
        <w:t>.</w:t>
      </w:r>
    </w:p>
    <w:p w14:paraId="1C446F6C" w14:textId="43E46550" w:rsidR="0097174C" w:rsidRPr="000D66AC" w:rsidRDefault="0097174C" w:rsidP="0097174C">
      <w:pPr>
        <w:pStyle w:val="LadilloMichelinDossier"/>
        <w:spacing w:before="0" w:after="240" w:line="240" w:lineRule="auto"/>
        <w:jc w:val="right"/>
        <w:rPr>
          <w:rFonts w:ascii="Arial" w:hAnsi="Arial" w:cs="Arial"/>
          <w:b w:val="0"/>
          <w:i/>
          <w:sz w:val="36"/>
          <w:lang w:val="es-ES_tradnl"/>
        </w:rPr>
      </w:pPr>
      <w:r w:rsidRPr="000D66AC">
        <w:rPr>
          <w:rFonts w:ascii="Arial" w:hAnsi="Arial" w:cs="Arial"/>
          <w:lang w:val="es-ES_tradnl"/>
        </w:rPr>
        <w:br w:type="page"/>
      </w:r>
    </w:p>
    <w:p w14:paraId="43B42997" w14:textId="70D21300" w:rsidR="00805EAA" w:rsidRPr="000D66AC" w:rsidRDefault="00BB009C" w:rsidP="00805EAA">
      <w:pPr>
        <w:pStyle w:val="LadilloMichelinDossier"/>
        <w:spacing w:before="0" w:after="240" w:line="240" w:lineRule="auto"/>
        <w:jc w:val="right"/>
        <w:rPr>
          <w:rFonts w:cs="Times"/>
          <w:sz w:val="20"/>
          <w:lang w:val="es-ES_tradnl"/>
        </w:rPr>
      </w:pPr>
      <w:r w:rsidRPr="000D66AC">
        <w:rPr>
          <w:rFonts w:cs="Times"/>
          <w:sz w:val="20"/>
          <w:lang w:val="es-ES_tradnl"/>
        </w:rPr>
        <w:lastRenderedPageBreak/>
        <w:t>Para cargadoras</w:t>
      </w:r>
    </w:p>
    <w:p w14:paraId="08733F88" w14:textId="3D65E9D0" w:rsidR="0097174C" w:rsidRPr="000D66AC" w:rsidRDefault="00805EAA" w:rsidP="00E22DEC">
      <w:pPr>
        <w:pStyle w:val="titulocapitulodossier"/>
        <w:rPr>
          <w:rFonts w:cs="Arial"/>
          <w:lang w:val="es-ES_tradnl"/>
        </w:rPr>
      </w:pPr>
      <w:r w:rsidRPr="000D66AC">
        <w:rPr>
          <w:rFonts w:cs="Arial"/>
          <w:bCs/>
          <w:lang w:val="es-ES_tradnl"/>
        </w:rPr>
        <w:br/>
      </w:r>
      <w:r w:rsidR="002F338A" w:rsidRPr="000D66AC">
        <w:rPr>
          <w:rFonts w:cs="Arial"/>
          <w:bCs/>
          <w:lang w:val="es-ES_tradnl"/>
        </w:rPr>
        <w:t>MICHELIN XTXL E4 L4</w:t>
      </w:r>
      <w:r w:rsidR="00E22DEC" w:rsidRPr="000D66AC">
        <w:rPr>
          <w:rFonts w:cs="Arial"/>
          <w:bCs/>
          <w:lang w:val="es-ES_tradnl"/>
        </w:rPr>
        <w:t xml:space="preserve">: </w:t>
      </w:r>
      <w:r w:rsidR="00E22DEC" w:rsidRPr="000D66AC">
        <w:rPr>
          <w:rFonts w:cs="Arial"/>
          <w:bCs/>
          <w:lang w:val="es-ES_tradnl"/>
        </w:rPr>
        <w:br/>
      </w:r>
      <w:r w:rsidR="002F338A" w:rsidRPr="000D66AC">
        <w:rPr>
          <w:rFonts w:cs="Arial"/>
          <w:bCs/>
          <w:lang w:val="es-ES_tradnl"/>
        </w:rPr>
        <w:t>El neumático que transporta aún más carga</w:t>
      </w:r>
    </w:p>
    <w:p w14:paraId="1E4F1688" w14:textId="77777777" w:rsidR="005F078C" w:rsidRPr="000D66AC" w:rsidRDefault="005F078C" w:rsidP="0097174C">
      <w:pPr>
        <w:pStyle w:val="TextoMichelin"/>
        <w:spacing w:after="230"/>
        <w:rPr>
          <w:shd w:val="clear" w:color="auto" w:fill="FFFFFF"/>
          <w:lang w:val="es-ES_tradnl"/>
        </w:rPr>
      </w:pPr>
    </w:p>
    <w:p w14:paraId="5B20162D" w14:textId="07ED7813" w:rsidR="005F078C" w:rsidRPr="000D66AC" w:rsidRDefault="00481213" w:rsidP="0097174C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rFonts w:eastAsia="Calibri" w:cs="Arial"/>
          <w:sz w:val="22"/>
          <w:szCs w:val="22"/>
          <w:lang w:val="es-ES_tradnl" w:eastAsia="es-ES"/>
        </w:rPr>
        <w:drawing>
          <wp:inline distT="0" distB="0" distL="0" distR="0" wp14:anchorId="3C241BD6" wp14:editId="645CECA8">
            <wp:extent cx="5396230" cy="2750068"/>
            <wp:effectExtent l="50800" t="25400" r="64770" b="44450"/>
            <wp:docPr id="3" name="Diagramme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1B22D70D" w14:textId="282266B1" w:rsidR="00980751" w:rsidRPr="000D66AC" w:rsidRDefault="0023094E" w:rsidP="00846AEA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t>Más capacidad de carga, más capacidad para transmitir potencia sin rotación en la llanta, más resistencia a las agresiones</w:t>
      </w:r>
      <w:r w:rsidR="00980751" w:rsidRPr="000D66AC">
        <w:rPr>
          <w:shd w:val="clear" w:color="auto" w:fill="FFFFFF"/>
          <w:lang w:val="es-ES_tradnl"/>
        </w:rPr>
        <w:t xml:space="preserve">: con el nuevo neumático </w:t>
      </w:r>
      <w:r w:rsidR="00846AEA" w:rsidRPr="000D66AC">
        <w:rPr>
          <w:shd w:val="clear" w:color="auto" w:fill="FFFFFF"/>
          <w:lang w:val="es-ES_tradnl"/>
        </w:rPr>
        <w:t xml:space="preserve">MICHELIN XTXL E4 L4, Michelin </w:t>
      </w:r>
      <w:r w:rsidR="00980751" w:rsidRPr="000D66AC">
        <w:rPr>
          <w:shd w:val="clear" w:color="auto" w:fill="FFFFFF"/>
          <w:lang w:val="es-ES_tradnl"/>
        </w:rPr>
        <w:t>se anticipa a las exigencias de los operadores de obras, garantizándoles una mejor eficacia operativa.</w:t>
      </w:r>
    </w:p>
    <w:p w14:paraId="4ACA648C" w14:textId="495D2276" w:rsidR="00980751" w:rsidRPr="000D66AC" w:rsidRDefault="007F3FBC" w:rsidP="00E67814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t>Gracias a su tecnología, Michelin puede satisfacer a sus clientes en varios frente</w:t>
      </w:r>
      <w:r w:rsidR="00BE72CF">
        <w:rPr>
          <w:shd w:val="clear" w:color="auto" w:fill="FFFFFF"/>
          <w:lang w:val="es-ES_tradnl"/>
        </w:rPr>
        <w:t>s</w:t>
      </w:r>
      <w:r w:rsidRPr="000D66AC">
        <w:rPr>
          <w:shd w:val="clear" w:color="auto" w:fill="FFFFFF"/>
          <w:lang w:val="es-ES_tradnl"/>
        </w:rPr>
        <w:t xml:space="preserve"> a la vez.</w:t>
      </w:r>
    </w:p>
    <w:p w14:paraId="082D396A" w14:textId="6DE1280F" w:rsidR="00872ABF" w:rsidRPr="000D66AC" w:rsidRDefault="007F3FBC" w:rsidP="00E67814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t xml:space="preserve">El nuevo neumático </w:t>
      </w:r>
      <w:r w:rsidR="00006503" w:rsidRPr="000D66AC">
        <w:rPr>
          <w:shd w:val="clear" w:color="auto" w:fill="FFFFFF"/>
          <w:lang w:val="es-ES_tradnl"/>
        </w:rPr>
        <w:t xml:space="preserve">MICHELIN XTXL E4 L4 </w:t>
      </w:r>
      <w:r w:rsidR="00291466" w:rsidRPr="000D66AC">
        <w:rPr>
          <w:shd w:val="clear" w:color="auto" w:fill="FFFFFF"/>
          <w:lang w:val="es-ES_tradnl"/>
        </w:rPr>
        <w:t xml:space="preserve">incorpora la tecnología B2, que reduce las rotaciones en la llanta gracias a </w:t>
      </w:r>
      <w:r w:rsidR="00BE72CF">
        <w:rPr>
          <w:shd w:val="clear" w:color="auto" w:fill="FFFFFF"/>
          <w:lang w:val="es-ES_tradnl"/>
        </w:rPr>
        <w:t>l</w:t>
      </w:r>
      <w:r w:rsidR="00291466" w:rsidRPr="000D66AC">
        <w:rPr>
          <w:shd w:val="clear" w:color="auto" w:fill="FFFFFF"/>
          <w:lang w:val="es-ES_tradnl"/>
        </w:rPr>
        <w:t>a nueva arquitectura de la zona baja. La tecnología B2</w:t>
      </w:r>
      <w:r w:rsidR="00C00458" w:rsidRPr="000D66AC">
        <w:rPr>
          <w:shd w:val="clear" w:color="auto" w:fill="FFFFFF"/>
          <w:lang w:val="es-ES_tradnl"/>
        </w:rPr>
        <w:t xml:space="preserve"> utiliza un </w:t>
      </w:r>
      <w:r w:rsidR="00B27AFA" w:rsidRPr="000D66AC">
        <w:rPr>
          <w:shd w:val="clear" w:color="auto" w:fill="FFFFFF"/>
          <w:lang w:val="es-ES_tradnl"/>
        </w:rPr>
        <w:t>aro de talón</w:t>
      </w:r>
      <w:r w:rsidR="00C00458" w:rsidRPr="000D66AC">
        <w:rPr>
          <w:shd w:val="clear" w:color="auto" w:fill="FFFFFF"/>
          <w:lang w:val="es-ES_tradnl"/>
        </w:rPr>
        <w:t xml:space="preserve"> metálico</w:t>
      </w:r>
      <w:r w:rsidR="00B27AFA" w:rsidRPr="000D66AC">
        <w:rPr>
          <w:shd w:val="clear" w:color="auto" w:fill="FFFFFF"/>
          <w:lang w:val="es-ES_tradnl"/>
        </w:rPr>
        <w:t xml:space="preserve"> un 30 % más ancho, lo que mejora la fuerza de</w:t>
      </w:r>
      <w:r w:rsidR="00C623F4" w:rsidRPr="000D66AC">
        <w:rPr>
          <w:shd w:val="clear" w:color="auto" w:fill="FFFFFF"/>
          <w:lang w:val="es-ES_tradnl"/>
        </w:rPr>
        <w:t xml:space="preserve"> </w:t>
      </w:r>
      <w:r w:rsidR="00E21D04" w:rsidRPr="000D66AC">
        <w:rPr>
          <w:shd w:val="clear" w:color="auto" w:fill="FFFFFF"/>
          <w:lang w:val="es-ES_tradnl"/>
        </w:rPr>
        <w:t>fijación</w:t>
      </w:r>
      <w:r w:rsidR="00C623F4" w:rsidRPr="000D66AC">
        <w:rPr>
          <w:shd w:val="clear" w:color="auto" w:fill="FFFFFF"/>
          <w:lang w:val="es-ES_tradnl"/>
        </w:rPr>
        <w:t xml:space="preserve"> del neumático </w:t>
      </w:r>
      <w:r w:rsidR="00E21D04" w:rsidRPr="000D66AC">
        <w:rPr>
          <w:shd w:val="clear" w:color="auto" w:fill="FFFFFF"/>
          <w:lang w:val="es-ES_tradnl"/>
        </w:rPr>
        <w:t>a</w:t>
      </w:r>
      <w:r w:rsidR="00C623F4" w:rsidRPr="000D66AC">
        <w:rPr>
          <w:shd w:val="clear" w:color="auto" w:fill="FFFFFF"/>
          <w:lang w:val="es-ES_tradnl"/>
        </w:rPr>
        <w:t xml:space="preserve"> la rueda y aumenta la superficie de contacto con la llanta en comparación con la generación precedente del </w:t>
      </w:r>
      <w:r w:rsidR="00006503" w:rsidRPr="000D66AC">
        <w:rPr>
          <w:shd w:val="clear" w:color="auto" w:fill="FFFFFF"/>
          <w:lang w:val="es-ES_tradnl"/>
        </w:rPr>
        <w:t xml:space="preserve">MICHELIN XLDD1. </w:t>
      </w:r>
      <w:r w:rsidR="00E21D04" w:rsidRPr="000D66AC">
        <w:rPr>
          <w:shd w:val="clear" w:color="auto" w:fill="FFFFFF"/>
          <w:lang w:val="es-ES_tradnl"/>
        </w:rPr>
        <w:t xml:space="preserve">Por último, el nuevo neumático </w:t>
      </w:r>
      <w:r w:rsidR="00006503" w:rsidRPr="000D66AC">
        <w:rPr>
          <w:shd w:val="clear" w:color="auto" w:fill="FFFFFF"/>
          <w:lang w:val="es-ES_tradnl"/>
        </w:rPr>
        <w:t xml:space="preserve">MICHELIN XTXL E4 L4 </w:t>
      </w:r>
      <w:r w:rsidR="00E21D04" w:rsidRPr="000D66AC">
        <w:rPr>
          <w:shd w:val="clear" w:color="auto" w:fill="FFFFFF"/>
          <w:lang w:val="es-ES_tradnl"/>
        </w:rPr>
        <w:t xml:space="preserve">dispone de cables más sólidos, con un 40 % más de masa metálica, flancos </w:t>
      </w:r>
      <w:r w:rsidR="002F36D5" w:rsidRPr="000D66AC">
        <w:rPr>
          <w:shd w:val="clear" w:color="auto" w:fill="FFFFFF"/>
          <w:lang w:val="es-ES_tradnl"/>
        </w:rPr>
        <w:t xml:space="preserve">un 50 % </w:t>
      </w:r>
      <w:r w:rsidR="00E21D04" w:rsidRPr="000D66AC">
        <w:rPr>
          <w:shd w:val="clear" w:color="auto" w:fill="FFFFFF"/>
          <w:lang w:val="es-ES_tradnl"/>
        </w:rPr>
        <w:t>más</w:t>
      </w:r>
      <w:r w:rsidR="002F36D5" w:rsidRPr="000D66AC">
        <w:rPr>
          <w:shd w:val="clear" w:color="auto" w:fill="FFFFFF"/>
          <w:lang w:val="es-ES_tradnl"/>
        </w:rPr>
        <w:t xml:space="preserve"> gruesos y un nuevo cinturón de acero</w:t>
      </w:r>
      <w:r w:rsidR="006F4D67" w:rsidRPr="000D66AC">
        <w:rPr>
          <w:shd w:val="clear" w:color="auto" w:fill="FFFFFF"/>
          <w:lang w:val="es-ES_tradnl"/>
        </w:rPr>
        <w:t xml:space="preserve"> que aumenta un 20 % la protección contra los pinchazos en la banda de rodadura. Del mismo modo, el diseño de los hombros </w:t>
      </w:r>
      <w:r w:rsidR="0081175F" w:rsidRPr="000D66AC">
        <w:rPr>
          <w:shd w:val="clear" w:color="auto" w:fill="FFFFFF"/>
          <w:lang w:val="es-ES_tradnl"/>
        </w:rPr>
        <w:t xml:space="preserve">favorece el enfriamiento, mientras que la zona central y sus tacos de goma </w:t>
      </w:r>
      <w:r w:rsidR="000C6681" w:rsidRPr="000D66AC">
        <w:rPr>
          <w:shd w:val="clear" w:color="auto" w:fill="FFFFFF"/>
          <w:lang w:val="es-ES_tradnl"/>
        </w:rPr>
        <w:t xml:space="preserve">masivos </w:t>
      </w:r>
      <w:r w:rsidR="0081175F" w:rsidRPr="000D66AC">
        <w:rPr>
          <w:shd w:val="clear" w:color="auto" w:fill="FFFFFF"/>
          <w:lang w:val="es-ES_tradnl"/>
        </w:rPr>
        <w:t>mejoran, al mismo tiempo, la resistencia y la capacidad de tracción.</w:t>
      </w:r>
    </w:p>
    <w:p w14:paraId="4A0045D0" w14:textId="77777777" w:rsidR="00872ABF" w:rsidRPr="000D66AC" w:rsidRDefault="00872ABF" w:rsidP="00E67814">
      <w:pPr>
        <w:pStyle w:val="TextoMichelin"/>
        <w:spacing w:after="230"/>
        <w:rPr>
          <w:shd w:val="clear" w:color="auto" w:fill="FFFFFF"/>
          <w:lang w:val="es-ES_tradnl"/>
        </w:rPr>
      </w:pPr>
    </w:p>
    <w:p w14:paraId="54624A78" w14:textId="77777777" w:rsidR="00006503" w:rsidRPr="000D66AC" w:rsidRDefault="00006503" w:rsidP="00006503">
      <w:pPr>
        <w:jc w:val="both"/>
        <w:rPr>
          <w:rFonts w:ascii="Arial" w:hAnsi="Arial"/>
          <w:sz w:val="21"/>
          <w:shd w:val="clear" w:color="auto" w:fill="FFFFFF"/>
        </w:rPr>
      </w:pPr>
    </w:p>
    <w:p w14:paraId="624B5D44" w14:textId="5D62F019" w:rsidR="00006503" w:rsidRPr="000D66AC" w:rsidRDefault="00006503" w:rsidP="00006503">
      <w:pPr>
        <w:jc w:val="both"/>
        <w:rPr>
          <w:rFonts w:ascii="Arial" w:hAnsi="Arial"/>
          <w:sz w:val="21"/>
          <w:shd w:val="clear" w:color="auto" w:fill="FFFFFF"/>
        </w:rPr>
      </w:pPr>
    </w:p>
    <w:p w14:paraId="43E802EB" w14:textId="77777777" w:rsidR="00846AEA" w:rsidRPr="000D66AC" w:rsidRDefault="00846AEA" w:rsidP="00006503">
      <w:pPr>
        <w:jc w:val="both"/>
        <w:rPr>
          <w:rFonts w:ascii="Arial" w:hAnsi="Arial"/>
          <w:sz w:val="21"/>
          <w:shd w:val="clear" w:color="auto" w:fill="FFFFFF"/>
        </w:rPr>
      </w:pPr>
    </w:p>
    <w:p w14:paraId="36C4C7C4" w14:textId="6732F603" w:rsidR="00846AEA" w:rsidRPr="000D66AC" w:rsidRDefault="00846AEA" w:rsidP="00006503">
      <w:pPr>
        <w:jc w:val="both"/>
        <w:rPr>
          <w:rFonts w:ascii="Arial" w:hAnsi="Arial"/>
          <w:sz w:val="21"/>
          <w:shd w:val="clear" w:color="auto" w:fill="FFFFFF"/>
        </w:rPr>
      </w:pPr>
    </w:p>
    <w:p w14:paraId="36306E3D" w14:textId="04A8016C" w:rsidR="00846AEA" w:rsidRPr="000D66AC" w:rsidRDefault="00846AEA" w:rsidP="00006503">
      <w:pPr>
        <w:jc w:val="both"/>
        <w:rPr>
          <w:rFonts w:ascii="Arial" w:hAnsi="Arial"/>
          <w:sz w:val="21"/>
          <w:shd w:val="clear" w:color="auto" w:fill="FFFFFF"/>
        </w:rPr>
      </w:pPr>
    </w:p>
    <w:p w14:paraId="7B01F14C" w14:textId="39D0B450" w:rsidR="00846AEA" w:rsidRPr="000D66AC" w:rsidRDefault="00846AEA" w:rsidP="00006503">
      <w:pPr>
        <w:jc w:val="both"/>
        <w:rPr>
          <w:rFonts w:ascii="Arial" w:hAnsi="Arial"/>
          <w:sz w:val="21"/>
          <w:shd w:val="clear" w:color="auto" w:fill="FFFFFF"/>
        </w:rPr>
      </w:pPr>
    </w:p>
    <w:p w14:paraId="1492FA55" w14:textId="3CB3CAAD" w:rsidR="00846AEA" w:rsidRPr="000D66AC" w:rsidRDefault="00846AEA" w:rsidP="00006503">
      <w:pPr>
        <w:jc w:val="both"/>
        <w:rPr>
          <w:rFonts w:ascii="Arial" w:hAnsi="Arial"/>
          <w:sz w:val="21"/>
          <w:shd w:val="clear" w:color="auto" w:fill="FFFFFF"/>
        </w:rPr>
      </w:pPr>
    </w:p>
    <w:p w14:paraId="0045D425" w14:textId="16A23B0E" w:rsidR="00006503" w:rsidRPr="000D66AC" w:rsidRDefault="00443CF7" w:rsidP="00006503">
      <w:pPr>
        <w:jc w:val="both"/>
        <w:rPr>
          <w:rFonts w:ascii="Arial" w:hAnsi="Arial"/>
          <w:sz w:val="21"/>
          <w:shd w:val="clear" w:color="auto" w:fill="FFFFFF"/>
        </w:rPr>
      </w:pPr>
      <w:r w:rsidRPr="000D66AC">
        <w:rPr>
          <w:rFonts w:ascii="Arial" w:hAnsi="Arial"/>
          <w:sz w:val="21"/>
          <w:shd w:val="clear" w:color="auto" w:fill="FFFFFF"/>
          <w:lang w:eastAsia="es-ES"/>
        </w:rPr>
        <w:lastRenderedPageBreak/>
        <w:drawing>
          <wp:anchor distT="0" distB="0" distL="114300" distR="114300" simplePos="0" relativeHeight="251663360" behindDoc="0" locked="0" layoutInCell="1" allowOverlap="1" wp14:anchorId="1CCD2C36" wp14:editId="68C04154">
            <wp:simplePos x="0" y="0"/>
            <wp:positionH relativeFrom="column">
              <wp:posOffset>1257300</wp:posOffset>
            </wp:positionH>
            <wp:positionV relativeFrom="paragraph">
              <wp:posOffset>-571500</wp:posOffset>
            </wp:positionV>
            <wp:extent cx="2647950" cy="211455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84C23" w14:textId="767B32F1" w:rsidR="00006503" w:rsidRPr="000D66AC" w:rsidRDefault="00006503" w:rsidP="00006503">
      <w:pPr>
        <w:jc w:val="both"/>
        <w:rPr>
          <w:rFonts w:ascii="Arial" w:hAnsi="Arial"/>
          <w:sz w:val="21"/>
          <w:shd w:val="clear" w:color="auto" w:fill="FFFFFF"/>
        </w:rPr>
      </w:pPr>
    </w:p>
    <w:p w14:paraId="17BD9324" w14:textId="77777777" w:rsidR="00006503" w:rsidRPr="000D66AC" w:rsidRDefault="00006503" w:rsidP="00006503">
      <w:pPr>
        <w:jc w:val="both"/>
        <w:rPr>
          <w:rFonts w:ascii="Arial" w:hAnsi="Arial"/>
          <w:sz w:val="21"/>
          <w:shd w:val="clear" w:color="auto" w:fill="FFFFFF"/>
        </w:rPr>
      </w:pPr>
    </w:p>
    <w:p w14:paraId="7B2B066B" w14:textId="434DA4BB" w:rsidR="00006503" w:rsidRPr="000D66AC" w:rsidRDefault="00006503" w:rsidP="00006503">
      <w:pPr>
        <w:jc w:val="both"/>
        <w:rPr>
          <w:rFonts w:ascii="Arial" w:hAnsi="Arial"/>
          <w:sz w:val="21"/>
          <w:shd w:val="clear" w:color="auto" w:fill="FFFFFF"/>
        </w:rPr>
      </w:pPr>
    </w:p>
    <w:p w14:paraId="3CA2302E" w14:textId="77777777" w:rsidR="00006503" w:rsidRPr="000D66AC" w:rsidRDefault="00006503" w:rsidP="00006503">
      <w:pPr>
        <w:jc w:val="both"/>
        <w:rPr>
          <w:rFonts w:ascii="Arial" w:hAnsi="Arial"/>
          <w:sz w:val="21"/>
          <w:shd w:val="clear" w:color="auto" w:fill="FFFFFF"/>
        </w:rPr>
      </w:pPr>
    </w:p>
    <w:p w14:paraId="351F318C" w14:textId="77777777" w:rsidR="00006503" w:rsidRPr="000D66AC" w:rsidRDefault="00006503" w:rsidP="00006503">
      <w:pPr>
        <w:jc w:val="both"/>
        <w:rPr>
          <w:rFonts w:ascii="Arial" w:hAnsi="Arial"/>
          <w:sz w:val="21"/>
          <w:shd w:val="clear" w:color="auto" w:fill="FFFFFF"/>
        </w:rPr>
      </w:pPr>
    </w:p>
    <w:p w14:paraId="08BCA3BA" w14:textId="77777777" w:rsidR="00006503" w:rsidRPr="000D66AC" w:rsidRDefault="00006503" w:rsidP="00006503">
      <w:pPr>
        <w:jc w:val="both"/>
        <w:rPr>
          <w:rFonts w:ascii="Arial" w:hAnsi="Arial"/>
          <w:sz w:val="21"/>
          <w:shd w:val="clear" w:color="auto" w:fill="FFFFFF"/>
        </w:rPr>
      </w:pPr>
    </w:p>
    <w:p w14:paraId="47E1BE35" w14:textId="77777777" w:rsidR="00006503" w:rsidRPr="000D66AC" w:rsidRDefault="00006503" w:rsidP="00006503">
      <w:pPr>
        <w:jc w:val="both"/>
        <w:rPr>
          <w:rFonts w:ascii="Arial" w:hAnsi="Arial"/>
          <w:sz w:val="21"/>
          <w:shd w:val="clear" w:color="auto" w:fill="FFFFFF"/>
        </w:rPr>
      </w:pPr>
    </w:p>
    <w:p w14:paraId="3A4AD477" w14:textId="77777777" w:rsidR="00006503" w:rsidRPr="000D66AC" w:rsidRDefault="00006503" w:rsidP="00006503">
      <w:pPr>
        <w:jc w:val="both"/>
        <w:rPr>
          <w:rFonts w:ascii="Arial" w:hAnsi="Arial"/>
          <w:sz w:val="21"/>
          <w:shd w:val="clear" w:color="auto" w:fill="FFFFFF"/>
        </w:rPr>
      </w:pPr>
    </w:p>
    <w:p w14:paraId="63C5B192" w14:textId="77777777" w:rsidR="00006503" w:rsidRPr="000D66AC" w:rsidRDefault="00006503" w:rsidP="00006503">
      <w:pPr>
        <w:jc w:val="both"/>
        <w:rPr>
          <w:rFonts w:ascii="Arial" w:hAnsi="Arial"/>
          <w:sz w:val="21"/>
          <w:shd w:val="clear" w:color="auto" w:fill="FFFFFF"/>
        </w:rPr>
      </w:pPr>
    </w:p>
    <w:p w14:paraId="323A0DCC" w14:textId="77777777" w:rsidR="00006503" w:rsidRPr="000D66AC" w:rsidRDefault="00006503" w:rsidP="00006503">
      <w:pPr>
        <w:jc w:val="both"/>
        <w:rPr>
          <w:rFonts w:ascii="Arial" w:hAnsi="Arial"/>
          <w:sz w:val="21"/>
          <w:shd w:val="clear" w:color="auto" w:fill="FFFFFF"/>
        </w:rPr>
      </w:pPr>
    </w:p>
    <w:p w14:paraId="77B246EA" w14:textId="7D82E5D7" w:rsidR="00DB144B" w:rsidRPr="000D66AC" w:rsidRDefault="00490D78" w:rsidP="00DB144B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t>Capaz de funcionar a presiones de hasta ocho bar</w:t>
      </w:r>
      <w:r w:rsidR="00D9325E" w:rsidRPr="000D66AC">
        <w:rPr>
          <w:shd w:val="clear" w:color="auto" w:fill="FFFFFF"/>
          <w:lang w:val="es-ES_tradnl"/>
        </w:rPr>
        <w:t>es</w:t>
      </w:r>
      <w:r w:rsidR="00376E08" w:rsidRPr="000D66AC">
        <w:rPr>
          <w:shd w:val="clear" w:color="auto" w:fill="FFFFFF"/>
          <w:lang w:val="es-ES_tradnl"/>
        </w:rPr>
        <w:t>, esta estructura reforzada, gracias al empleo de estos cables</w:t>
      </w:r>
      <w:r w:rsidR="00847C8C" w:rsidRPr="000D66AC">
        <w:rPr>
          <w:shd w:val="clear" w:color="auto" w:fill="FFFFFF"/>
          <w:lang w:val="es-ES_tradnl"/>
        </w:rPr>
        <w:t xml:space="preserve"> “***” un 30 % más anchos y más resistentes (en comparación con la generación</w:t>
      </w:r>
      <w:r w:rsidR="00F1210C" w:rsidRPr="000D66AC">
        <w:rPr>
          <w:shd w:val="clear" w:color="auto" w:fill="FFFFFF"/>
          <w:lang w:val="es-ES_tradnl"/>
        </w:rPr>
        <w:t xml:space="preserve"> de neumáticos</w:t>
      </w:r>
      <w:r w:rsidR="00847C8C" w:rsidRPr="000D66AC">
        <w:rPr>
          <w:shd w:val="clear" w:color="auto" w:fill="FFFFFF"/>
          <w:lang w:val="es-ES_tradnl"/>
        </w:rPr>
        <w:t xml:space="preserve"> precedente</w:t>
      </w:r>
      <w:r w:rsidR="00F1210C" w:rsidRPr="000D66AC">
        <w:rPr>
          <w:shd w:val="clear" w:color="auto" w:fill="FFFFFF"/>
          <w:lang w:val="es-ES_tradnl"/>
        </w:rPr>
        <w:t xml:space="preserve"> </w:t>
      </w:r>
      <w:r w:rsidR="00006503" w:rsidRPr="000D66AC">
        <w:rPr>
          <w:shd w:val="clear" w:color="auto" w:fill="FFFFFF"/>
          <w:lang w:val="es-ES_tradnl"/>
        </w:rPr>
        <w:t>MICHELIN XLDD1)</w:t>
      </w:r>
      <w:r w:rsidR="00F1210C" w:rsidRPr="000D66AC">
        <w:rPr>
          <w:shd w:val="clear" w:color="auto" w:fill="FFFFFF"/>
          <w:lang w:val="es-ES_tradnl"/>
        </w:rPr>
        <w:t xml:space="preserve">, permite así transportar más carga, pudiendo transmitir </w:t>
      </w:r>
      <w:r w:rsidR="00381E4E" w:rsidRPr="000D66AC">
        <w:rPr>
          <w:shd w:val="clear" w:color="auto" w:fill="FFFFFF"/>
          <w:lang w:val="es-ES_tradnl"/>
        </w:rPr>
        <w:t>un 20 % más de par motor sin rotación en la llanta</w:t>
      </w:r>
      <w:r w:rsidR="008B5E3B" w:rsidRPr="000D66AC">
        <w:rPr>
          <w:shd w:val="clear" w:color="auto" w:fill="FFFFFF"/>
          <w:lang w:val="es-ES_tradnl"/>
        </w:rPr>
        <w:t>. La capacidad de carga del neumático ha aumentado un 15 % en relación a la generación precedente</w:t>
      </w:r>
      <w:r w:rsidR="00DB144B" w:rsidRPr="000D66AC">
        <w:rPr>
          <w:shd w:val="clear" w:color="auto" w:fill="FFFFFF"/>
          <w:lang w:val="es-ES_tradnl"/>
        </w:rPr>
        <w:t xml:space="preserve"> y puede soportar hasta 32,5 toneladas (en la dimensión </w:t>
      </w:r>
      <w:r w:rsidR="00006503" w:rsidRPr="000D66AC">
        <w:rPr>
          <w:shd w:val="clear" w:color="auto" w:fill="FFFFFF"/>
          <w:lang w:val="es-ES_tradnl"/>
        </w:rPr>
        <w:t xml:space="preserve">35/65 R33). </w:t>
      </w:r>
      <w:r w:rsidR="00DB144B" w:rsidRPr="000D66AC">
        <w:rPr>
          <w:shd w:val="clear" w:color="auto" w:fill="FFFFFF"/>
          <w:lang w:val="es-ES_tradnl"/>
        </w:rPr>
        <w:t xml:space="preserve">Esto permite a los operadores de obras que trabajan con las </w:t>
      </w:r>
      <w:r w:rsidR="003A669E" w:rsidRPr="000D66AC">
        <w:rPr>
          <w:shd w:val="clear" w:color="auto" w:fill="FFFFFF"/>
          <w:lang w:val="es-ES_tradnl"/>
        </w:rPr>
        <w:t xml:space="preserve">cada vez más potentes </w:t>
      </w:r>
      <w:r w:rsidR="00DB144B" w:rsidRPr="000D66AC">
        <w:rPr>
          <w:shd w:val="clear" w:color="auto" w:fill="FFFFFF"/>
          <w:lang w:val="es-ES_tradnl"/>
        </w:rPr>
        <w:t>nuevas generaciones de cargadoras</w:t>
      </w:r>
      <w:r w:rsidR="00DA3637" w:rsidRPr="000D66AC">
        <w:rPr>
          <w:shd w:val="clear" w:color="auto" w:fill="FFFFFF"/>
          <w:lang w:val="es-ES_tradnl"/>
        </w:rPr>
        <w:t>,</w:t>
      </w:r>
      <w:r w:rsidR="00DB144B" w:rsidRPr="000D66AC">
        <w:rPr>
          <w:shd w:val="clear" w:color="auto" w:fill="FFFFFF"/>
          <w:lang w:val="es-ES_tradnl"/>
        </w:rPr>
        <w:t xml:space="preserve"> </w:t>
      </w:r>
      <w:r w:rsidR="003A669E" w:rsidRPr="000D66AC">
        <w:rPr>
          <w:shd w:val="clear" w:color="auto" w:fill="FFFFFF"/>
          <w:lang w:val="es-ES_tradnl"/>
        </w:rPr>
        <w:t xml:space="preserve">cuyos últimos modelos pueden desarrollar hasta 400 CV, hacer frente a los retos de productividad, </w:t>
      </w:r>
      <w:r w:rsidR="005868E3" w:rsidRPr="000D66AC">
        <w:rPr>
          <w:shd w:val="clear" w:color="auto" w:fill="FFFFFF"/>
          <w:lang w:val="es-ES_tradnl"/>
        </w:rPr>
        <w:t>teniendo la garantía de maximizar los tiempos de funcionamiento de las máquinas.</w:t>
      </w:r>
    </w:p>
    <w:p w14:paraId="6CBA2446" w14:textId="122A5D4F" w:rsidR="00B83BC0" w:rsidRPr="000D66AC" w:rsidRDefault="00B83BC0" w:rsidP="00E67814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t>Duración y productividad</w:t>
      </w:r>
      <w:r w:rsidR="00D22C0A">
        <w:rPr>
          <w:shd w:val="clear" w:color="auto" w:fill="FFFFFF"/>
          <w:lang w:val="es-ES_tradnl"/>
        </w:rPr>
        <w:t xml:space="preserve"> son</w:t>
      </w:r>
      <w:r w:rsidRPr="000D66AC">
        <w:rPr>
          <w:shd w:val="clear" w:color="auto" w:fill="FFFFFF"/>
          <w:lang w:val="es-ES_tradnl"/>
        </w:rPr>
        <w:t xml:space="preserve"> </w:t>
      </w:r>
      <w:r w:rsidR="00E47951" w:rsidRPr="000D66AC">
        <w:rPr>
          <w:shd w:val="clear" w:color="auto" w:fill="FFFFFF"/>
          <w:lang w:val="es-ES_tradnl"/>
        </w:rPr>
        <w:t>las dos ventajas de este neumático que c</w:t>
      </w:r>
      <w:r w:rsidR="00FB4E1A" w:rsidRPr="000D66AC">
        <w:rPr>
          <w:shd w:val="clear" w:color="auto" w:fill="FFFFFF"/>
          <w:lang w:val="es-ES_tradnl"/>
        </w:rPr>
        <w:t>onvencerán a todos los operadores.</w:t>
      </w:r>
    </w:p>
    <w:p w14:paraId="6A13DD8F" w14:textId="5AEFFC3A" w:rsidR="00846AEA" w:rsidRPr="000D66AC" w:rsidRDefault="00314172" w:rsidP="00E67814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 w:eastAsia="es-ES"/>
        </w:rPr>
        <w:drawing>
          <wp:anchor distT="0" distB="0" distL="114300" distR="114300" simplePos="0" relativeHeight="251662336" behindDoc="0" locked="0" layoutInCell="1" allowOverlap="1" wp14:anchorId="75CE4F00" wp14:editId="43AC28F8">
            <wp:simplePos x="0" y="0"/>
            <wp:positionH relativeFrom="column">
              <wp:posOffset>1600200</wp:posOffset>
            </wp:positionH>
            <wp:positionV relativeFrom="paragraph">
              <wp:posOffset>8890</wp:posOffset>
            </wp:positionV>
            <wp:extent cx="2590800" cy="2070100"/>
            <wp:effectExtent l="0" t="0" r="0" b="1270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7AD6A" w14:textId="77777777" w:rsidR="00846AEA" w:rsidRPr="000D66AC" w:rsidRDefault="00846AEA" w:rsidP="00E67814">
      <w:pPr>
        <w:pStyle w:val="TextoMichelin"/>
        <w:spacing w:after="230"/>
        <w:rPr>
          <w:shd w:val="clear" w:color="auto" w:fill="FFFFFF"/>
          <w:lang w:val="es-ES_tradnl"/>
        </w:rPr>
      </w:pPr>
    </w:p>
    <w:p w14:paraId="683475A6" w14:textId="77777777" w:rsidR="00846AEA" w:rsidRPr="000D66AC" w:rsidRDefault="00846AEA" w:rsidP="00E67814">
      <w:pPr>
        <w:pStyle w:val="TextoMichelin"/>
        <w:spacing w:after="230"/>
        <w:rPr>
          <w:shd w:val="clear" w:color="auto" w:fill="FFFFFF"/>
          <w:lang w:val="es-ES_tradnl"/>
        </w:rPr>
      </w:pPr>
    </w:p>
    <w:p w14:paraId="3F925FB6" w14:textId="77777777" w:rsidR="00846AEA" w:rsidRPr="000D66AC" w:rsidRDefault="00846AEA" w:rsidP="00E67814">
      <w:pPr>
        <w:pStyle w:val="TextoMichelin"/>
        <w:spacing w:after="230"/>
        <w:rPr>
          <w:shd w:val="clear" w:color="auto" w:fill="FFFFFF"/>
          <w:lang w:val="es-ES_tradnl"/>
        </w:rPr>
      </w:pPr>
    </w:p>
    <w:p w14:paraId="6D6E8D00" w14:textId="77777777" w:rsidR="00846AEA" w:rsidRPr="000D66AC" w:rsidRDefault="00846AEA" w:rsidP="00E67814">
      <w:pPr>
        <w:pStyle w:val="TextoMichelin"/>
        <w:spacing w:after="230"/>
        <w:rPr>
          <w:shd w:val="clear" w:color="auto" w:fill="FFFFFF"/>
          <w:lang w:val="es-ES_tradnl"/>
        </w:rPr>
      </w:pPr>
    </w:p>
    <w:p w14:paraId="45242891" w14:textId="77777777" w:rsidR="00846AEA" w:rsidRPr="000D66AC" w:rsidRDefault="00846AEA" w:rsidP="00E67814">
      <w:pPr>
        <w:pStyle w:val="TextoMichelin"/>
        <w:spacing w:after="230"/>
        <w:rPr>
          <w:shd w:val="clear" w:color="auto" w:fill="FFFFFF"/>
          <w:lang w:val="es-ES_tradnl"/>
        </w:rPr>
      </w:pPr>
    </w:p>
    <w:p w14:paraId="17352E5A" w14:textId="77777777" w:rsidR="00846AEA" w:rsidRPr="000D66AC" w:rsidRDefault="00846AEA" w:rsidP="00E67814">
      <w:pPr>
        <w:pStyle w:val="TextoMichelin"/>
        <w:spacing w:after="230"/>
        <w:rPr>
          <w:shd w:val="clear" w:color="auto" w:fill="FFFFFF"/>
          <w:lang w:val="es-ES_tradnl"/>
        </w:rPr>
      </w:pPr>
    </w:p>
    <w:p w14:paraId="766EB7AE" w14:textId="7B3479D7" w:rsidR="00006503" w:rsidRPr="000D66AC" w:rsidRDefault="00F13D8F" w:rsidP="00E67814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t>El nuevo</w:t>
      </w:r>
      <w:r w:rsidR="00006503" w:rsidRPr="000D66AC">
        <w:rPr>
          <w:shd w:val="clear" w:color="auto" w:fill="FFFFFF"/>
          <w:lang w:val="es-ES_tradnl"/>
        </w:rPr>
        <w:t xml:space="preserve"> MICHELIN XTXL E4 L4 </w:t>
      </w:r>
      <w:r w:rsidR="00525478" w:rsidRPr="000D66AC">
        <w:rPr>
          <w:shd w:val="clear" w:color="auto" w:fill="FFFFFF"/>
          <w:lang w:val="es-ES_tradnl"/>
        </w:rPr>
        <w:t>se comercializará a finales de verano de</w:t>
      </w:r>
      <w:r w:rsidR="00006503" w:rsidRPr="000D66AC">
        <w:rPr>
          <w:shd w:val="clear" w:color="auto" w:fill="FFFFFF"/>
          <w:lang w:val="es-ES_tradnl"/>
        </w:rPr>
        <w:t xml:space="preserve"> 2015 </w:t>
      </w:r>
      <w:r w:rsidR="00525478" w:rsidRPr="000D66AC">
        <w:rPr>
          <w:shd w:val="clear" w:color="auto" w:fill="FFFFFF"/>
          <w:lang w:val="es-ES_tradnl"/>
        </w:rPr>
        <w:t>en las siguientes dimensiones</w:t>
      </w:r>
      <w:r w:rsidR="00006503" w:rsidRPr="000D66AC">
        <w:rPr>
          <w:shd w:val="clear" w:color="auto" w:fill="FFFFFF"/>
          <w:lang w:val="es-ES_tradnl"/>
        </w:rPr>
        <w:t>:</w:t>
      </w:r>
    </w:p>
    <w:p w14:paraId="051E4D3B" w14:textId="7856BC9C" w:rsidR="00006503" w:rsidRPr="000D66AC" w:rsidRDefault="00006503" w:rsidP="00E67814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t>26.5 R 25 XTXL E4**** L4**** TL</w:t>
      </w:r>
    </w:p>
    <w:p w14:paraId="7BB4ECB8" w14:textId="328EAD06" w:rsidR="00006503" w:rsidRPr="000D66AC" w:rsidRDefault="00006503" w:rsidP="00E67814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t>29.5 R 25 XTXL E4**** L4**** TL</w:t>
      </w:r>
    </w:p>
    <w:p w14:paraId="66EA3C50" w14:textId="77777777" w:rsidR="00006503" w:rsidRPr="000D66AC" w:rsidRDefault="00006503" w:rsidP="00E67814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t>35/65 R 33 XTXL E4**** L4**** TL</w:t>
      </w:r>
    </w:p>
    <w:p w14:paraId="517861D7" w14:textId="77777777" w:rsidR="00504CC9" w:rsidRPr="000D66AC" w:rsidRDefault="00805EAA" w:rsidP="00805EAA">
      <w:pPr>
        <w:pStyle w:val="LadilloMichelinDossier"/>
        <w:spacing w:before="0" w:after="240" w:line="240" w:lineRule="auto"/>
        <w:jc w:val="right"/>
        <w:rPr>
          <w:rFonts w:ascii="Arial" w:eastAsia="Arial" w:hAnsi="Arial" w:cs="Arial"/>
          <w:spacing w:val="-1"/>
          <w:lang w:val="es-ES_tradnl"/>
        </w:rPr>
      </w:pPr>
      <w:r w:rsidRPr="000D66AC">
        <w:rPr>
          <w:rFonts w:ascii="Arial" w:eastAsia="Arial" w:hAnsi="Arial" w:cs="Arial"/>
          <w:spacing w:val="-1"/>
          <w:lang w:val="es-ES_tradnl"/>
        </w:rPr>
        <w:t xml:space="preserve">  </w:t>
      </w:r>
    </w:p>
    <w:p w14:paraId="360DE7BB" w14:textId="77777777" w:rsidR="0091319A" w:rsidRPr="000D66AC" w:rsidRDefault="0091319A" w:rsidP="00805EAA">
      <w:pPr>
        <w:pStyle w:val="LadilloMichelinDossier"/>
        <w:spacing w:before="0" w:after="240" w:line="240" w:lineRule="auto"/>
        <w:jc w:val="right"/>
        <w:rPr>
          <w:rFonts w:cs="Times"/>
          <w:sz w:val="20"/>
          <w:lang w:val="es-ES_tradnl"/>
        </w:rPr>
      </w:pPr>
    </w:p>
    <w:p w14:paraId="32972B07" w14:textId="77777777" w:rsidR="00443CF7" w:rsidRPr="000D66AC" w:rsidRDefault="00443CF7" w:rsidP="00805EAA">
      <w:pPr>
        <w:pStyle w:val="LadilloMichelinDossier"/>
        <w:spacing w:before="0" w:after="240" w:line="240" w:lineRule="auto"/>
        <w:jc w:val="right"/>
        <w:rPr>
          <w:rFonts w:cs="Times"/>
          <w:sz w:val="20"/>
          <w:lang w:val="es-ES_tradnl"/>
        </w:rPr>
      </w:pPr>
    </w:p>
    <w:p w14:paraId="6C5A7A84" w14:textId="77777777" w:rsidR="00443CF7" w:rsidRPr="000D66AC" w:rsidRDefault="00443CF7" w:rsidP="00805EAA">
      <w:pPr>
        <w:pStyle w:val="LadilloMichelinDossier"/>
        <w:spacing w:before="0" w:after="240" w:line="240" w:lineRule="auto"/>
        <w:jc w:val="right"/>
        <w:rPr>
          <w:rFonts w:cs="Times"/>
          <w:sz w:val="20"/>
          <w:lang w:val="es-ES_tradnl"/>
        </w:rPr>
      </w:pPr>
    </w:p>
    <w:p w14:paraId="5B0E4C41" w14:textId="39AE1F24" w:rsidR="00805EAA" w:rsidRPr="000D66AC" w:rsidRDefault="00326DBC" w:rsidP="00805EAA">
      <w:pPr>
        <w:pStyle w:val="LadilloMichelinDossier"/>
        <w:spacing w:before="0" w:after="240" w:line="240" w:lineRule="auto"/>
        <w:jc w:val="right"/>
        <w:rPr>
          <w:rFonts w:cs="Times"/>
          <w:sz w:val="20"/>
          <w:lang w:val="es-ES_tradnl"/>
        </w:rPr>
      </w:pPr>
      <w:r w:rsidRPr="000D66AC">
        <w:rPr>
          <w:rFonts w:cs="Times"/>
          <w:sz w:val="20"/>
          <w:lang w:val="es-ES_tradnl"/>
        </w:rPr>
        <w:lastRenderedPageBreak/>
        <w:t>Para retroexcavadoras y vehículos telescópicos</w:t>
      </w:r>
    </w:p>
    <w:p w14:paraId="472F260D" w14:textId="4DF7BEE2" w:rsidR="0073067D" w:rsidRPr="000D66AC" w:rsidRDefault="00B86910" w:rsidP="0073067D">
      <w:pPr>
        <w:pStyle w:val="titulocapitulodossier"/>
        <w:rPr>
          <w:rFonts w:cs="Arial"/>
          <w:bCs/>
          <w:lang w:val="es-ES_tradnl"/>
        </w:rPr>
      </w:pPr>
      <w:r w:rsidRPr="000D66AC">
        <w:rPr>
          <w:rFonts w:cs="Arial"/>
          <w:bCs/>
          <w:lang w:val="es-ES_tradnl"/>
        </w:rPr>
        <w:br/>
      </w:r>
      <w:r w:rsidR="0073067D" w:rsidRPr="000D66AC">
        <w:rPr>
          <w:rFonts w:cs="Arial"/>
          <w:bCs/>
          <w:lang w:val="es-ES_tradnl"/>
        </w:rPr>
        <w:t xml:space="preserve">MICHELIN BIBLOAD Hard Surface: </w:t>
      </w:r>
      <w:r w:rsidR="0073067D" w:rsidRPr="000D66AC">
        <w:rPr>
          <w:rFonts w:cs="Arial"/>
          <w:bCs/>
          <w:lang w:val="es-ES_tradnl"/>
        </w:rPr>
        <w:br/>
      </w:r>
      <w:r w:rsidR="00873124" w:rsidRPr="000D66AC">
        <w:rPr>
          <w:rFonts w:cs="Arial"/>
          <w:bCs/>
          <w:lang w:val="es-ES_tradnl"/>
        </w:rPr>
        <w:t>El neumático para trabajos en suelos duros</w:t>
      </w:r>
    </w:p>
    <w:p w14:paraId="687551AB" w14:textId="77777777" w:rsidR="00A51FA7" w:rsidRPr="000D66AC" w:rsidRDefault="00A51FA7" w:rsidP="0097174C">
      <w:pPr>
        <w:pStyle w:val="TextoMichelin"/>
        <w:spacing w:after="230"/>
        <w:rPr>
          <w:shd w:val="clear" w:color="auto" w:fill="FFFFFF"/>
          <w:lang w:val="es-ES_tradnl"/>
        </w:rPr>
      </w:pPr>
    </w:p>
    <w:p w14:paraId="2CD1CA67" w14:textId="6F04608B" w:rsidR="00E30AE3" w:rsidRPr="000D66AC" w:rsidRDefault="00E30AE3" w:rsidP="0097174C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rFonts w:eastAsia="Calibri" w:cs="Arial"/>
          <w:sz w:val="22"/>
          <w:szCs w:val="22"/>
          <w:lang w:val="es-ES_tradnl" w:eastAsia="es-ES"/>
        </w:rPr>
        <w:drawing>
          <wp:inline distT="0" distB="0" distL="0" distR="0" wp14:anchorId="15F8AFC2" wp14:editId="1B194A2D">
            <wp:extent cx="5396230" cy="2749550"/>
            <wp:effectExtent l="50800" t="25400" r="64770" b="44450"/>
            <wp:docPr id="10" name="Diagramme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66210664" w14:textId="14C2D78A" w:rsidR="00504CC9" w:rsidRPr="000D66AC" w:rsidRDefault="00504CC9" w:rsidP="00D253D2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t xml:space="preserve">Michelin </w:t>
      </w:r>
      <w:r w:rsidR="00930D64" w:rsidRPr="000D66AC">
        <w:rPr>
          <w:shd w:val="clear" w:color="auto" w:fill="FFFFFF"/>
          <w:lang w:val="es-ES_tradnl"/>
        </w:rPr>
        <w:t xml:space="preserve">aumenta su gama de neumáticos </w:t>
      </w:r>
      <w:r w:rsidRPr="000D66AC">
        <w:rPr>
          <w:shd w:val="clear" w:color="auto" w:fill="FFFFFF"/>
          <w:lang w:val="es-ES_tradnl"/>
        </w:rPr>
        <w:t xml:space="preserve">MICHELIN BIBLOAD Hard Surface, </w:t>
      </w:r>
      <w:r w:rsidR="00930D64" w:rsidRPr="000D66AC">
        <w:rPr>
          <w:shd w:val="clear" w:color="auto" w:fill="FFFFFF"/>
          <w:lang w:val="es-ES_tradnl"/>
        </w:rPr>
        <w:t>lanzado el año pasado para vehículos telescópicos,</w:t>
      </w:r>
      <w:r w:rsidR="00D253D2" w:rsidRPr="000D66AC">
        <w:rPr>
          <w:shd w:val="clear" w:color="auto" w:fill="FFFFFF"/>
          <w:lang w:val="es-ES_tradnl"/>
        </w:rPr>
        <w:t xml:space="preserve"> con dos nuevas dimensiones para cargadoras compactas y retroexcavadoras:</w:t>
      </w:r>
      <w:r w:rsidRPr="000D66AC">
        <w:rPr>
          <w:shd w:val="clear" w:color="auto" w:fill="FFFFFF"/>
          <w:lang w:val="es-ES_tradnl"/>
        </w:rPr>
        <w:t xml:space="preserve"> 400/70 R20 et 500/70 R24.</w:t>
      </w:r>
    </w:p>
    <w:p w14:paraId="11D37618" w14:textId="396C2D15" w:rsidR="00D253D2" w:rsidRPr="000D66AC" w:rsidRDefault="00504CC9" w:rsidP="00504CC9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t xml:space="preserve">MICHELIN BIBLOAD Hard Surface </w:t>
      </w:r>
      <w:r w:rsidR="00D253D2" w:rsidRPr="000D66AC">
        <w:rPr>
          <w:shd w:val="clear" w:color="auto" w:fill="FFFFFF"/>
          <w:lang w:val="es-ES_tradnl"/>
        </w:rPr>
        <w:t xml:space="preserve">se ha desarrollado especialmente para trabajar en suelos duros, secos, mojado </w:t>
      </w:r>
      <w:r w:rsidR="004C05FC" w:rsidRPr="000D66AC">
        <w:rPr>
          <w:shd w:val="clear" w:color="auto" w:fill="FFFFFF"/>
          <w:lang w:val="es-ES_tradnl"/>
        </w:rPr>
        <w:t>y duros resbaladizos.</w:t>
      </w:r>
    </w:p>
    <w:p w14:paraId="060A49B6" w14:textId="480EA11C" w:rsidR="004C05FC" w:rsidRPr="000D66AC" w:rsidRDefault="005A1607" w:rsidP="00504CC9">
      <w:pPr>
        <w:pStyle w:val="TextoMichelin"/>
        <w:spacing w:after="230"/>
        <w:rPr>
          <w:shd w:val="clear" w:color="auto" w:fill="FFFFFF"/>
          <w:lang w:val="es-ES_tradnl"/>
        </w:rPr>
      </w:pPr>
      <w:r>
        <w:rPr>
          <w:shd w:val="clear" w:color="auto" w:fill="FFFFFF"/>
          <w:lang w:val="es-ES_tradnl"/>
        </w:rPr>
        <w:t>El</w:t>
      </w:r>
      <w:r w:rsidR="009C0AAC" w:rsidRPr="000D66AC">
        <w:rPr>
          <w:shd w:val="clear" w:color="auto" w:fill="FFFFFF"/>
          <w:lang w:val="es-ES_tradnl"/>
        </w:rPr>
        <w:t xml:space="preserve"> </w:t>
      </w:r>
      <w:r w:rsidR="004727CD" w:rsidRPr="000D66AC">
        <w:rPr>
          <w:shd w:val="clear" w:color="auto" w:fill="FFFFFF"/>
          <w:lang w:val="es-ES_tradnl"/>
        </w:rPr>
        <w:t>MICHELIN BIBLOAD Hard Surface destaca por su diseño: la escultura de su banda de rodadura se compone de tacos de goma con un diseño sin precedentes, en forma de diamante.</w:t>
      </w:r>
      <w:r w:rsidR="002A1396" w:rsidRPr="000D66AC">
        <w:rPr>
          <w:shd w:val="clear" w:color="auto" w:fill="FFFFFF"/>
          <w:lang w:val="es-ES_tradnl"/>
        </w:rPr>
        <w:t xml:space="preserve"> Esta banda patentada del nuevo MICHELIN BIBLOAD Hard Surface se asocia a una carcasa que ya ha demostrado toda su robustez en el neumático MICHELIN XMCL.</w:t>
      </w:r>
    </w:p>
    <w:p w14:paraId="00615CD1" w14:textId="1A47D380" w:rsidR="00504CC9" w:rsidRPr="000D66AC" w:rsidRDefault="005671A4" w:rsidP="00504CC9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t>Cinco beneficios se derivan de la escultura de la banda de rodadura del</w:t>
      </w:r>
      <w:r w:rsidR="00096404" w:rsidRPr="000D66AC">
        <w:rPr>
          <w:shd w:val="clear" w:color="auto" w:fill="FFFFFF"/>
          <w:lang w:val="es-ES_tradnl"/>
        </w:rPr>
        <w:t xml:space="preserve"> </w:t>
      </w:r>
      <w:r w:rsidRPr="000D66AC">
        <w:rPr>
          <w:shd w:val="clear" w:color="auto" w:fill="FFFFFF"/>
          <w:lang w:val="es-ES_tradnl"/>
        </w:rPr>
        <w:t>MICHELIN BIBLOAD Hard Surface</w:t>
      </w:r>
      <w:r w:rsidR="00504CC9" w:rsidRPr="000D66AC">
        <w:rPr>
          <w:shd w:val="clear" w:color="auto" w:fill="FFFFFF"/>
          <w:lang w:val="es-ES_tradnl"/>
        </w:rPr>
        <w:t>:</w:t>
      </w:r>
    </w:p>
    <w:p w14:paraId="47D3CF16" w14:textId="2108DA24" w:rsidR="00504CC9" w:rsidRPr="000D66AC" w:rsidRDefault="00504CC9" w:rsidP="00504CC9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t xml:space="preserve">1.  </w:t>
      </w:r>
      <w:r w:rsidR="0088473E" w:rsidRPr="000D66AC">
        <w:rPr>
          <w:b/>
          <w:bCs/>
          <w:shd w:val="clear" w:color="auto" w:fill="FFFFFF"/>
          <w:lang w:val="es-ES_tradnl"/>
        </w:rPr>
        <w:t>Más motricidad en suelos duros, tanto seco</w:t>
      </w:r>
      <w:r w:rsidR="00FF6A13" w:rsidRPr="000D66AC">
        <w:rPr>
          <w:b/>
          <w:bCs/>
          <w:shd w:val="clear" w:color="auto" w:fill="FFFFFF"/>
          <w:lang w:val="es-ES_tradnl"/>
        </w:rPr>
        <w:t>s</w:t>
      </w:r>
      <w:r w:rsidR="0088473E" w:rsidRPr="000D66AC">
        <w:rPr>
          <w:b/>
          <w:bCs/>
          <w:shd w:val="clear" w:color="auto" w:fill="FFFFFF"/>
          <w:lang w:val="es-ES_tradnl"/>
        </w:rPr>
        <w:t xml:space="preserve"> como mojados o resbaladizos</w:t>
      </w:r>
    </w:p>
    <w:p w14:paraId="42D5F0F8" w14:textId="35290AF7" w:rsidR="00FF6A13" w:rsidRPr="000D66AC" w:rsidRDefault="00504CC9" w:rsidP="00504CC9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t>La band</w:t>
      </w:r>
      <w:r w:rsidR="00FF6A13" w:rsidRPr="000D66AC">
        <w:rPr>
          <w:shd w:val="clear" w:color="auto" w:fill="FFFFFF"/>
          <w:lang w:val="es-ES_tradnl"/>
        </w:rPr>
        <w:t>a de rodadura multidireccional provoca un efecto denominado “paso a paso”.</w:t>
      </w:r>
      <w:r w:rsidR="00E63523" w:rsidRPr="000D66AC">
        <w:rPr>
          <w:shd w:val="clear" w:color="auto" w:fill="FFFFFF"/>
          <w:lang w:val="es-ES_tradnl"/>
        </w:rPr>
        <w:t xml:space="preserve"> Esto significa que los tacos de goma de los hombros del neumático (en el exterior) y los situados más al centro tienen forma de diamante y forman una línea </w:t>
      </w:r>
      <w:r w:rsidR="00FD409F" w:rsidRPr="000D66AC">
        <w:rPr>
          <w:shd w:val="clear" w:color="auto" w:fill="FFFFFF"/>
          <w:lang w:val="es-ES_tradnl"/>
        </w:rPr>
        <w:t>consistente</w:t>
      </w:r>
      <w:r w:rsidR="00E63523" w:rsidRPr="000D66AC">
        <w:rPr>
          <w:shd w:val="clear" w:color="auto" w:fill="FFFFFF"/>
          <w:lang w:val="es-ES_tradnl"/>
        </w:rPr>
        <w:t>.</w:t>
      </w:r>
    </w:p>
    <w:p w14:paraId="2225FAAA" w14:textId="57FD1303" w:rsidR="00BB5B92" w:rsidRPr="000D66AC" w:rsidRDefault="00C02E1A" w:rsidP="00504CC9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t>Esto permite</w:t>
      </w:r>
      <w:r w:rsidR="00797935" w:rsidRPr="000D66AC">
        <w:rPr>
          <w:shd w:val="clear" w:color="auto" w:fill="FFFFFF"/>
          <w:lang w:val="es-ES_tradnl"/>
        </w:rPr>
        <w:t xml:space="preserve"> un agarre constante entre el centro y los hombros</w:t>
      </w:r>
      <w:r w:rsidRPr="000D66AC">
        <w:rPr>
          <w:shd w:val="clear" w:color="auto" w:fill="FFFFFF"/>
          <w:lang w:val="es-ES_tradnl"/>
        </w:rPr>
        <w:t xml:space="preserve"> </w:t>
      </w:r>
      <w:r w:rsidR="00797935" w:rsidRPr="000D66AC">
        <w:rPr>
          <w:shd w:val="clear" w:color="auto" w:fill="FFFFFF"/>
          <w:lang w:val="es-ES_tradnl"/>
        </w:rPr>
        <w:t>del neumático. Esta mot</w:t>
      </w:r>
      <w:r w:rsidR="00BB5B92" w:rsidRPr="000D66AC">
        <w:rPr>
          <w:shd w:val="clear" w:color="auto" w:fill="FFFFFF"/>
          <w:lang w:val="es-ES_tradnl"/>
        </w:rPr>
        <w:t>ricidad es importante en caso de uso como retroexcavadora cuando se trata de</w:t>
      </w:r>
      <w:r w:rsidR="00012585" w:rsidRPr="000D66AC">
        <w:rPr>
          <w:shd w:val="clear" w:color="auto" w:fill="FFFFFF"/>
          <w:lang w:val="es-ES_tradnl"/>
        </w:rPr>
        <w:t xml:space="preserve"> llenar el cucharón de </w:t>
      </w:r>
      <w:r w:rsidR="007E30F9" w:rsidRPr="000D66AC">
        <w:rPr>
          <w:shd w:val="clear" w:color="auto" w:fill="FFFFFF"/>
          <w:lang w:val="es-ES_tradnl"/>
        </w:rPr>
        <w:t>escombros. Esta disposición de los elementos de la escultura tiene también la función de mejorar el confort</w:t>
      </w:r>
      <w:r w:rsidR="00BB5B92" w:rsidRPr="000D66AC">
        <w:rPr>
          <w:shd w:val="clear" w:color="auto" w:fill="FFFFFF"/>
          <w:lang w:val="es-ES_tradnl"/>
        </w:rPr>
        <w:t xml:space="preserve"> </w:t>
      </w:r>
      <w:r w:rsidR="007E30F9" w:rsidRPr="000D66AC">
        <w:rPr>
          <w:i/>
          <w:shd w:val="clear" w:color="auto" w:fill="FFFFFF"/>
          <w:lang w:val="es-ES_tradnl"/>
        </w:rPr>
        <w:t>(ver a continuación).</w:t>
      </w:r>
    </w:p>
    <w:p w14:paraId="77BA89CA" w14:textId="4FD2E893" w:rsidR="00504CC9" w:rsidRPr="000D66AC" w:rsidRDefault="00504CC9" w:rsidP="00504CC9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 w:eastAsia="es-ES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BDDA443" wp14:editId="68129B3F">
                <wp:simplePos x="0" y="0"/>
                <wp:positionH relativeFrom="page">
                  <wp:posOffset>2096770</wp:posOffset>
                </wp:positionH>
                <wp:positionV relativeFrom="paragraph">
                  <wp:posOffset>100965</wp:posOffset>
                </wp:positionV>
                <wp:extent cx="3382645" cy="3099435"/>
                <wp:effectExtent l="0" t="0" r="0" b="0"/>
                <wp:wrapNone/>
                <wp:docPr id="9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2645" cy="3099435"/>
                          <a:chOff x="3302" y="641"/>
                          <a:chExt cx="5328" cy="4882"/>
                        </a:xfrm>
                      </wpg:grpSpPr>
                      <pic:pic xmlns:pic="http://schemas.openxmlformats.org/drawingml/2006/picture">
                        <pic:nvPicPr>
                          <pic:cNvPr id="10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" y="641"/>
                            <a:ext cx="5328" cy="48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1" name="Group 70"/>
                        <wpg:cNvGrpSpPr>
                          <a:grpSpLocks/>
                        </wpg:cNvGrpSpPr>
                        <wpg:grpSpPr bwMode="auto">
                          <a:xfrm>
                            <a:off x="3677" y="1981"/>
                            <a:ext cx="2950" cy="2"/>
                            <a:chOff x="3677" y="1981"/>
                            <a:chExt cx="2950" cy="2"/>
                          </a:xfrm>
                        </wpg:grpSpPr>
                        <wps:wsp>
                          <wps:cNvPr id="102" name="Freeform 71"/>
                          <wps:cNvSpPr>
                            <a:spLocks/>
                          </wps:cNvSpPr>
                          <wps:spPr bwMode="auto">
                            <a:xfrm>
                              <a:off x="3677" y="1981"/>
                              <a:ext cx="2950" cy="2"/>
                            </a:xfrm>
                            <a:custGeom>
                              <a:avLst/>
                              <a:gdLst>
                                <a:gd name="T0" fmla="+- 0 3677 3677"/>
                                <a:gd name="T1" fmla="*/ T0 w 2950"/>
                                <a:gd name="T2" fmla="+- 0 6626 3677"/>
                                <a:gd name="T3" fmla="*/ T2 w 2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50">
                                  <a:moveTo>
                                    <a:pt x="0" y="0"/>
                                  </a:moveTo>
                                  <a:lnTo>
                                    <a:pt x="294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72"/>
                        <wpg:cNvGrpSpPr>
                          <a:grpSpLocks/>
                        </wpg:cNvGrpSpPr>
                        <wpg:grpSpPr bwMode="auto">
                          <a:xfrm>
                            <a:off x="3528" y="1824"/>
                            <a:ext cx="3247" cy="312"/>
                            <a:chOff x="3528" y="1824"/>
                            <a:chExt cx="3247" cy="312"/>
                          </a:xfrm>
                        </wpg:grpSpPr>
                        <wps:wsp>
                          <wps:cNvPr id="104" name="Freeform 73"/>
                          <wps:cNvSpPr>
                            <a:spLocks/>
                          </wps:cNvSpPr>
                          <wps:spPr bwMode="auto">
                            <a:xfrm>
                              <a:off x="3528" y="1824"/>
                              <a:ext cx="3247" cy="312"/>
                            </a:xfrm>
                            <a:custGeom>
                              <a:avLst/>
                              <a:gdLst>
                                <a:gd name="T0" fmla="+- 0 6775 3528"/>
                                <a:gd name="T1" fmla="*/ T0 w 3247"/>
                                <a:gd name="T2" fmla="+- 0 1824 1824"/>
                                <a:gd name="T3" fmla="*/ 1824 h 312"/>
                                <a:gd name="T4" fmla="+- 0 3528 3528"/>
                                <a:gd name="T5" fmla="*/ T4 w 3247"/>
                                <a:gd name="T6" fmla="+- 0 1824 1824"/>
                                <a:gd name="T7" fmla="*/ 1824 h 312"/>
                                <a:gd name="T8" fmla="+- 0 3528 3528"/>
                                <a:gd name="T9" fmla="*/ T8 w 3247"/>
                                <a:gd name="T10" fmla="+- 0 2136 1824"/>
                                <a:gd name="T11" fmla="*/ 2136 h 312"/>
                                <a:gd name="T12" fmla="+- 0 6775 3528"/>
                                <a:gd name="T13" fmla="*/ T12 w 3247"/>
                                <a:gd name="T14" fmla="+- 0 2136 1824"/>
                                <a:gd name="T15" fmla="*/ 2136 h 312"/>
                                <a:gd name="T16" fmla="+- 0 6775 3528"/>
                                <a:gd name="T17" fmla="*/ T16 w 3247"/>
                                <a:gd name="T18" fmla="+- 0 2124 1824"/>
                                <a:gd name="T19" fmla="*/ 2124 h 312"/>
                                <a:gd name="T20" fmla="+- 0 3677 3528"/>
                                <a:gd name="T21" fmla="*/ T20 w 3247"/>
                                <a:gd name="T22" fmla="+- 0 2124 1824"/>
                                <a:gd name="T23" fmla="*/ 2124 h 312"/>
                                <a:gd name="T24" fmla="+- 0 3822 3528"/>
                                <a:gd name="T25" fmla="*/ T24 w 3247"/>
                                <a:gd name="T26" fmla="+- 0 1981 1824"/>
                                <a:gd name="T27" fmla="*/ 1981 h 312"/>
                                <a:gd name="T28" fmla="+- 0 3677 3528"/>
                                <a:gd name="T29" fmla="*/ T28 w 3247"/>
                                <a:gd name="T30" fmla="+- 0 1836 1824"/>
                                <a:gd name="T31" fmla="*/ 1836 h 312"/>
                                <a:gd name="T32" fmla="+- 0 6775 3528"/>
                                <a:gd name="T33" fmla="*/ T32 w 3247"/>
                                <a:gd name="T34" fmla="+- 0 1836 1824"/>
                                <a:gd name="T35" fmla="*/ 1836 h 312"/>
                                <a:gd name="T36" fmla="+- 0 6775 3528"/>
                                <a:gd name="T37" fmla="*/ T36 w 3247"/>
                                <a:gd name="T38" fmla="+- 0 1824 1824"/>
                                <a:gd name="T39" fmla="*/ 1824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47" h="312">
                                  <a:moveTo>
                                    <a:pt x="32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3247" y="312"/>
                                  </a:lnTo>
                                  <a:lnTo>
                                    <a:pt x="3247" y="300"/>
                                  </a:lnTo>
                                  <a:lnTo>
                                    <a:pt x="149" y="300"/>
                                  </a:lnTo>
                                  <a:lnTo>
                                    <a:pt x="294" y="157"/>
                                  </a:lnTo>
                                  <a:lnTo>
                                    <a:pt x="149" y="12"/>
                                  </a:lnTo>
                                  <a:lnTo>
                                    <a:pt x="3247" y="12"/>
                                  </a:lnTo>
                                  <a:lnTo>
                                    <a:pt x="3247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74"/>
                          <wps:cNvSpPr>
                            <a:spLocks/>
                          </wps:cNvSpPr>
                          <wps:spPr bwMode="auto">
                            <a:xfrm>
                              <a:off x="3528" y="1824"/>
                              <a:ext cx="3247" cy="312"/>
                            </a:xfrm>
                            <a:custGeom>
                              <a:avLst/>
                              <a:gdLst>
                                <a:gd name="T0" fmla="+- 0 3822 3528"/>
                                <a:gd name="T1" fmla="*/ T0 w 3247"/>
                                <a:gd name="T2" fmla="+- 0 1981 1824"/>
                                <a:gd name="T3" fmla="*/ 1981 h 312"/>
                                <a:gd name="T4" fmla="+- 0 3677 3528"/>
                                <a:gd name="T5" fmla="*/ T4 w 3247"/>
                                <a:gd name="T6" fmla="+- 0 2124 1824"/>
                                <a:gd name="T7" fmla="*/ 2124 h 312"/>
                                <a:gd name="T8" fmla="+- 0 6626 3528"/>
                                <a:gd name="T9" fmla="*/ T8 w 3247"/>
                                <a:gd name="T10" fmla="+- 0 2124 1824"/>
                                <a:gd name="T11" fmla="*/ 2124 h 312"/>
                                <a:gd name="T12" fmla="+- 0 6487 3528"/>
                                <a:gd name="T13" fmla="*/ T12 w 3247"/>
                                <a:gd name="T14" fmla="+- 0 1987 1824"/>
                                <a:gd name="T15" fmla="*/ 1987 h 312"/>
                                <a:gd name="T16" fmla="+- 0 3828 3528"/>
                                <a:gd name="T17" fmla="*/ T16 w 3247"/>
                                <a:gd name="T18" fmla="+- 0 1987 1824"/>
                                <a:gd name="T19" fmla="*/ 1987 h 312"/>
                                <a:gd name="T20" fmla="+- 0 3822 3528"/>
                                <a:gd name="T21" fmla="*/ T20 w 3247"/>
                                <a:gd name="T22" fmla="+- 0 1981 1824"/>
                                <a:gd name="T23" fmla="*/ 1981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47" h="312">
                                  <a:moveTo>
                                    <a:pt x="294" y="157"/>
                                  </a:moveTo>
                                  <a:lnTo>
                                    <a:pt x="149" y="300"/>
                                  </a:lnTo>
                                  <a:lnTo>
                                    <a:pt x="3098" y="300"/>
                                  </a:lnTo>
                                  <a:lnTo>
                                    <a:pt x="2959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4" y="157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75"/>
                          <wps:cNvSpPr>
                            <a:spLocks/>
                          </wps:cNvSpPr>
                          <wps:spPr bwMode="auto">
                            <a:xfrm>
                              <a:off x="3528" y="1824"/>
                              <a:ext cx="3247" cy="312"/>
                            </a:xfrm>
                            <a:custGeom>
                              <a:avLst/>
                              <a:gdLst>
                                <a:gd name="T0" fmla="+- 0 6775 3528"/>
                                <a:gd name="T1" fmla="*/ T0 w 3247"/>
                                <a:gd name="T2" fmla="+- 0 1836 1824"/>
                                <a:gd name="T3" fmla="*/ 1836 h 312"/>
                                <a:gd name="T4" fmla="+- 0 6626 3528"/>
                                <a:gd name="T5" fmla="*/ T4 w 3247"/>
                                <a:gd name="T6" fmla="+- 0 1836 1824"/>
                                <a:gd name="T7" fmla="*/ 1836 h 312"/>
                                <a:gd name="T8" fmla="+- 0 6481 3528"/>
                                <a:gd name="T9" fmla="*/ T8 w 3247"/>
                                <a:gd name="T10" fmla="+- 0 1981 1824"/>
                                <a:gd name="T11" fmla="*/ 1981 h 312"/>
                                <a:gd name="T12" fmla="+- 0 6626 3528"/>
                                <a:gd name="T13" fmla="*/ T12 w 3247"/>
                                <a:gd name="T14" fmla="+- 0 2124 1824"/>
                                <a:gd name="T15" fmla="*/ 2124 h 312"/>
                                <a:gd name="T16" fmla="+- 0 6775 3528"/>
                                <a:gd name="T17" fmla="*/ T16 w 3247"/>
                                <a:gd name="T18" fmla="+- 0 2124 1824"/>
                                <a:gd name="T19" fmla="*/ 2124 h 312"/>
                                <a:gd name="T20" fmla="+- 0 6775 3528"/>
                                <a:gd name="T21" fmla="*/ T20 w 3247"/>
                                <a:gd name="T22" fmla="+- 0 1836 1824"/>
                                <a:gd name="T23" fmla="*/ 1836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47" h="312">
                                  <a:moveTo>
                                    <a:pt x="3247" y="12"/>
                                  </a:moveTo>
                                  <a:lnTo>
                                    <a:pt x="3098" y="12"/>
                                  </a:lnTo>
                                  <a:lnTo>
                                    <a:pt x="2953" y="157"/>
                                  </a:lnTo>
                                  <a:lnTo>
                                    <a:pt x="3098" y="300"/>
                                  </a:lnTo>
                                  <a:lnTo>
                                    <a:pt x="3247" y="300"/>
                                  </a:lnTo>
                                  <a:lnTo>
                                    <a:pt x="3247" y="12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76"/>
                          <wps:cNvSpPr>
                            <a:spLocks/>
                          </wps:cNvSpPr>
                          <wps:spPr bwMode="auto">
                            <a:xfrm>
                              <a:off x="3528" y="1824"/>
                              <a:ext cx="3247" cy="312"/>
                            </a:xfrm>
                            <a:custGeom>
                              <a:avLst/>
                              <a:gdLst>
                                <a:gd name="T0" fmla="+- 0 3828 3528"/>
                                <a:gd name="T1" fmla="*/ T0 w 3247"/>
                                <a:gd name="T2" fmla="+- 0 1975 1824"/>
                                <a:gd name="T3" fmla="*/ 1975 h 312"/>
                                <a:gd name="T4" fmla="+- 0 3822 3528"/>
                                <a:gd name="T5" fmla="*/ T4 w 3247"/>
                                <a:gd name="T6" fmla="+- 0 1981 1824"/>
                                <a:gd name="T7" fmla="*/ 1981 h 312"/>
                                <a:gd name="T8" fmla="+- 0 3828 3528"/>
                                <a:gd name="T9" fmla="*/ T8 w 3247"/>
                                <a:gd name="T10" fmla="+- 0 1987 1824"/>
                                <a:gd name="T11" fmla="*/ 1987 h 312"/>
                                <a:gd name="T12" fmla="+- 0 3828 3528"/>
                                <a:gd name="T13" fmla="*/ T12 w 3247"/>
                                <a:gd name="T14" fmla="+- 0 1975 1824"/>
                                <a:gd name="T15" fmla="*/ 1975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47" h="312">
                                  <a:moveTo>
                                    <a:pt x="300" y="151"/>
                                  </a:moveTo>
                                  <a:lnTo>
                                    <a:pt x="294" y="15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51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77"/>
                          <wps:cNvSpPr>
                            <a:spLocks/>
                          </wps:cNvSpPr>
                          <wps:spPr bwMode="auto">
                            <a:xfrm>
                              <a:off x="3528" y="1824"/>
                              <a:ext cx="3247" cy="312"/>
                            </a:xfrm>
                            <a:custGeom>
                              <a:avLst/>
                              <a:gdLst>
                                <a:gd name="T0" fmla="+- 0 6475 3528"/>
                                <a:gd name="T1" fmla="*/ T0 w 3247"/>
                                <a:gd name="T2" fmla="+- 0 1975 1824"/>
                                <a:gd name="T3" fmla="*/ 1975 h 312"/>
                                <a:gd name="T4" fmla="+- 0 3828 3528"/>
                                <a:gd name="T5" fmla="*/ T4 w 3247"/>
                                <a:gd name="T6" fmla="+- 0 1975 1824"/>
                                <a:gd name="T7" fmla="*/ 1975 h 312"/>
                                <a:gd name="T8" fmla="+- 0 3828 3528"/>
                                <a:gd name="T9" fmla="*/ T8 w 3247"/>
                                <a:gd name="T10" fmla="+- 0 1987 1824"/>
                                <a:gd name="T11" fmla="*/ 1987 h 312"/>
                                <a:gd name="T12" fmla="+- 0 6475 3528"/>
                                <a:gd name="T13" fmla="*/ T12 w 3247"/>
                                <a:gd name="T14" fmla="+- 0 1987 1824"/>
                                <a:gd name="T15" fmla="*/ 1987 h 312"/>
                                <a:gd name="T16" fmla="+- 0 6475 3528"/>
                                <a:gd name="T17" fmla="*/ T16 w 3247"/>
                                <a:gd name="T18" fmla="+- 0 1975 1824"/>
                                <a:gd name="T19" fmla="*/ 1975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7" h="312">
                                  <a:moveTo>
                                    <a:pt x="2947" y="151"/>
                                  </a:moveTo>
                                  <a:lnTo>
                                    <a:pt x="300" y="151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47" y="163"/>
                                  </a:lnTo>
                                  <a:lnTo>
                                    <a:pt x="2947" y="151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78"/>
                          <wps:cNvSpPr>
                            <a:spLocks/>
                          </wps:cNvSpPr>
                          <wps:spPr bwMode="auto">
                            <a:xfrm>
                              <a:off x="3528" y="1824"/>
                              <a:ext cx="3247" cy="312"/>
                            </a:xfrm>
                            <a:custGeom>
                              <a:avLst/>
                              <a:gdLst>
                                <a:gd name="T0" fmla="+- 0 6475 3528"/>
                                <a:gd name="T1" fmla="*/ T0 w 3247"/>
                                <a:gd name="T2" fmla="+- 0 1975 1824"/>
                                <a:gd name="T3" fmla="*/ 1975 h 312"/>
                                <a:gd name="T4" fmla="+- 0 6475 3528"/>
                                <a:gd name="T5" fmla="*/ T4 w 3247"/>
                                <a:gd name="T6" fmla="+- 0 1987 1824"/>
                                <a:gd name="T7" fmla="*/ 1987 h 312"/>
                                <a:gd name="T8" fmla="+- 0 6481 3528"/>
                                <a:gd name="T9" fmla="*/ T8 w 3247"/>
                                <a:gd name="T10" fmla="+- 0 1981 1824"/>
                                <a:gd name="T11" fmla="*/ 1981 h 312"/>
                                <a:gd name="T12" fmla="+- 0 6475 3528"/>
                                <a:gd name="T13" fmla="*/ T12 w 3247"/>
                                <a:gd name="T14" fmla="+- 0 1975 1824"/>
                                <a:gd name="T15" fmla="*/ 1975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47" h="312">
                                  <a:moveTo>
                                    <a:pt x="2947" y="151"/>
                                  </a:moveTo>
                                  <a:lnTo>
                                    <a:pt x="2947" y="163"/>
                                  </a:lnTo>
                                  <a:lnTo>
                                    <a:pt x="2953" y="157"/>
                                  </a:lnTo>
                                  <a:lnTo>
                                    <a:pt x="2947" y="151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79"/>
                          <wps:cNvSpPr>
                            <a:spLocks/>
                          </wps:cNvSpPr>
                          <wps:spPr bwMode="auto">
                            <a:xfrm>
                              <a:off x="3528" y="1824"/>
                              <a:ext cx="3247" cy="312"/>
                            </a:xfrm>
                            <a:custGeom>
                              <a:avLst/>
                              <a:gdLst>
                                <a:gd name="T0" fmla="+- 0 6481 3528"/>
                                <a:gd name="T1" fmla="*/ T0 w 3247"/>
                                <a:gd name="T2" fmla="+- 0 1981 1824"/>
                                <a:gd name="T3" fmla="*/ 1981 h 312"/>
                                <a:gd name="T4" fmla="+- 0 6475 3528"/>
                                <a:gd name="T5" fmla="*/ T4 w 3247"/>
                                <a:gd name="T6" fmla="+- 0 1987 1824"/>
                                <a:gd name="T7" fmla="*/ 1987 h 312"/>
                                <a:gd name="T8" fmla="+- 0 6487 3528"/>
                                <a:gd name="T9" fmla="*/ T8 w 3247"/>
                                <a:gd name="T10" fmla="+- 0 1987 1824"/>
                                <a:gd name="T11" fmla="*/ 1987 h 312"/>
                                <a:gd name="T12" fmla="+- 0 6481 3528"/>
                                <a:gd name="T13" fmla="*/ T12 w 3247"/>
                                <a:gd name="T14" fmla="+- 0 1981 1824"/>
                                <a:gd name="T15" fmla="*/ 1981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47" h="312">
                                  <a:moveTo>
                                    <a:pt x="2953" y="157"/>
                                  </a:moveTo>
                                  <a:lnTo>
                                    <a:pt x="2947" y="163"/>
                                  </a:lnTo>
                                  <a:lnTo>
                                    <a:pt x="2959" y="163"/>
                                  </a:lnTo>
                                  <a:lnTo>
                                    <a:pt x="2953" y="157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80"/>
                          <wps:cNvSpPr>
                            <a:spLocks/>
                          </wps:cNvSpPr>
                          <wps:spPr bwMode="auto">
                            <a:xfrm>
                              <a:off x="3528" y="1824"/>
                              <a:ext cx="3247" cy="312"/>
                            </a:xfrm>
                            <a:custGeom>
                              <a:avLst/>
                              <a:gdLst>
                                <a:gd name="T0" fmla="+- 0 6626 3528"/>
                                <a:gd name="T1" fmla="*/ T0 w 3247"/>
                                <a:gd name="T2" fmla="+- 0 1836 1824"/>
                                <a:gd name="T3" fmla="*/ 1836 h 312"/>
                                <a:gd name="T4" fmla="+- 0 3677 3528"/>
                                <a:gd name="T5" fmla="*/ T4 w 3247"/>
                                <a:gd name="T6" fmla="+- 0 1836 1824"/>
                                <a:gd name="T7" fmla="*/ 1836 h 312"/>
                                <a:gd name="T8" fmla="+- 0 3822 3528"/>
                                <a:gd name="T9" fmla="*/ T8 w 3247"/>
                                <a:gd name="T10" fmla="+- 0 1981 1824"/>
                                <a:gd name="T11" fmla="*/ 1981 h 312"/>
                                <a:gd name="T12" fmla="+- 0 3828 3528"/>
                                <a:gd name="T13" fmla="*/ T12 w 3247"/>
                                <a:gd name="T14" fmla="+- 0 1975 1824"/>
                                <a:gd name="T15" fmla="*/ 1975 h 312"/>
                                <a:gd name="T16" fmla="+- 0 6487 3528"/>
                                <a:gd name="T17" fmla="*/ T16 w 3247"/>
                                <a:gd name="T18" fmla="+- 0 1975 1824"/>
                                <a:gd name="T19" fmla="*/ 1975 h 312"/>
                                <a:gd name="T20" fmla="+- 0 6626 3528"/>
                                <a:gd name="T21" fmla="*/ T20 w 3247"/>
                                <a:gd name="T22" fmla="+- 0 1836 1824"/>
                                <a:gd name="T23" fmla="*/ 1836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47" h="312">
                                  <a:moveTo>
                                    <a:pt x="3098" y="12"/>
                                  </a:moveTo>
                                  <a:lnTo>
                                    <a:pt x="149" y="12"/>
                                  </a:lnTo>
                                  <a:lnTo>
                                    <a:pt x="294" y="157"/>
                                  </a:lnTo>
                                  <a:lnTo>
                                    <a:pt x="300" y="151"/>
                                  </a:lnTo>
                                  <a:lnTo>
                                    <a:pt x="2959" y="151"/>
                                  </a:lnTo>
                                  <a:lnTo>
                                    <a:pt x="3098" y="12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81"/>
                          <wps:cNvSpPr>
                            <a:spLocks/>
                          </wps:cNvSpPr>
                          <wps:spPr bwMode="auto">
                            <a:xfrm>
                              <a:off x="3528" y="1824"/>
                              <a:ext cx="3247" cy="312"/>
                            </a:xfrm>
                            <a:custGeom>
                              <a:avLst/>
                              <a:gdLst>
                                <a:gd name="T0" fmla="+- 0 6487 3528"/>
                                <a:gd name="T1" fmla="*/ T0 w 3247"/>
                                <a:gd name="T2" fmla="+- 0 1975 1824"/>
                                <a:gd name="T3" fmla="*/ 1975 h 312"/>
                                <a:gd name="T4" fmla="+- 0 6475 3528"/>
                                <a:gd name="T5" fmla="*/ T4 w 3247"/>
                                <a:gd name="T6" fmla="+- 0 1975 1824"/>
                                <a:gd name="T7" fmla="*/ 1975 h 312"/>
                                <a:gd name="T8" fmla="+- 0 6481 3528"/>
                                <a:gd name="T9" fmla="*/ T8 w 3247"/>
                                <a:gd name="T10" fmla="+- 0 1981 1824"/>
                                <a:gd name="T11" fmla="*/ 1981 h 312"/>
                                <a:gd name="T12" fmla="+- 0 6487 3528"/>
                                <a:gd name="T13" fmla="*/ T12 w 3247"/>
                                <a:gd name="T14" fmla="+- 0 1975 1824"/>
                                <a:gd name="T15" fmla="*/ 1975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47" h="312">
                                  <a:moveTo>
                                    <a:pt x="2959" y="151"/>
                                  </a:moveTo>
                                  <a:lnTo>
                                    <a:pt x="2947" y="151"/>
                                  </a:lnTo>
                                  <a:lnTo>
                                    <a:pt x="2953" y="157"/>
                                  </a:lnTo>
                                  <a:lnTo>
                                    <a:pt x="2959" y="151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82"/>
                        <wpg:cNvGrpSpPr>
                          <a:grpSpLocks/>
                        </wpg:cNvGrpSpPr>
                        <wpg:grpSpPr bwMode="auto">
                          <a:xfrm>
                            <a:off x="5282" y="1115"/>
                            <a:ext cx="2837" cy="2"/>
                            <a:chOff x="5282" y="1115"/>
                            <a:chExt cx="2837" cy="2"/>
                          </a:xfrm>
                        </wpg:grpSpPr>
                        <wps:wsp>
                          <wps:cNvPr id="114" name="Freeform 83"/>
                          <wps:cNvSpPr>
                            <a:spLocks/>
                          </wps:cNvSpPr>
                          <wps:spPr bwMode="auto">
                            <a:xfrm>
                              <a:off x="5282" y="1115"/>
                              <a:ext cx="2837" cy="2"/>
                            </a:xfrm>
                            <a:custGeom>
                              <a:avLst/>
                              <a:gdLst>
                                <a:gd name="T0" fmla="+- 0 5282 5282"/>
                                <a:gd name="T1" fmla="*/ T0 w 2837"/>
                                <a:gd name="T2" fmla="+- 0 8119 5282"/>
                                <a:gd name="T3" fmla="*/ T2 w 28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37">
                                  <a:moveTo>
                                    <a:pt x="0" y="0"/>
                                  </a:moveTo>
                                  <a:lnTo>
                                    <a:pt x="283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84"/>
                        <wpg:cNvGrpSpPr>
                          <a:grpSpLocks/>
                        </wpg:cNvGrpSpPr>
                        <wpg:grpSpPr bwMode="auto">
                          <a:xfrm>
                            <a:off x="5131" y="960"/>
                            <a:ext cx="3139" cy="312"/>
                            <a:chOff x="5131" y="960"/>
                            <a:chExt cx="3139" cy="312"/>
                          </a:xfrm>
                        </wpg:grpSpPr>
                        <wps:wsp>
                          <wps:cNvPr id="116" name="Freeform 85"/>
                          <wps:cNvSpPr>
                            <a:spLocks/>
                          </wps:cNvSpPr>
                          <wps:spPr bwMode="auto">
                            <a:xfrm>
                              <a:off x="5131" y="960"/>
                              <a:ext cx="3139" cy="312"/>
                            </a:xfrm>
                            <a:custGeom>
                              <a:avLst/>
                              <a:gdLst>
                                <a:gd name="T0" fmla="+- 0 8270 5131"/>
                                <a:gd name="T1" fmla="*/ T0 w 3139"/>
                                <a:gd name="T2" fmla="+- 0 960 960"/>
                                <a:gd name="T3" fmla="*/ 960 h 312"/>
                                <a:gd name="T4" fmla="+- 0 5131 5131"/>
                                <a:gd name="T5" fmla="*/ T4 w 3139"/>
                                <a:gd name="T6" fmla="+- 0 960 960"/>
                                <a:gd name="T7" fmla="*/ 960 h 312"/>
                                <a:gd name="T8" fmla="+- 0 5131 5131"/>
                                <a:gd name="T9" fmla="*/ T8 w 3139"/>
                                <a:gd name="T10" fmla="+- 0 1272 960"/>
                                <a:gd name="T11" fmla="*/ 1272 h 312"/>
                                <a:gd name="T12" fmla="+- 0 8270 5131"/>
                                <a:gd name="T13" fmla="*/ T12 w 3139"/>
                                <a:gd name="T14" fmla="+- 0 1272 960"/>
                                <a:gd name="T15" fmla="*/ 1272 h 312"/>
                                <a:gd name="T16" fmla="+- 0 8270 5131"/>
                                <a:gd name="T17" fmla="*/ T16 w 3139"/>
                                <a:gd name="T18" fmla="+- 0 1260 960"/>
                                <a:gd name="T19" fmla="*/ 1260 h 312"/>
                                <a:gd name="T20" fmla="+- 0 5282 5131"/>
                                <a:gd name="T21" fmla="*/ T20 w 3139"/>
                                <a:gd name="T22" fmla="+- 0 1260 960"/>
                                <a:gd name="T23" fmla="*/ 1260 h 312"/>
                                <a:gd name="T24" fmla="+- 0 5425 5131"/>
                                <a:gd name="T25" fmla="*/ T24 w 3139"/>
                                <a:gd name="T26" fmla="+- 0 1115 960"/>
                                <a:gd name="T27" fmla="*/ 1115 h 312"/>
                                <a:gd name="T28" fmla="+- 0 5282 5131"/>
                                <a:gd name="T29" fmla="*/ T28 w 3139"/>
                                <a:gd name="T30" fmla="+- 0 972 960"/>
                                <a:gd name="T31" fmla="*/ 972 h 312"/>
                                <a:gd name="T32" fmla="+- 0 8270 5131"/>
                                <a:gd name="T33" fmla="*/ T32 w 3139"/>
                                <a:gd name="T34" fmla="+- 0 972 960"/>
                                <a:gd name="T35" fmla="*/ 972 h 312"/>
                                <a:gd name="T36" fmla="+- 0 8270 5131"/>
                                <a:gd name="T37" fmla="*/ T36 w 3139"/>
                                <a:gd name="T38" fmla="+- 0 960 960"/>
                                <a:gd name="T39" fmla="*/ 960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39" h="312">
                                  <a:moveTo>
                                    <a:pt x="3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3139" y="312"/>
                                  </a:lnTo>
                                  <a:lnTo>
                                    <a:pt x="3139" y="300"/>
                                  </a:lnTo>
                                  <a:lnTo>
                                    <a:pt x="151" y="300"/>
                                  </a:lnTo>
                                  <a:lnTo>
                                    <a:pt x="294" y="155"/>
                                  </a:lnTo>
                                  <a:lnTo>
                                    <a:pt x="151" y="12"/>
                                  </a:lnTo>
                                  <a:lnTo>
                                    <a:pt x="3139" y="12"/>
                                  </a:lnTo>
                                  <a:lnTo>
                                    <a:pt x="3139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86"/>
                          <wps:cNvSpPr>
                            <a:spLocks/>
                          </wps:cNvSpPr>
                          <wps:spPr bwMode="auto">
                            <a:xfrm>
                              <a:off x="5131" y="960"/>
                              <a:ext cx="3139" cy="312"/>
                            </a:xfrm>
                            <a:custGeom>
                              <a:avLst/>
                              <a:gdLst>
                                <a:gd name="T0" fmla="+- 0 5425 5131"/>
                                <a:gd name="T1" fmla="*/ T0 w 3139"/>
                                <a:gd name="T2" fmla="+- 0 1115 960"/>
                                <a:gd name="T3" fmla="*/ 1115 h 312"/>
                                <a:gd name="T4" fmla="+- 0 5282 5131"/>
                                <a:gd name="T5" fmla="*/ T4 w 3139"/>
                                <a:gd name="T6" fmla="+- 0 1260 960"/>
                                <a:gd name="T7" fmla="*/ 1260 h 312"/>
                                <a:gd name="T8" fmla="+- 0 8119 5131"/>
                                <a:gd name="T9" fmla="*/ T8 w 3139"/>
                                <a:gd name="T10" fmla="+- 0 1260 960"/>
                                <a:gd name="T11" fmla="*/ 1260 h 312"/>
                                <a:gd name="T12" fmla="+- 0 7982 5131"/>
                                <a:gd name="T13" fmla="*/ T12 w 3139"/>
                                <a:gd name="T14" fmla="+- 0 1121 960"/>
                                <a:gd name="T15" fmla="*/ 1121 h 312"/>
                                <a:gd name="T16" fmla="+- 0 5431 5131"/>
                                <a:gd name="T17" fmla="*/ T16 w 3139"/>
                                <a:gd name="T18" fmla="+- 0 1121 960"/>
                                <a:gd name="T19" fmla="*/ 1121 h 312"/>
                                <a:gd name="T20" fmla="+- 0 5425 5131"/>
                                <a:gd name="T21" fmla="*/ T20 w 3139"/>
                                <a:gd name="T22" fmla="+- 0 1115 960"/>
                                <a:gd name="T23" fmla="*/ 1115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39" h="312">
                                  <a:moveTo>
                                    <a:pt x="294" y="155"/>
                                  </a:moveTo>
                                  <a:lnTo>
                                    <a:pt x="151" y="300"/>
                                  </a:lnTo>
                                  <a:lnTo>
                                    <a:pt x="2988" y="300"/>
                                  </a:lnTo>
                                  <a:lnTo>
                                    <a:pt x="2851" y="161"/>
                                  </a:lnTo>
                                  <a:lnTo>
                                    <a:pt x="300" y="161"/>
                                  </a:lnTo>
                                  <a:lnTo>
                                    <a:pt x="294" y="155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87"/>
                          <wps:cNvSpPr>
                            <a:spLocks/>
                          </wps:cNvSpPr>
                          <wps:spPr bwMode="auto">
                            <a:xfrm>
                              <a:off x="5131" y="960"/>
                              <a:ext cx="3139" cy="312"/>
                            </a:xfrm>
                            <a:custGeom>
                              <a:avLst/>
                              <a:gdLst>
                                <a:gd name="T0" fmla="+- 0 8270 5131"/>
                                <a:gd name="T1" fmla="*/ T0 w 3139"/>
                                <a:gd name="T2" fmla="+- 0 972 960"/>
                                <a:gd name="T3" fmla="*/ 972 h 312"/>
                                <a:gd name="T4" fmla="+- 0 8119 5131"/>
                                <a:gd name="T5" fmla="*/ T4 w 3139"/>
                                <a:gd name="T6" fmla="+- 0 972 960"/>
                                <a:gd name="T7" fmla="*/ 972 h 312"/>
                                <a:gd name="T8" fmla="+- 0 7976 5131"/>
                                <a:gd name="T9" fmla="*/ T8 w 3139"/>
                                <a:gd name="T10" fmla="+- 0 1115 960"/>
                                <a:gd name="T11" fmla="*/ 1115 h 312"/>
                                <a:gd name="T12" fmla="+- 0 8119 5131"/>
                                <a:gd name="T13" fmla="*/ T12 w 3139"/>
                                <a:gd name="T14" fmla="+- 0 1260 960"/>
                                <a:gd name="T15" fmla="*/ 1260 h 312"/>
                                <a:gd name="T16" fmla="+- 0 8270 5131"/>
                                <a:gd name="T17" fmla="*/ T16 w 3139"/>
                                <a:gd name="T18" fmla="+- 0 1260 960"/>
                                <a:gd name="T19" fmla="*/ 1260 h 312"/>
                                <a:gd name="T20" fmla="+- 0 8270 5131"/>
                                <a:gd name="T21" fmla="*/ T20 w 3139"/>
                                <a:gd name="T22" fmla="+- 0 972 960"/>
                                <a:gd name="T23" fmla="*/ 97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39" h="312">
                                  <a:moveTo>
                                    <a:pt x="3139" y="12"/>
                                  </a:moveTo>
                                  <a:lnTo>
                                    <a:pt x="2988" y="12"/>
                                  </a:lnTo>
                                  <a:lnTo>
                                    <a:pt x="2845" y="155"/>
                                  </a:lnTo>
                                  <a:lnTo>
                                    <a:pt x="2988" y="300"/>
                                  </a:lnTo>
                                  <a:lnTo>
                                    <a:pt x="3139" y="300"/>
                                  </a:lnTo>
                                  <a:lnTo>
                                    <a:pt x="3139" y="12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88"/>
                          <wps:cNvSpPr>
                            <a:spLocks/>
                          </wps:cNvSpPr>
                          <wps:spPr bwMode="auto">
                            <a:xfrm>
                              <a:off x="5131" y="960"/>
                              <a:ext cx="3139" cy="312"/>
                            </a:xfrm>
                            <a:custGeom>
                              <a:avLst/>
                              <a:gdLst>
                                <a:gd name="T0" fmla="+- 0 5431 5131"/>
                                <a:gd name="T1" fmla="*/ T0 w 3139"/>
                                <a:gd name="T2" fmla="+- 0 1109 960"/>
                                <a:gd name="T3" fmla="*/ 1109 h 312"/>
                                <a:gd name="T4" fmla="+- 0 5425 5131"/>
                                <a:gd name="T5" fmla="*/ T4 w 3139"/>
                                <a:gd name="T6" fmla="+- 0 1115 960"/>
                                <a:gd name="T7" fmla="*/ 1115 h 312"/>
                                <a:gd name="T8" fmla="+- 0 5431 5131"/>
                                <a:gd name="T9" fmla="*/ T8 w 3139"/>
                                <a:gd name="T10" fmla="+- 0 1121 960"/>
                                <a:gd name="T11" fmla="*/ 1121 h 312"/>
                                <a:gd name="T12" fmla="+- 0 5431 5131"/>
                                <a:gd name="T13" fmla="*/ T12 w 3139"/>
                                <a:gd name="T14" fmla="+- 0 1109 960"/>
                                <a:gd name="T15" fmla="*/ 1109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39" h="312">
                                  <a:moveTo>
                                    <a:pt x="300" y="149"/>
                                  </a:moveTo>
                                  <a:lnTo>
                                    <a:pt x="294" y="155"/>
                                  </a:lnTo>
                                  <a:lnTo>
                                    <a:pt x="300" y="161"/>
                                  </a:lnTo>
                                  <a:lnTo>
                                    <a:pt x="300" y="149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89"/>
                          <wps:cNvSpPr>
                            <a:spLocks/>
                          </wps:cNvSpPr>
                          <wps:spPr bwMode="auto">
                            <a:xfrm>
                              <a:off x="5131" y="960"/>
                              <a:ext cx="3139" cy="312"/>
                            </a:xfrm>
                            <a:custGeom>
                              <a:avLst/>
                              <a:gdLst>
                                <a:gd name="T0" fmla="+- 0 7970 5131"/>
                                <a:gd name="T1" fmla="*/ T0 w 3139"/>
                                <a:gd name="T2" fmla="+- 0 1109 960"/>
                                <a:gd name="T3" fmla="*/ 1109 h 312"/>
                                <a:gd name="T4" fmla="+- 0 5431 5131"/>
                                <a:gd name="T5" fmla="*/ T4 w 3139"/>
                                <a:gd name="T6" fmla="+- 0 1109 960"/>
                                <a:gd name="T7" fmla="*/ 1109 h 312"/>
                                <a:gd name="T8" fmla="+- 0 5431 5131"/>
                                <a:gd name="T9" fmla="*/ T8 w 3139"/>
                                <a:gd name="T10" fmla="+- 0 1121 960"/>
                                <a:gd name="T11" fmla="*/ 1121 h 312"/>
                                <a:gd name="T12" fmla="+- 0 7970 5131"/>
                                <a:gd name="T13" fmla="*/ T12 w 3139"/>
                                <a:gd name="T14" fmla="+- 0 1121 960"/>
                                <a:gd name="T15" fmla="*/ 1121 h 312"/>
                                <a:gd name="T16" fmla="+- 0 7970 5131"/>
                                <a:gd name="T17" fmla="*/ T16 w 3139"/>
                                <a:gd name="T18" fmla="+- 0 1109 960"/>
                                <a:gd name="T19" fmla="*/ 1109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39" h="312">
                                  <a:moveTo>
                                    <a:pt x="2839" y="149"/>
                                  </a:moveTo>
                                  <a:lnTo>
                                    <a:pt x="300" y="149"/>
                                  </a:lnTo>
                                  <a:lnTo>
                                    <a:pt x="300" y="161"/>
                                  </a:lnTo>
                                  <a:lnTo>
                                    <a:pt x="2839" y="161"/>
                                  </a:lnTo>
                                  <a:lnTo>
                                    <a:pt x="2839" y="149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90"/>
                          <wps:cNvSpPr>
                            <a:spLocks/>
                          </wps:cNvSpPr>
                          <wps:spPr bwMode="auto">
                            <a:xfrm>
                              <a:off x="5131" y="960"/>
                              <a:ext cx="3139" cy="312"/>
                            </a:xfrm>
                            <a:custGeom>
                              <a:avLst/>
                              <a:gdLst>
                                <a:gd name="T0" fmla="+- 0 7970 5131"/>
                                <a:gd name="T1" fmla="*/ T0 w 3139"/>
                                <a:gd name="T2" fmla="+- 0 1109 960"/>
                                <a:gd name="T3" fmla="*/ 1109 h 312"/>
                                <a:gd name="T4" fmla="+- 0 7970 5131"/>
                                <a:gd name="T5" fmla="*/ T4 w 3139"/>
                                <a:gd name="T6" fmla="+- 0 1121 960"/>
                                <a:gd name="T7" fmla="*/ 1121 h 312"/>
                                <a:gd name="T8" fmla="+- 0 7976 5131"/>
                                <a:gd name="T9" fmla="*/ T8 w 3139"/>
                                <a:gd name="T10" fmla="+- 0 1115 960"/>
                                <a:gd name="T11" fmla="*/ 1115 h 312"/>
                                <a:gd name="T12" fmla="+- 0 7970 5131"/>
                                <a:gd name="T13" fmla="*/ T12 w 3139"/>
                                <a:gd name="T14" fmla="+- 0 1109 960"/>
                                <a:gd name="T15" fmla="*/ 1109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39" h="312">
                                  <a:moveTo>
                                    <a:pt x="2839" y="149"/>
                                  </a:moveTo>
                                  <a:lnTo>
                                    <a:pt x="2839" y="161"/>
                                  </a:lnTo>
                                  <a:lnTo>
                                    <a:pt x="2845" y="155"/>
                                  </a:lnTo>
                                  <a:lnTo>
                                    <a:pt x="2839" y="149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91"/>
                          <wps:cNvSpPr>
                            <a:spLocks/>
                          </wps:cNvSpPr>
                          <wps:spPr bwMode="auto">
                            <a:xfrm>
                              <a:off x="5131" y="960"/>
                              <a:ext cx="3139" cy="312"/>
                            </a:xfrm>
                            <a:custGeom>
                              <a:avLst/>
                              <a:gdLst>
                                <a:gd name="T0" fmla="+- 0 7976 5131"/>
                                <a:gd name="T1" fmla="*/ T0 w 3139"/>
                                <a:gd name="T2" fmla="+- 0 1115 960"/>
                                <a:gd name="T3" fmla="*/ 1115 h 312"/>
                                <a:gd name="T4" fmla="+- 0 7970 5131"/>
                                <a:gd name="T5" fmla="*/ T4 w 3139"/>
                                <a:gd name="T6" fmla="+- 0 1121 960"/>
                                <a:gd name="T7" fmla="*/ 1121 h 312"/>
                                <a:gd name="T8" fmla="+- 0 7982 5131"/>
                                <a:gd name="T9" fmla="*/ T8 w 3139"/>
                                <a:gd name="T10" fmla="+- 0 1121 960"/>
                                <a:gd name="T11" fmla="*/ 1121 h 312"/>
                                <a:gd name="T12" fmla="+- 0 7976 5131"/>
                                <a:gd name="T13" fmla="*/ T12 w 3139"/>
                                <a:gd name="T14" fmla="+- 0 1115 960"/>
                                <a:gd name="T15" fmla="*/ 1115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39" h="312">
                                  <a:moveTo>
                                    <a:pt x="2845" y="155"/>
                                  </a:moveTo>
                                  <a:lnTo>
                                    <a:pt x="2839" y="161"/>
                                  </a:lnTo>
                                  <a:lnTo>
                                    <a:pt x="2851" y="161"/>
                                  </a:lnTo>
                                  <a:lnTo>
                                    <a:pt x="2845" y="155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92"/>
                          <wps:cNvSpPr>
                            <a:spLocks/>
                          </wps:cNvSpPr>
                          <wps:spPr bwMode="auto">
                            <a:xfrm>
                              <a:off x="5131" y="960"/>
                              <a:ext cx="3139" cy="312"/>
                            </a:xfrm>
                            <a:custGeom>
                              <a:avLst/>
                              <a:gdLst>
                                <a:gd name="T0" fmla="+- 0 8119 5131"/>
                                <a:gd name="T1" fmla="*/ T0 w 3139"/>
                                <a:gd name="T2" fmla="+- 0 972 960"/>
                                <a:gd name="T3" fmla="*/ 972 h 312"/>
                                <a:gd name="T4" fmla="+- 0 5282 5131"/>
                                <a:gd name="T5" fmla="*/ T4 w 3139"/>
                                <a:gd name="T6" fmla="+- 0 972 960"/>
                                <a:gd name="T7" fmla="*/ 972 h 312"/>
                                <a:gd name="T8" fmla="+- 0 5425 5131"/>
                                <a:gd name="T9" fmla="*/ T8 w 3139"/>
                                <a:gd name="T10" fmla="+- 0 1115 960"/>
                                <a:gd name="T11" fmla="*/ 1115 h 312"/>
                                <a:gd name="T12" fmla="+- 0 5431 5131"/>
                                <a:gd name="T13" fmla="*/ T12 w 3139"/>
                                <a:gd name="T14" fmla="+- 0 1109 960"/>
                                <a:gd name="T15" fmla="*/ 1109 h 312"/>
                                <a:gd name="T16" fmla="+- 0 7982 5131"/>
                                <a:gd name="T17" fmla="*/ T16 w 3139"/>
                                <a:gd name="T18" fmla="+- 0 1109 960"/>
                                <a:gd name="T19" fmla="*/ 1109 h 312"/>
                                <a:gd name="T20" fmla="+- 0 8119 5131"/>
                                <a:gd name="T21" fmla="*/ T20 w 3139"/>
                                <a:gd name="T22" fmla="+- 0 972 960"/>
                                <a:gd name="T23" fmla="*/ 97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39" h="312">
                                  <a:moveTo>
                                    <a:pt x="2988" y="12"/>
                                  </a:moveTo>
                                  <a:lnTo>
                                    <a:pt x="151" y="12"/>
                                  </a:lnTo>
                                  <a:lnTo>
                                    <a:pt x="294" y="155"/>
                                  </a:lnTo>
                                  <a:lnTo>
                                    <a:pt x="300" y="149"/>
                                  </a:lnTo>
                                  <a:lnTo>
                                    <a:pt x="2851" y="149"/>
                                  </a:lnTo>
                                  <a:lnTo>
                                    <a:pt x="2988" y="12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93"/>
                          <wps:cNvSpPr>
                            <a:spLocks/>
                          </wps:cNvSpPr>
                          <wps:spPr bwMode="auto">
                            <a:xfrm>
                              <a:off x="5131" y="960"/>
                              <a:ext cx="3139" cy="312"/>
                            </a:xfrm>
                            <a:custGeom>
                              <a:avLst/>
                              <a:gdLst>
                                <a:gd name="T0" fmla="+- 0 7982 5131"/>
                                <a:gd name="T1" fmla="*/ T0 w 3139"/>
                                <a:gd name="T2" fmla="+- 0 1109 960"/>
                                <a:gd name="T3" fmla="*/ 1109 h 312"/>
                                <a:gd name="T4" fmla="+- 0 7970 5131"/>
                                <a:gd name="T5" fmla="*/ T4 w 3139"/>
                                <a:gd name="T6" fmla="+- 0 1109 960"/>
                                <a:gd name="T7" fmla="*/ 1109 h 312"/>
                                <a:gd name="T8" fmla="+- 0 7976 5131"/>
                                <a:gd name="T9" fmla="*/ T8 w 3139"/>
                                <a:gd name="T10" fmla="+- 0 1115 960"/>
                                <a:gd name="T11" fmla="*/ 1115 h 312"/>
                                <a:gd name="T12" fmla="+- 0 7982 5131"/>
                                <a:gd name="T13" fmla="*/ T12 w 3139"/>
                                <a:gd name="T14" fmla="+- 0 1109 960"/>
                                <a:gd name="T15" fmla="*/ 1109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39" h="312">
                                  <a:moveTo>
                                    <a:pt x="2851" y="149"/>
                                  </a:moveTo>
                                  <a:lnTo>
                                    <a:pt x="2839" y="149"/>
                                  </a:lnTo>
                                  <a:lnTo>
                                    <a:pt x="2845" y="155"/>
                                  </a:lnTo>
                                  <a:lnTo>
                                    <a:pt x="2851" y="149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94"/>
                        <wpg:cNvGrpSpPr>
                          <a:grpSpLocks/>
                        </wpg:cNvGrpSpPr>
                        <wpg:grpSpPr bwMode="auto">
                          <a:xfrm>
                            <a:off x="5294" y="3004"/>
                            <a:ext cx="2911" cy="2"/>
                            <a:chOff x="5294" y="3004"/>
                            <a:chExt cx="2911" cy="2"/>
                          </a:xfrm>
                        </wpg:grpSpPr>
                        <wps:wsp>
                          <wps:cNvPr id="127" name="Freeform 95"/>
                          <wps:cNvSpPr>
                            <a:spLocks/>
                          </wps:cNvSpPr>
                          <wps:spPr bwMode="auto">
                            <a:xfrm>
                              <a:off x="5294" y="3004"/>
                              <a:ext cx="2911" cy="2"/>
                            </a:xfrm>
                            <a:custGeom>
                              <a:avLst/>
                              <a:gdLst>
                                <a:gd name="T0" fmla="+- 0 5294 5294"/>
                                <a:gd name="T1" fmla="*/ T0 w 2911"/>
                                <a:gd name="T2" fmla="+- 0 8206 5294"/>
                                <a:gd name="T3" fmla="*/ T2 w 29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1">
                                  <a:moveTo>
                                    <a:pt x="0" y="0"/>
                                  </a:moveTo>
                                  <a:lnTo>
                                    <a:pt x="2912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96"/>
                        <wpg:cNvGrpSpPr>
                          <a:grpSpLocks/>
                        </wpg:cNvGrpSpPr>
                        <wpg:grpSpPr bwMode="auto">
                          <a:xfrm>
                            <a:off x="5143" y="2846"/>
                            <a:ext cx="3211" cy="312"/>
                            <a:chOff x="5143" y="2846"/>
                            <a:chExt cx="3211" cy="312"/>
                          </a:xfrm>
                        </wpg:grpSpPr>
                        <wps:wsp>
                          <wps:cNvPr id="129" name="Freeform 97"/>
                          <wps:cNvSpPr>
                            <a:spLocks/>
                          </wps:cNvSpPr>
                          <wps:spPr bwMode="auto">
                            <a:xfrm>
                              <a:off x="5143" y="2846"/>
                              <a:ext cx="3211" cy="312"/>
                            </a:xfrm>
                            <a:custGeom>
                              <a:avLst/>
                              <a:gdLst>
                                <a:gd name="T0" fmla="+- 0 8354 5143"/>
                                <a:gd name="T1" fmla="*/ T0 w 3211"/>
                                <a:gd name="T2" fmla="+- 0 2846 2846"/>
                                <a:gd name="T3" fmla="*/ 2846 h 312"/>
                                <a:gd name="T4" fmla="+- 0 5143 5143"/>
                                <a:gd name="T5" fmla="*/ T4 w 3211"/>
                                <a:gd name="T6" fmla="+- 0 2846 2846"/>
                                <a:gd name="T7" fmla="*/ 2846 h 312"/>
                                <a:gd name="T8" fmla="+- 0 5143 5143"/>
                                <a:gd name="T9" fmla="*/ T8 w 3211"/>
                                <a:gd name="T10" fmla="+- 0 3158 2846"/>
                                <a:gd name="T11" fmla="*/ 3158 h 312"/>
                                <a:gd name="T12" fmla="+- 0 8354 5143"/>
                                <a:gd name="T13" fmla="*/ T12 w 3211"/>
                                <a:gd name="T14" fmla="+- 0 3158 2846"/>
                                <a:gd name="T15" fmla="*/ 3158 h 312"/>
                                <a:gd name="T16" fmla="+- 0 8354 5143"/>
                                <a:gd name="T17" fmla="*/ T16 w 3211"/>
                                <a:gd name="T18" fmla="+- 0 3146 2846"/>
                                <a:gd name="T19" fmla="*/ 3146 h 312"/>
                                <a:gd name="T20" fmla="+- 0 5294 5143"/>
                                <a:gd name="T21" fmla="*/ T20 w 3211"/>
                                <a:gd name="T22" fmla="+- 0 3146 2846"/>
                                <a:gd name="T23" fmla="*/ 3146 h 312"/>
                                <a:gd name="T24" fmla="+- 0 5437 5143"/>
                                <a:gd name="T25" fmla="*/ T24 w 3211"/>
                                <a:gd name="T26" fmla="+- 0 3003 2846"/>
                                <a:gd name="T27" fmla="*/ 3003 h 312"/>
                                <a:gd name="T28" fmla="+- 0 5294 5143"/>
                                <a:gd name="T29" fmla="*/ T28 w 3211"/>
                                <a:gd name="T30" fmla="+- 0 2858 2846"/>
                                <a:gd name="T31" fmla="*/ 2858 h 312"/>
                                <a:gd name="T32" fmla="+- 0 8354 5143"/>
                                <a:gd name="T33" fmla="*/ T32 w 3211"/>
                                <a:gd name="T34" fmla="+- 0 2858 2846"/>
                                <a:gd name="T35" fmla="*/ 2858 h 312"/>
                                <a:gd name="T36" fmla="+- 0 8354 5143"/>
                                <a:gd name="T37" fmla="*/ T36 w 3211"/>
                                <a:gd name="T38" fmla="+- 0 2846 2846"/>
                                <a:gd name="T39" fmla="*/ 2846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11" h="312">
                                  <a:moveTo>
                                    <a:pt x="32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3211" y="312"/>
                                  </a:lnTo>
                                  <a:lnTo>
                                    <a:pt x="3211" y="300"/>
                                  </a:lnTo>
                                  <a:lnTo>
                                    <a:pt x="151" y="300"/>
                                  </a:lnTo>
                                  <a:lnTo>
                                    <a:pt x="294" y="157"/>
                                  </a:lnTo>
                                  <a:lnTo>
                                    <a:pt x="151" y="12"/>
                                  </a:lnTo>
                                  <a:lnTo>
                                    <a:pt x="3211" y="12"/>
                                  </a:lnTo>
                                  <a:lnTo>
                                    <a:pt x="3211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98"/>
                          <wps:cNvSpPr>
                            <a:spLocks/>
                          </wps:cNvSpPr>
                          <wps:spPr bwMode="auto">
                            <a:xfrm>
                              <a:off x="5143" y="2846"/>
                              <a:ext cx="3211" cy="312"/>
                            </a:xfrm>
                            <a:custGeom>
                              <a:avLst/>
                              <a:gdLst>
                                <a:gd name="T0" fmla="+- 0 5437 5143"/>
                                <a:gd name="T1" fmla="*/ T0 w 3211"/>
                                <a:gd name="T2" fmla="+- 0 3003 2846"/>
                                <a:gd name="T3" fmla="*/ 3003 h 312"/>
                                <a:gd name="T4" fmla="+- 0 5294 5143"/>
                                <a:gd name="T5" fmla="*/ T4 w 3211"/>
                                <a:gd name="T6" fmla="+- 0 3146 2846"/>
                                <a:gd name="T7" fmla="*/ 3146 h 312"/>
                                <a:gd name="T8" fmla="+- 0 8206 5143"/>
                                <a:gd name="T9" fmla="*/ T8 w 3211"/>
                                <a:gd name="T10" fmla="+- 0 3146 2846"/>
                                <a:gd name="T11" fmla="*/ 3146 h 312"/>
                                <a:gd name="T12" fmla="+- 0 8067 5143"/>
                                <a:gd name="T13" fmla="*/ T12 w 3211"/>
                                <a:gd name="T14" fmla="+- 0 3010 2846"/>
                                <a:gd name="T15" fmla="*/ 3010 h 312"/>
                                <a:gd name="T16" fmla="+- 0 5443 5143"/>
                                <a:gd name="T17" fmla="*/ T16 w 3211"/>
                                <a:gd name="T18" fmla="+- 0 3010 2846"/>
                                <a:gd name="T19" fmla="*/ 3010 h 312"/>
                                <a:gd name="T20" fmla="+- 0 5437 5143"/>
                                <a:gd name="T21" fmla="*/ T20 w 3211"/>
                                <a:gd name="T22" fmla="+- 0 3003 2846"/>
                                <a:gd name="T23" fmla="*/ 300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11" h="312">
                                  <a:moveTo>
                                    <a:pt x="294" y="157"/>
                                  </a:moveTo>
                                  <a:lnTo>
                                    <a:pt x="151" y="300"/>
                                  </a:lnTo>
                                  <a:lnTo>
                                    <a:pt x="3063" y="300"/>
                                  </a:lnTo>
                                  <a:lnTo>
                                    <a:pt x="2924" y="164"/>
                                  </a:lnTo>
                                  <a:lnTo>
                                    <a:pt x="300" y="164"/>
                                  </a:lnTo>
                                  <a:lnTo>
                                    <a:pt x="294" y="157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99"/>
                          <wps:cNvSpPr>
                            <a:spLocks/>
                          </wps:cNvSpPr>
                          <wps:spPr bwMode="auto">
                            <a:xfrm>
                              <a:off x="5143" y="2846"/>
                              <a:ext cx="3211" cy="312"/>
                            </a:xfrm>
                            <a:custGeom>
                              <a:avLst/>
                              <a:gdLst>
                                <a:gd name="T0" fmla="+- 0 8354 5143"/>
                                <a:gd name="T1" fmla="*/ T0 w 3211"/>
                                <a:gd name="T2" fmla="+- 0 2858 2846"/>
                                <a:gd name="T3" fmla="*/ 2858 h 312"/>
                                <a:gd name="T4" fmla="+- 0 8206 5143"/>
                                <a:gd name="T5" fmla="*/ T4 w 3211"/>
                                <a:gd name="T6" fmla="+- 0 2858 2846"/>
                                <a:gd name="T7" fmla="*/ 2858 h 312"/>
                                <a:gd name="T8" fmla="+- 0 8060 5143"/>
                                <a:gd name="T9" fmla="*/ T8 w 3211"/>
                                <a:gd name="T10" fmla="+- 0 3003 2846"/>
                                <a:gd name="T11" fmla="*/ 3003 h 312"/>
                                <a:gd name="T12" fmla="+- 0 8206 5143"/>
                                <a:gd name="T13" fmla="*/ T12 w 3211"/>
                                <a:gd name="T14" fmla="+- 0 3146 2846"/>
                                <a:gd name="T15" fmla="*/ 3146 h 312"/>
                                <a:gd name="T16" fmla="+- 0 8354 5143"/>
                                <a:gd name="T17" fmla="*/ T16 w 3211"/>
                                <a:gd name="T18" fmla="+- 0 3146 2846"/>
                                <a:gd name="T19" fmla="*/ 3146 h 312"/>
                                <a:gd name="T20" fmla="+- 0 8354 5143"/>
                                <a:gd name="T21" fmla="*/ T20 w 3211"/>
                                <a:gd name="T22" fmla="+- 0 2858 2846"/>
                                <a:gd name="T23" fmla="*/ 285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11" h="312">
                                  <a:moveTo>
                                    <a:pt x="3211" y="12"/>
                                  </a:moveTo>
                                  <a:lnTo>
                                    <a:pt x="3063" y="12"/>
                                  </a:lnTo>
                                  <a:lnTo>
                                    <a:pt x="2917" y="157"/>
                                  </a:lnTo>
                                  <a:lnTo>
                                    <a:pt x="3063" y="300"/>
                                  </a:lnTo>
                                  <a:lnTo>
                                    <a:pt x="3211" y="300"/>
                                  </a:lnTo>
                                  <a:lnTo>
                                    <a:pt x="3211" y="12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00"/>
                          <wps:cNvSpPr>
                            <a:spLocks/>
                          </wps:cNvSpPr>
                          <wps:spPr bwMode="auto">
                            <a:xfrm>
                              <a:off x="5143" y="2846"/>
                              <a:ext cx="3211" cy="312"/>
                            </a:xfrm>
                            <a:custGeom>
                              <a:avLst/>
                              <a:gdLst>
                                <a:gd name="T0" fmla="+- 0 5443 5143"/>
                                <a:gd name="T1" fmla="*/ T0 w 3211"/>
                                <a:gd name="T2" fmla="+- 0 2998 2846"/>
                                <a:gd name="T3" fmla="*/ 2998 h 312"/>
                                <a:gd name="T4" fmla="+- 0 5437 5143"/>
                                <a:gd name="T5" fmla="*/ T4 w 3211"/>
                                <a:gd name="T6" fmla="+- 0 3003 2846"/>
                                <a:gd name="T7" fmla="*/ 3003 h 312"/>
                                <a:gd name="T8" fmla="+- 0 5443 5143"/>
                                <a:gd name="T9" fmla="*/ T8 w 3211"/>
                                <a:gd name="T10" fmla="+- 0 3010 2846"/>
                                <a:gd name="T11" fmla="*/ 3010 h 312"/>
                                <a:gd name="T12" fmla="+- 0 5443 5143"/>
                                <a:gd name="T13" fmla="*/ T12 w 3211"/>
                                <a:gd name="T14" fmla="+- 0 2998 2846"/>
                                <a:gd name="T15" fmla="*/ 299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11" h="312">
                                  <a:moveTo>
                                    <a:pt x="300" y="152"/>
                                  </a:moveTo>
                                  <a:lnTo>
                                    <a:pt x="294" y="157"/>
                                  </a:lnTo>
                                  <a:lnTo>
                                    <a:pt x="300" y="164"/>
                                  </a:lnTo>
                                  <a:lnTo>
                                    <a:pt x="300" y="152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01"/>
                          <wps:cNvSpPr>
                            <a:spLocks/>
                          </wps:cNvSpPr>
                          <wps:spPr bwMode="auto">
                            <a:xfrm>
                              <a:off x="5143" y="2846"/>
                              <a:ext cx="3211" cy="312"/>
                            </a:xfrm>
                            <a:custGeom>
                              <a:avLst/>
                              <a:gdLst>
                                <a:gd name="T0" fmla="+- 0 8054 5143"/>
                                <a:gd name="T1" fmla="*/ T0 w 3211"/>
                                <a:gd name="T2" fmla="+- 0 2998 2846"/>
                                <a:gd name="T3" fmla="*/ 2998 h 312"/>
                                <a:gd name="T4" fmla="+- 0 5443 5143"/>
                                <a:gd name="T5" fmla="*/ T4 w 3211"/>
                                <a:gd name="T6" fmla="+- 0 2998 2846"/>
                                <a:gd name="T7" fmla="*/ 2998 h 312"/>
                                <a:gd name="T8" fmla="+- 0 5443 5143"/>
                                <a:gd name="T9" fmla="*/ T8 w 3211"/>
                                <a:gd name="T10" fmla="+- 0 3010 2846"/>
                                <a:gd name="T11" fmla="*/ 3010 h 312"/>
                                <a:gd name="T12" fmla="+- 0 8054 5143"/>
                                <a:gd name="T13" fmla="*/ T12 w 3211"/>
                                <a:gd name="T14" fmla="+- 0 3010 2846"/>
                                <a:gd name="T15" fmla="*/ 3010 h 312"/>
                                <a:gd name="T16" fmla="+- 0 8054 5143"/>
                                <a:gd name="T17" fmla="*/ T16 w 3211"/>
                                <a:gd name="T18" fmla="+- 0 2998 2846"/>
                                <a:gd name="T19" fmla="*/ 299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1" h="312">
                                  <a:moveTo>
                                    <a:pt x="2911" y="152"/>
                                  </a:moveTo>
                                  <a:lnTo>
                                    <a:pt x="300" y="152"/>
                                  </a:lnTo>
                                  <a:lnTo>
                                    <a:pt x="300" y="164"/>
                                  </a:lnTo>
                                  <a:lnTo>
                                    <a:pt x="2911" y="164"/>
                                  </a:lnTo>
                                  <a:lnTo>
                                    <a:pt x="2911" y="152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02"/>
                          <wps:cNvSpPr>
                            <a:spLocks/>
                          </wps:cNvSpPr>
                          <wps:spPr bwMode="auto">
                            <a:xfrm>
                              <a:off x="5143" y="2846"/>
                              <a:ext cx="3211" cy="312"/>
                            </a:xfrm>
                            <a:custGeom>
                              <a:avLst/>
                              <a:gdLst>
                                <a:gd name="T0" fmla="+- 0 8054 5143"/>
                                <a:gd name="T1" fmla="*/ T0 w 3211"/>
                                <a:gd name="T2" fmla="+- 0 2998 2846"/>
                                <a:gd name="T3" fmla="*/ 2998 h 312"/>
                                <a:gd name="T4" fmla="+- 0 8054 5143"/>
                                <a:gd name="T5" fmla="*/ T4 w 3211"/>
                                <a:gd name="T6" fmla="+- 0 3010 2846"/>
                                <a:gd name="T7" fmla="*/ 3010 h 312"/>
                                <a:gd name="T8" fmla="+- 0 8060 5143"/>
                                <a:gd name="T9" fmla="*/ T8 w 3211"/>
                                <a:gd name="T10" fmla="+- 0 3003 2846"/>
                                <a:gd name="T11" fmla="*/ 3003 h 312"/>
                                <a:gd name="T12" fmla="+- 0 8054 5143"/>
                                <a:gd name="T13" fmla="*/ T12 w 3211"/>
                                <a:gd name="T14" fmla="+- 0 2998 2846"/>
                                <a:gd name="T15" fmla="*/ 299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11" h="312">
                                  <a:moveTo>
                                    <a:pt x="2911" y="152"/>
                                  </a:moveTo>
                                  <a:lnTo>
                                    <a:pt x="2911" y="164"/>
                                  </a:lnTo>
                                  <a:lnTo>
                                    <a:pt x="2917" y="157"/>
                                  </a:lnTo>
                                  <a:lnTo>
                                    <a:pt x="2911" y="152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03"/>
                          <wps:cNvSpPr>
                            <a:spLocks/>
                          </wps:cNvSpPr>
                          <wps:spPr bwMode="auto">
                            <a:xfrm>
                              <a:off x="5143" y="2846"/>
                              <a:ext cx="3211" cy="312"/>
                            </a:xfrm>
                            <a:custGeom>
                              <a:avLst/>
                              <a:gdLst>
                                <a:gd name="T0" fmla="+- 0 8060 5143"/>
                                <a:gd name="T1" fmla="*/ T0 w 3211"/>
                                <a:gd name="T2" fmla="+- 0 3003 2846"/>
                                <a:gd name="T3" fmla="*/ 3003 h 312"/>
                                <a:gd name="T4" fmla="+- 0 8054 5143"/>
                                <a:gd name="T5" fmla="*/ T4 w 3211"/>
                                <a:gd name="T6" fmla="+- 0 3010 2846"/>
                                <a:gd name="T7" fmla="*/ 3010 h 312"/>
                                <a:gd name="T8" fmla="+- 0 8067 5143"/>
                                <a:gd name="T9" fmla="*/ T8 w 3211"/>
                                <a:gd name="T10" fmla="+- 0 3010 2846"/>
                                <a:gd name="T11" fmla="*/ 3010 h 312"/>
                                <a:gd name="T12" fmla="+- 0 8060 5143"/>
                                <a:gd name="T13" fmla="*/ T12 w 3211"/>
                                <a:gd name="T14" fmla="+- 0 3003 2846"/>
                                <a:gd name="T15" fmla="*/ 300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11" h="312">
                                  <a:moveTo>
                                    <a:pt x="2917" y="157"/>
                                  </a:moveTo>
                                  <a:lnTo>
                                    <a:pt x="2911" y="164"/>
                                  </a:lnTo>
                                  <a:lnTo>
                                    <a:pt x="2924" y="164"/>
                                  </a:lnTo>
                                  <a:lnTo>
                                    <a:pt x="2917" y="157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04"/>
                          <wps:cNvSpPr>
                            <a:spLocks/>
                          </wps:cNvSpPr>
                          <wps:spPr bwMode="auto">
                            <a:xfrm>
                              <a:off x="5143" y="2846"/>
                              <a:ext cx="3211" cy="312"/>
                            </a:xfrm>
                            <a:custGeom>
                              <a:avLst/>
                              <a:gdLst>
                                <a:gd name="T0" fmla="+- 0 8206 5143"/>
                                <a:gd name="T1" fmla="*/ T0 w 3211"/>
                                <a:gd name="T2" fmla="+- 0 2858 2846"/>
                                <a:gd name="T3" fmla="*/ 2858 h 312"/>
                                <a:gd name="T4" fmla="+- 0 5294 5143"/>
                                <a:gd name="T5" fmla="*/ T4 w 3211"/>
                                <a:gd name="T6" fmla="+- 0 2858 2846"/>
                                <a:gd name="T7" fmla="*/ 2858 h 312"/>
                                <a:gd name="T8" fmla="+- 0 5437 5143"/>
                                <a:gd name="T9" fmla="*/ T8 w 3211"/>
                                <a:gd name="T10" fmla="+- 0 3003 2846"/>
                                <a:gd name="T11" fmla="*/ 3003 h 312"/>
                                <a:gd name="T12" fmla="+- 0 5443 5143"/>
                                <a:gd name="T13" fmla="*/ T12 w 3211"/>
                                <a:gd name="T14" fmla="+- 0 2998 2846"/>
                                <a:gd name="T15" fmla="*/ 2998 h 312"/>
                                <a:gd name="T16" fmla="+- 0 8066 5143"/>
                                <a:gd name="T17" fmla="*/ T16 w 3211"/>
                                <a:gd name="T18" fmla="+- 0 2998 2846"/>
                                <a:gd name="T19" fmla="*/ 2998 h 312"/>
                                <a:gd name="T20" fmla="+- 0 8206 5143"/>
                                <a:gd name="T21" fmla="*/ T20 w 3211"/>
                                <a:gd name="T22" fmla="+- 0 2858 2846"/>
                                <a:gd name="T23" fmla="*/ 285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11" h="312">
                                  <a:moveTo>
                                    <a:pt x="3063" y="12"/>
                                  </a:moveTo>
                                  <a:lnTo>
                                    <a:pt x="151" y="12"/>
                                  </a:lnTo>
                                  <a:lnTo>
                                    <a:pt x="294" y="157"/>
                                  </a:lnTo>
                                  <a:lnTo>
                                    <a:pt x="300" y="152"/>
                                  </a:lnTo>
                                  <a:lnTo>
                                    <a:pt x="2923" y="152"/>
                                  </a:lnTo>
                                  <a:lnTo>
                                    <a:pt x="3063" y="12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05"/>
                          <wps:cNvSpPr>
                            <a:spLocks/>
                          </wps:cNvSpPr>
                          <wps:spPr bwMode="auto">
                            <a:xfrm>
                              <a:off x="5143" y="2846"/>
                              <a:ext cx="3211" cy="312"/>
                            </a:xfrm>
                            <a:custGeom>
                              <a:avLst/>
                              <a:gdLst>
                                <a:gd name="T0" fmla="+- 0 8066 5143"/>
                                <a:gd name="T1" fmla="*/ T0 w 3211"/>
                                <a:gd name="T2" fmla="+- 0 2998 2846"/>
                                <a:gd name="T3" fmla="*/ 2998 h 312"/>
                                <a:gd name="T4" fmla="+- 0 8054 5143"/>
                                <a:gd name="T5" fmla="*/ T4 w 3211"/>
                                <a:gd name="T6" fmla="+- 0 2998 2846"/>
                                <a:gd name="T7" fmla="*/ 2998 h 312"/>
                                <a:gd name="T8" fmla="+- 0 8060 5143"/>
                                <a:gd name="T9" fmla="*/ T8 w 3211"/>
                                <a:gd name="T10" fmla="+- 0 3003 2846"/>
                                <a:gd name="T11" fmla="*/ 3003 h 312"/>
                                <a:gd name="T12" fmla="+- 0 8066 5143"/>
                                <a:gd name="T13" fmla="*/ T12 w 3211"/>
                                <a:gd name="T14" fmla="+- 0 2998 2846"/>
                                <a:gd name="T15" fmla="*/ 299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11" h="312">
                                  <a:moveTo>
                                    <a:pt x="2923" y="152"/>
                                  </a:moveTo>
                                  <a:lnTo>
                                    <a:pt x="2911" y="152"/>
                                  </a:lnTo>
                                  <a:lnTo>
                                    <a:pt x="2917" y="157"/>
                                  </a:lnTo>
                                  <a:lnTo>
                                    <a:pt x="2923" y="152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06"/>
                        <wpg:cNvGrpSpPr>
                          <a:grpSpLocks/>
                        </wpg:cNvGrpSpPr>
                        <wpg:grpSpPr bwMode="auto">
                          <a:xfrm>
                            <a:off x="3794" y="3868"/>
                            <a:ext cx="2849" cy="2"/>
                            <a:chOff x="3794" y="3868"/>
                            <a:chExt cx="2849" cy="2"/>
                          </a:xfrm>
                        </wpg:grpSpPr>
                        <wps:wsp>
                          <wps:cNvPr id="139" name="Freeform 107"/>
                          <wps:cNvSpPr>
                            <a:spLocks/>
                          </wps:cNvSpPr>
                          <wps:spPr bwMode="auto">
                            <a:xfrm>
                              <a:off x="3794" y="3868"/>
                              <a:ext cx="2849" cy="2"/>
                            </a:xfrm>
                            <a:custGeom>
                              <a:avLst/>
                              <a:gdLst>
                                <a:gd name="T0" fmla="+- 0 3794 3794"/>
                                <a:gd name="T1" fmla="*/ T0 w 2849"/>
                                <a:gd name="T2" fmla="+- 0 6643 3794"/>
                                <a:gd name="T3" fmla="*/ T2 w 28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9">
                                  <a:moveTo>
                                    <a:pt x="0" y="0"/>
                                  </a:moveTo>
                                  <a:lnTo>
                                    <a:pt x="284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08"/>
                        <wpg:cNvGrpSpPr>
                          <a:grpSpLocks/>
                        </wpg:cNvGrpSpPr>
                        <wpg:grpSpPr bwMode="auto">
                          <a:xfrm>
                            <a:off x="3646" y="3713"/>
                            <a:ext cx="3149" cy="312"/>
                            <a:chOff x="3646" y="3713"/>
                            <a:chExt cx="3149" cy="312"/>
                          </a:xfrm>
                        </wpg:grpSpPr>
                        <wps:wsp>
                          <wps:cNvPr id="141" name="Freeform 109"/>
                          <wps:cNvSpPr>
                            <a:spLocks/>
                          </wps:cNvSpPr>
                          <wps:spPr bwMode="auto">
                            <a:xfrm>
                              <a:off x="3646" y="3713"/>
                              <a:ext cx="3149" cy="312"/>
                            </a:xfrm>
                            <a:custGeom>
                              <a:avLst/>
                              <a:gdLst>
                                <a:gd name="T0" fmla="+- 0 6794 3646"/>
                                <a:gd name="T1" fmla="*/ T0 w 3149"/>
                                <a:gd name="T2" fmla="+- 0 3713 3713"/>
                                <a:gd name="T3" fmla="*/ 3713 h 312"/>
                                <a:gd name="T4" fmla="+- 0 3646 3646"/>
                                <a:gd name="T5" fmla="*/ T4 w 3149"/>
                                <a:gd name="T6" fmla="+- 0 3713 3713"/>
                                <a:gd name="T7" fmla="*/ 3713 h 312"/>
                                <a:gd name="T8" fmla="+- 0 3646 3646"/>
                                <a:gd name="T9" fmla="*/ T8 w 3149"/>
                                <a:gd name="T10" fmla="+- 0 4025 3713"/>
                                <a:gd name="T11" fmla="*/ 4025 h 312"/>
                                <a:gd name="T12" fmla="+- 0 6794 3646"/>
                                <a:gd name="T13" fmla="*/ T12 w 3149"/>
                                <a:gd name="T14" fmla="+- 0 4025 3713"/>
                                <a:gd name="T15" fmla="*/ 4025 h 312"/>
                                <a:gd name="T16" fmla="+- 0 6794 3646"/>
                                <a:gd name="T17" fmla="*/ T16 w 3149"/>
                                <a:gd name="T18" fmla="+- 0 4013 3713"/>
                                <a:gd name="T19" fmla="*/ 4013 h 312"/>
                                <a:gd name="T20" fmla="+- 0 3794 3646"/>
                                <a:gd name="T21" fmla="*/ T20 w 3149"/>
                                <a:gd name="T22" fmla="+- 0 4013 3713"/>
                                <a:gd name="T23" fmla="*/ 4013 h 312"/>
                                <a:gd name="T24" fmla="+- 0 3940 3646"/>
                                <a:gd name="T25" fmla="*/ T24 w 3149"/>
                                <a:gd name="T26" fmla="+- 0 3868 3713"/>
                                <a:gd name="T27" fmla="*/ 3868 h 312"/>
                                <a:gd name="T28" fmla="+- 0 3794 3646"/>
                                <a:gd name="T29" fmla="*/ T28 w 3149"/>
                                <a:gd name="T30" fmla="+- 0 3725 3713"/>
                                <a:gd name="T31" fmla="*/ 3725 h 312"/>
                                <a:gd name="T32" fmla="+- 0 6794 3646"/>
                                <a:gd name="T33" fmla="*/ T32 w 3149"/>
                                <a:gd name="T34" fmla="+- 0 3725 3713"/>
                                <a:gd name="T35" fmla="*/ 3725 h 312"/>
                                <a:gd name="T36" fmla="+- 0 6794 3646"/>
                                <a:gd name="T37" fmla="*/ T36 w 3149"/>
                                <a:gd name="T38" fmla="+- 0 3713 3713"/>
                                <a:gd name="T39" fmla="*/ 371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49" h="312">
                                  <a:moveTo>
                                    <a:pt x="31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3148" y="312"/>
                                  </a:lnTo>
                                  <a:lnTo>
                                    <a:pt x="3148" y="300"/>
                                  </a:lnTo>
                                  <a:lnTo>
                                    <a:pt x="148" y="300"/>
                                  </a:lnTo>
                                  <a:lnTo>
                                    <a:pt x="294" y="155"/>
                                  </a:lnTo>
                                  <a:lnTo>
                                    <a:pt x="148" y="12"/>
                                  </a:lnTo>
                                  <a:lnTo>
                                    <a:pt x="3148" y="12"/>
                                  </a:lnTo>
                                  <a:lnTo>
                                    <a:pt x="3148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10"/>
                          <wps:cNvSpPr>
                            <a:spLocks/>
                          </wps:cNvSpPr>
                          <wps:spPr bwMode="auto">
                            <a:xfrm>
                              <a:off x="3646" y="3713"/>
                              <a:ext cx="3149" cy="312"/>
                            </a:xfrm>
                            <a:custGeom>
                              <a:avLst/>
                              <a:gdLst>
                                <a:gd name="T0" fmla="+- 0 3940 3646"/>
                                <a:gd name="T1" fmla="*/ T0 w 3149"/>
                                <a:gd name="T2" fmla="+- 0 3868 3713"/>
                                <a:gd name="T3" fmla="*/ 3868 h 312"/>
                                <a:gd name="T4" fmla="+- 0 3794 3646"/>
                                <a:gd name="T5" fmla="*/ T4 w 3149"/>
                                <a:gd name="T6" fmla="+- 0 4013 3713"/>
                                <a:gd name="T7" fmla="*/ 4013 h 312"/>
                                <a:gd name="T8" fmla="+- 0 6643 3646"/>
                                <a:gd name="T9" fmla="*/ T8 w 3149"/>
                                <a:gd name="T10" fmla="+- 0 4013 3713"/>
                                <a:gd name="T11" fmla="*/ 4013 h 312"/>
                                <a:gd name="T12" fmla="+- 0 6506 3646"/>
                                <a:gd name="T13" fmla="*/ T12 w 3149"/>
                                <a:gd name="T14" fmla="+- 0 3874 3713"/>
                                <a:gd name="T15" fmla="*/ 3874 h 312"/>
                                <a:gd name="T16" fmla="+- 0 3946 3646"/>
                                <a:gd name="T17" fmla="*/ T16 w 3149"/>
                                <a:gd name="T18" fmla="+- 0 3874 3713"/>
                                <a:gd name="T19" fmla="*/ 3874 h 312"/>
                                <a:gd name="T20" fmla="+- 0 3940 3646"/>
                                <a:gd name="T21" fmla="*/ T20 w 3149"/>
                                <a:gd name="T22" fmla="+- 0 3868 3713"/>
                                <a:gd name="T23" fmla="*/ 386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49" h="312">
                                  <a:moveTo>
                                    <a:pt x="294" y="155"/>
                                  </a:moveTo>
                                  <a:lnTo>
                                    <a:pt x="148" y="300"/>
                                  </a:lnTo>
                                  <a:lnTo>
                                    <a:pt x="2997" y="300"/>
                                  </a:lnTo>
                                  <a:lnTo>
                                    <a:pt x="2860" y="161"/>
                                  </a:lnTo>
                                  <a:lnTo>
                                    <a:pt x="300" y="161"/>
                                  </a:lnTo>
                                  <a:lnTo>
                                    <a:pt x="294" y="155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11"/>
                          <wps:cNvSpPr>
                            <a:spLocks/>
                          </wps:cNvSpPr>
                          <wps:spPr bwMode="auto">
                            <a:xfrm>
                              <a:off x="3646" y="3713"/>
                              <a:ext cx="3149" cy="312"/>
                            </a:xfrm>
                            <a:custGeom>
                              <a:avLst/>
                              <a:gdLst>
                                <a:gd name="T0" fmla="+- 0 6794 3646"/>
                                <a:gd name="T1" fmla="*/ T0 w 3149"/>
                                <a:gd name="T2" fmla="+- 0 3725 3713"/>
                                <a:gd name="T3" fmla="*/ 3725 h 312"/>
                                <a:gd name="T4" fmla="+- 0 6643 3646"/>
                                <a:gd name="T5" fmla="*/ T4 w 3149"/>
                                <a:gd name="T6" fmla="+- 0 3725 3713"/>
                                <a:gd name="T7" fmla="*/ 3725 h 312"/>
                                <a:gd name="T8" fmla="+- 0 6500 3646"/>
                                <a:gd name="T9" fmla="*/ T8 w 3149"/>
                                <a:gd name="T10" fmla="+- 0 3868 3713"/>
                                <a:gd name="T11" fmla="*/ 3868 h 312"/>
                                <a:gd name="T12" fmla="+- 0 6643 3646"/>
                                <a:gd name="T13" fmla="*/ T12 w 3149"/>
                                <a:gd name="T14" fmla="+- 0 4013 3713"/>
                                <a:gd name="T15" fmla="*/ 4013 h 312"/>
                                <a:gd name="T16" fmla="+- 0 6794 3646"/>
                                <a:gd name="T17" fmla="*/ T16 w 3149"/>
                                <a:gd name="T18" fmla="+- 0 4013 3713"/>
                                <a:gd name="T19" fmla="*/ 4013 h 312"/>
                                <a:gd name="T20" fmla="+- 0 6794 3646"/>
                                <a:gd name="T21" fmla="*/ T20 w 3149"/>
                                <a:gd name="T22" fmla="+- 0 3725 3713"/>
                                <a:gd name="T23" fmla="*/ 3725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49" h="312">
                                  <a:moveTo>
                                    <a:pt x="3148" y="12"/>
                                  </a:moveTo>
                                  <a:lnTo>
                                    <a:pt x="2997" y="12"/>
                                  </a:lnTo>
                                  <a:lnTo>
                                    <a:pt x="2854" y="155"/>
                                  </a:lnTo>
                                  <a:lnTo>
                                    <a:pt x="2997" y="300"/>
                                  </a:lnTo>
                                  <a:lnTo>
                                    <a:pt x="3148" y="300"/>
                                  </a:lnTo>
                                  <a:lnTo>
                                    <a:pt x="3148" y="12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12"/>
                          <wps:cNvSpPr>
                            <a:spLocks/>
                          </wps:cNvSpPr>
                          <wps:spPr bwMode="auto">
                            <a:xfrm>
                              <a:off x="3646" y="3713"/>
                              <a:ext cx="3149" cy="312"/>
                            </a:xfrm>
                            <a:custGeom>
                              <a:avLst/>
                              <a:gdLst>
                                <a:gd name="T0" fmla="+- 0 3946 3646"/>
                                <a:gd name="T1" fmla="*/ T0 w 3149"/>
                                <a:gd name="T2" fmla="+- 0 3862 3713"/>
                                <a:gd name="T3" fmla="*/ 3862 h 312"/>
                                <a:gd name="T4" fmla="+- 0 3940 3646"/>
                                <a:gd name="T5" fmla="*/ T4 w 3149"/>
                                <a:gd name="T6" fmla="+- 0 3868 3713"/>
                                <a:gd name="T7" fmla="*/ 3868 h 312"/>
                                <a:gd name="T8" fmla="+- 0 3946 3646"/>
                                <a:gd name="T9" fmla="*/ T8 w 3149"/>
                                <a:gd name="T10" fmla="+- 0 3874 3713"/>
                                <a:gd name="T11" fmla="*/ 3874 h 312"/>
                                <a:gd name="T12" fmla="+- 0 3946 3646"/>
                                <a:gd name="T13" fmla="*/ T12 w 3149"/>
                                <a:gd name="T14" fmla="+- 0 3862 3713"/>
                                <a:gd name="T15" fmla="*/ 386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49" h="312">
                                  <a:moveTo>
                                    <a:pt x="300" y="149"/>
                                  </a:moveTo>
                                  <a:lnTo>
                                    <a:pt x="294" y="155"/>
                                  </a:lnTo>
                                  <a:lnTo>
                                    <a:pt x="300" y="161"/>
                                  </a:lnTo>
                                  <a:lnTo>
                                    <a:pt x="300" y="149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13"/>
                          <wps:cNvSpPr>
                            <a:spLocks/>
                          </wps:cNvSpPr>
                          <wps:spPr bwMode="auto">
                            <a:xfrm>
                              <a:off x="3646" y="3713"/>
                              <a:ext cx="3149" cy="312"/>
                            </a:xfrm>
                            <a:custGeom>
                              <a:avLst/>
                              <a:gdLst>
                                <a:gd name="T0" fmla="+- 0 6494 3646"/>
                                <a:gd name="T1" fmla="*/ T0 w 3149"/>
                                <a:gd name="T2" fmla="+- 0 3862 3713"/>
                                <a:gd name="T3" fmla="*/ 3862 h 312"/>
                                <a:gd name="T4" fmla="+- 0 3946 3646"/>
                                <a:gd name="T5" fmla="*/ T4 w 3149"/>
                                <a:gd name="T6" fmla="+- 0 3862 3713"/>
                                <a:gd name="T7" fmla="*/ 3862 h 312"/>
                                <a:gd name="T8" fmla="+- 0 3946 3646"/>
                                <a:gd name="T9" fmla="*/ T8 w 3149"/>
                                <a:gd name="T10" fmla="+- 0 3874 3713"/>
                                <a:gd name="T11" fmla="*/ 3874 h 312"/>
                                <a:gd name="T12" fmla="+- 0 6494 3646"/>
                                <a:gd name="T13" fmla="*/ T12 w 3149"/>
                                <a:gd name="T14" fmla="+- 0 3874 3713"/>
                                <a:gd name="T15" fmla="*/ 3874 h 312"/>
                                <a:gd name="T16" fmla="+- 0 6494 3646"/>
                                <a:gd name="T17" fmla="*/ T16 w 3149"/>
                                <a:gd name="T18" fmla="+- 0 3862 3713"/>
                                <a:gd name="T19" fmla="*/ 386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9" h="312">
                                  <a:moveTo>
                                    <a:pt x="2848" y="149"/>
                                  </a:moveTo>
                                  <a:lnTo>
                                    <a:pt x="300" y="149"/>
                                  </a:lnTo>
                                  <a:lnTo>
                                    <a:pt x="300" y="161"/>
                                  </a:lnTo>
                                  <a:lnTo>
                                    <a:pt x="2848" y="161"/>
                                  </a:lnTo>
                                  <a:lnTo>
                                    <a:pt x="2848" y="149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14"/>
                          <wps:cNvSpPr>
                            <a:spLocks/>
                          </wps:cNvSpPr>
                          <wps:spPr bwMode="auto">
                            <a:xfrm>
                              <a:off x="3646" y="3713"/>
                              <a:ext cx="3149" cy="312"/>
                            </a:xfrm>
                            <a:custGeom>
                              <a:avLst/>
                              <a:gdLst>
                                <a:gd name="T0" fmla="+- 0 6494 3646"/>
                                <a:gd name="T1" fmla="*/ T0 w 3149"/>
                                <a:gd name="T2" fmla="+- 0 3862 3713"/>
                                <a:gd name="T3" fmla="*/ 3862 h 312"/>
                                <a:gd name="T4" fmla="+- 0 6494 3646"/>
                                <a:gd name="T5" fmla="*/ T4 w 3149"/>
                                <a:gd name="T6" fmla="+- 0 3874 3713"/>
                                <a:gd name="T7" fmla="*/ 3874 h 312"/>
                                <a:gd name="T8" fmla="+- 0 6500 3646"/>
                                <a:gd name="T9" fmla="*/ T8 w 3149"/>
                                <a:gd name="T10" fmla="+- 0 3868 3713"/>
                                <a:gd name="T11" fmla="*/ 3868 h 312"/>
                                <a:gd name="T12" fmla="+- 0 6494 3646"/>
                                <a:gd name="T13" fmla="*/ T12 w 3149"/>
                                <a:gd name="T14" fmla="+- 0 3862 3713"/>
                                <a:gd name="T15" fmla="*/ 386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49" h="312">
                                  <a:moveTo>
                                    <a:pt x="2848" y="149"/>
                                  </a:moveTo>
                                  <a:lnTo>
                                    <a:pt x="2848" y="161"/>
                                  </a:lnTo>
                                  <a:lnTo>
                                    <a:pt x="2854" y="155"/>
                                  </a:lnTo>
                                  <a:lnTo>
                                    <a:pt x="2848" y="149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15"/>
                          <wps:cNvSpPr>
                            <a:spLocks/>
                          </wps:cNvSpPr>
                          <wps:spPr bwMode="auto">
                            <a:xfrm>
                              <a:off x="3646" y="3713"/>
                              <a:ext cx="3149" cy="312"/>
                            </a:xfrm>
                            <a:custGeom>
                              <a:avLst/>
                              <a:gdLst>
                                <a:gd name="T0" fmla="+- 0 6500 3646"/>
                                <a:gd name="T1" fmla="*/ T0 w 3149"/>
                                <a:gd name="T2" fmla="+- 0 3868 3713"/>
                                <a:gd name="T3" fmla="*/ 3868 h 312"/>
                                <a:gd name="T4" fmla="+- 0 6494 3646"/>
                                <a:gd name="T5" fmla="*/ T4 w 3149"/>
                                <a:gd name="T6" fmla="+- 0 3874 3713"/>
                                <a:gd name="T7" fmla="*/ 3874 h 312"/>
                                <a:gd name="T8" fmla="+- 0 6506 3646"/>
                                <a:gd name="T9" fmla="*/ T8 w 3149"/>
                                <a:gd name="T10" fmla="+- 0 3874 3713"/>
                                <a:gd name="T11" fmla="*/ 3874 h 312"/>
                                <a:gd name="T12" fmla="+- 0 6500 3646"/>
                                <a:gd name="T13" fmla="*/ T12 w 3149"/>
                                <a:gd name="T14" fmla="+- 0 3868 3713"/>
                                <a:gd name="T15" fmla="*/ 386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49" h="312">
                                  <a:moveTo>
                                    <a:pt x="2854" y="155"/>
                                  </a:moveTo>
                                  <a:lnTo>
                                    <a:pt x="2848" y="161"/>
                                  </a:lnTo>
                                  <a:lnTo>
                                    <a:pt x="2860" y="161"/>
                                  </a:lnTo>
                                  <a:lnTo>
                                    <a:pt x="2854" y="155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16"/>
                          <wps:cNvSpPr>
                            <a:spLocks/>
                          </wps:cNvSpPr>
                          <wps:spPr bwMode="auto">
                            <a:xfrm>
                              <a:off x="3646" y="3713"/>
                              <a:ext cx="3149" cy="312"/>
                            </a:xfrm>
                            <a:custGeom>
                              <a:avLst/>
                              <a:gdLst>
                                <a:gd name="T0" fmla="+- 0 6643 3646"/>
                                <a:gd name="T1" fmla="*/ T0 w 3149"/>
                                <a:gd name="T2" fmla="+- 0 3725 3713"/>
                                <a:gd name="T3" fmla="*/ 3725 h 312"/>
                                <a:gd name="T4" fmla="+- 0 3794 3646"/>
                                <a:gd name="T5" fmla="*/ T4 w 3149"/>
                                <a:gd name="T6" fmla="+- 0 3725 3713"/>
                                <a:gd name="T7" fmla="*/ 3725 h 312"/>
                                <a:gd name="T8" fmla="+- 0 3940 3646"/>
                                <a:gd name="T9" fmla="*/ T8 w 3149"/>
                                <a:gd name="T10" fmla="+- 0 3868 3713"/>
                                <a:gd name="T11" fmla="*/ 3868 h 312"/>
                                <a:gd name="T12" fmla="+- 0 3946 3646"/>
                                <a:gd name="T13" fmla="*/ T12 w 3149"/>
                                <a:gd name="T14" fmla="+- 0 3862 3713"/>
                                <a:gd name="T15" fmla="*/ 3862 h 312"/>
                                <a:gd name="T16" fmla="+- 0 6506 3646"/>
                                <a:gd name="T17" fmla="*/ T16 w 3149"/>
                                <a:gd name="T18" fmla="+- 0 3862 3713"/>
                                <a:gd name="T19" fmla="*/ 3862 h 312"/>
                                <a:gd name="T20" fmla="+- 0 6643 3646"/>
                                <a:gd name="T21" fmla="*/ T20 w 3149"/>
                                <a:gd name="T22" fmla="+- 0 3725 3713"/>
                                <a:gd name="T23" fmla="*/ 3725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49" h="312">
                                  <a:moveTo>
                                    <a:pt x="2997" y="12"/>
                                  </a:moveTo>
                                  <a:lnTo>
                                    <a:pt x="148" y="12"/>
                                  </a:lnTo>
                                  <a:lnTo>
                                    <a:pt x="294" y="155"/>
                                  </a:lnTo>
                                  <a:lnTo>
                                    <a:pt x="300" y="149"/>
                                  </a:lnTo>
                                  <a:lnTo>
                                    <a:pt x="2860" y="149"/>
                                  </a:lnTo>
                                  <a:lnTo>
                                    <a:pt x="2997" y="12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17"/>
                          <wps:cNvSpPr>
                            <a:spLocks/>
                          </wps:cNvSpPr>
                          <wps:spPr bwMode="auto">
                            <a:xfrm>
                              <a:off x="3646" y="3713"/>
                              <a:ext cx="3149" cy="312"/>
                            </a:xfrm>
                            <a:custGeom>
                              <a:avLst/>
                              <a:gdLst>
                                <a:gd name="T0" fmla="+- 0 6506 3646"/>
                                <a:gd name="T1" fmla="*/ T0 w 3149"/>
                                <a:gd name="T2" fmla="+- 0 3862 3713"/>
                                <a:gd name="T3" fmla="*/ 3862 h 312"/>
                                <a:gd name="T4" fmla="+- 0 6494 3646"/>
                                <a:gd name="T5" fmla="*/ T4 w 3149"/>
                                <a:gd name="T6" fmla="+- 0 3862 3713"/>
                                <a:gd name="T7" fmla="*/ 3862 h 312"/>
                                <a:gd name="T8" fmla="+- 0 6500 3646"/>
                                <a:gd name="T9" fmla="*/ T8 w 3149"/>
                                <a:gd name="T10" fmla="+- 0 3868 3713"/>
                                <a:gd name="T11" fmla="*/ 3868 h 312"/>
                                <a:gd name="T12" fmla="+- 0 6506 3646"/>
                                <a:gd name="T13" fmla="*/ T12 w 3149"/>
                                <a:gd name="T14" fmla="+- 0 3862 3713"/>
                                <a:gd name="T15" fmla="*/ 386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49" h="312">
                                  <a:moveTo>
                                    <a:pt x="2860" y="149"/>
                                  </a:moveTo>
                                  <a:lnTo>
                                    <a:pt x="2848" y="149"/>
                                  </a:lnTo>
                                  <a:lnTo>
                                    <a:pt x="2854" y="155"/>
                                  </a:lnTo>
                                  <a:lnTo>
                                    <a:pt x="2860" y="149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165.1pt;margin-top:7.95pt;width:266.35pt;height:244.05pt;z-index:-251651072;mso-position-horizontal-relative:page" coordorigin="3302,641" coordsize="5328,488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27" type="#_x0000_t75" style="position:absolute;left:3302;top:641;width:5328;height:48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o8&#10;mJjHAAAA3AAAAA8AAABkcnMvZG93bnJldi54bWxEj0FLAzEQhe9C/0MYwYu02SpI2TYtUloV9NJt&#10;D3obNtPdpZvJksRu/PfOQfA2w3vz3jerTXa9ulKInWcD81kBirj2tuPGwOm4ny5AxYRssfdMBn4o&#10;wmY9uVlhaf3IB7pWqVESwrFEA21KQ6l1rFtyGGd+IBbt7IPDJGtotA04Srjr9UNRPGmHHUtDiwNt&#10;W6ov1bczsH2p3l/3n+Fynw9fx26e6/Fx92HM3W1+XoJKlNO/+e/6zQp+IfjyjEyg17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Ho8mJjHAAAA3AAAAA8AAAAAAAAAAAAAAAAA&#10;nAIAAGRycy9kb3ducmV2LnhtbFBLBQYAAAAABAAEAPcAAACQAwAAAAA=&#10;">
                  <v:imagedata r:id="rId22" o:title=""/>
                </v:shape>
                <v:group id="Group 70" o:spid="_x0000_s1028" style="position:absolute;left:3677;top:1981;width:2950;height:2" coordorigin="3677,1981" coordsize="295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iD/HwwAAANw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nMDvM+EC&#10;uf0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SIP8fDAAAA3AAAAA8A&#10;AAAAAAAAAAAAAAAAqQIAAGRycy9kb3ducmV2LnhtbFBLBQYAAAAABAAEAPoAAACZAwAAAAA=&#10;">
                  <v:polyline id="Freeform 71" o:spid="_x0000_s1029" style="position:absolute;visibility:visible;mso-wrap-style:square;v-text-anchor:top" points="3677,1981,6626,1981" coordsize="295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QWe4wwAA&#10;ANwAAAAPAAAAZHJzL2Rvd25yZXYueG1sRE/fa8IwEH4f7H8IN9jbTPVhjGoUEdwKY8x1Ivp2NGdT&#10;2lxCk2nnX2+Ewd7u4/t5s8VgO3GiPjSOFYxHGQjiyumGawXb7/XTC4gQkTV2jknBLwVYzO/vZphr&#10;d+YvOpWxFimEQ44KTIw+lzJUhiyGkfPEiTu63mJMsK+l7vGcwm0nJ1n2LC02nBoMeloZqtryxyoY&#10;Cs+fxbvZHfxHuynbV272lzelHh+G5RREpCH+i//chU7zswncnkkXyPk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QWe4wwAAANwAAAAPAAAAAAAAAAAAAAAAAJcCAABkcnMvZG93&#10;bnJldi54bWxQSwUGAAAAAAQABAD1AAAAhwMAAAAA&#10;" filled="f" strokecolor="yellow" strokeweight=".7pt">
                    <v:path arrowok="t" o:connecttype="custom" o:connectlocs="0,0;2949,0" o:connectangles="0,0"/>
                  </v:polyline>
                </v:group>
                <v:group id="Group 72" o:spid="_x0000_s1030" style="position:absolute;left:3528;top:1824;width:3247;height:312" coordorigin="3528,1824" coordsize="3247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FgQrwwAAANw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F+tITHM+EC&#10;ufk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sWBCvDAAAA3AAAAA8A&#10;AAAAAAAAAAAAAAAAqQIAAGRycy9kb3ducmV2LnhtbFBLBQYAAAAABAAEAPoAAACZAwAAAAA=&#10;">
                  <v:polyline id="Freeform 73" o:spid="_x0000_s1031" style="position:absolute;visibility:visible;mso-wrap-style:square;v-text-anchor:top" points="6775,1824,3528,1824,3528,2136,6775,2136,6775,2124,3677,2124,3822,1981,3677,1836,6775,1836,6775,1824" coordsize="3247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la9awwAA&#10;ANwAAAAPAAAAZHJzL2Rvd25yZXYueG1sRE9Ni8IwEL0L/ocwgpdF03VFpRpFZF08LLhWPXgbmrEt&#10;NpPSRK3/3ggL3ubxPme2aEwpblS7wrKCz34Egji1uuBMwWG/7k1AOI+ssbRMCh7kYDFvt2YYa3vn&#10;Hd0Sn4kQwi5GBbn3VSylS3My6Pq2Ig7c2dYGfYB1JnWN9xBuSjmIopE0WHBoyLGiVU7pJbkaBUfn&#10;Dn8/X+OPLW/98vd4Sr7NcKVUt9MspyA8Nf4t/ndvdJgfDeH1TLhAz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la9awwAAANwAAAAPAAAAAAAAAAAAAAAAAJcCAABkcnMvZG93&#10;bnJldi54bWxQSwUGAAAAAAQABAD1AAAAhwMAAAAA&#10;" fillcolor="yellow" stroked="f">
                    <v:path arrowok="t" o:connecttype="custom" o:connectlocs="3247,1824;0,1824;0,2136;3247,2136;3247,2124;149,2124;294,1981;149,1836;3247,1836;3247,1824" o:connectangles="0,0,0,0,0,0,0,0,0,0"/>
                  </v:polyline>
                  <v:polyline id="Freeform 74" o:spid="_x0000_s1032" style="position:absolute;visibility:visible;mso-wrap-style:square;v-text-anchor:top" points="3822,1981,3677,2124,6626,2124,6487,1987,3828,1987,3822,1981" coordsize="3247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2QrBxAAA&#10;ANwAAAAPAAAAZHJzL2Rvd25yZXYueG1sRE9La8JAEL4L/odlCr2I2Wjtg9RVRGrxULCNyaG3ITtN&#10;gtnZkF01/ntXEHqbj+8582VvGnGiztWWFUyiGARxYXXNpYJsvxm/gXAeWWNjmRRcyMFyMRzMMdH2&#10;zD90Sn0pQgi7BBVU3reJlK6oyKCLbEscuD/bGfQBdqXUHZ5DuGnkNI5fpMGaQ0OFLa0rKg7p0SjI&#10;ncu+P59eRzve+dVX/pt+mNlaqceHfvUOwlPv/8V391aH+fEz3J4JF8jF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tkKwcQAAADcAAAADwAAAAAAAAAAAAAAAACXAgAAZHJzL2Rv&#10;d25yZXYueG1sUEsFBgAAAAAEAAQA9QAAAIgDAAAAAA==&#10;" fillcolor="yellow" stroked="f">
                    <v:path arrowok="t" o:connecttype="custom" o:connectlocs="294,1981;149,2124;3098,2124;2959,1987;300,1987;294,1981" o:connectangles="0,0,0,0,0,0"/>
                  </v:polyline>
                  <v:polyline id="Freeform 75" o:spid="_x0000_s1033" style="position:absolute;visibility:visible;mso-wrap-style:square;v-text-anchor:top" points="6775,1836,6626,1836,6481,1981,6626,2124,6775,2124,6775,1836" coordsize="3247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C5S2wwAA&#10;ANwAAAAPAAAAZHJzL2Rvd25yZXYueG1sRE9Ni8IwEL0L/ocwghfRdN1FpRpFZF08LKhVD96GZmyL&#10;zaQ0Ueu/N8LC3ubxPme2aEwp7lS7wrKCj0EEgji1uuBMwfGw7k9AOI+ssbRMCp7kYDFvt2YYa/vg&#10;Pd0Tn4kQwi5GBbn3VSylS3My6Aa2Ig7cxdYGfYB1JnWNjxBuSjmMopE0WHBoyLGiVU7pNbkZBSfn&#10;jrufz3Fvy1u//D2dk2/ztVKq22mWUxCeGv8v/nNvdJgfjeD9TLhAz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C5S2wwAAANwAAAAPAAAAAAAAAAAAAAAAAJcCAABkcnMvZG93&#10;bnJldi54bWxQSwUGAAAAAAQABAD1AAAAhwMAAAAA&#10;" fillcolor="yellow" stroked="f">
                    <v:path arrowok="t" o:connecttype="custom" o:connectlocs="3247,1836;3098,1836;2953,1981;3098,2124;3247,2124;3247,1836" o:connectangles="0,0,0,0,0,0"/>
                  </v:polyline>
                  <v:polyline id="Freeform 76" o:spid="_x0000_s1034" style="position:absolute;visibility:visible;mso-wrap-style:square;v-text-anchor:top" points="3828,1975,3822,1981,3828,1987,3828,1975" coordsize="3247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RzEtwwAA&#10;ANwAAAAPAAAAZHJzL2Rvd25yZXYueG1sRE9Ni8IwEL0v+B/CCF4WTdVFpRpFRMXDgmvVg7ehGdti&#10;MylN1PrvzcLC3ubxPme2aEwpHlS7wrKCfi8CQZxaXXCm4HTcdCcgnEfWWFomBS9ysJi3PmYYa/vk&#10;Az0Sn4kQwi5GBbn3VSylS3My6Hq2Ig7c1dYGfYB1JnWNzxBuSjmIopE0WHBoyLGiVU7pLbkbBWfn&#10;Tj/b4fhzz3u//D5fkrX5WinVaTfLKQhPjf8X/7l3OsyPxvD7TLhAz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RzEtwwAAANwAAAAPAAAAAAAAAAAAAAAAAJcCAABkcnMvZG93&#10;bnJldi54bWxQSwUGAAAAAAQABAD1AAAAhwMAAAAA&#10;" fillcolor="yellow" stroked="f">
                    <v:path arrowok="t" o:connecttype="custom" o:connectlocs="300,1975;294,1981;300,1987;300,1975" o:connectangles="0,0,0,0"/>
                  </v:polyline>
                  <v:polyline id="Freeform 77" o:spid="_x0000_s1035" style="position:absolute;visibility:visible;mso-wrap-style:square;v-text-anchor:top" points="6475,1975,3828,1975,3828,1987,6475,1987,6475,1975" coordsize="3247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2KVfxwAA&#10;ANwAAAAPAAAAZHJzL2Rvd25yZXYueG1sRI9Ba8JAEIXvhf6HZYReSt1YpS3RVUSseCho03jwNmTH&#10;JDQ7G7Jbjf++cxC8zfDevPfNbNG7Rp2pC7VnA6NhAoq48Lbm0kD+8/nyASpEZIuNZzJwpQCL+ePD&#10;DFPrL/xN5yyWSkI4pGigirFNtQ5FRQ7D0LfEop185zDK2pXadniRcNfo1yR50w5rloYKW1pVVPxm&#10;f87AIYR8vxm/P+94F5dfh2O2dpOVMU+DfjkFFamPd/PtemsFPxFaeUYm0P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NilX8cAAADcAAAADwAAAAAAAAAAAAAAAACXAgAAZHJz&#10;L2Rvd25yZXYueG1sUEsFBgAAAAAEAAQA9QAAAIsDAAAAAA==&#10;" fillcolor="yellow" stroked="f">
                    <v:path arrowok="t" o:connecttype="custom" o:connectlocs="2947,1975;300,1975;300,1987;2947,1987;2947,1975" o:connectangles="0,0,0,0,0"/>
                  </v:polyline>
                  <v:polyline id="Freeform 78" o:spid="_x0000_s1036" style="position:absolute;visibility:visible;mso-wrap-style:square;v-text-anchor:top" points="6475,1975,6475,1987,6481,1981,6475,1975" coordsize="3247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lADExAAA&#10;ANwAAAAPAAAAZHJzL2Rvd25yZXYueG1sRE9La8JAEL4L/odlCr2I2Wilj9RVRGrxULCNyaG3ITtN&#10;gtnZkF01/ntXEHqbj+8582VvGnGiztWWFUyiGARxYXXNpYJsvxm/gnAeWWNjmRRcyMFyMRzMMdH2&#10;zD90Sn0pQgi7BBVU3reJlK6oyKCLbEscuD/bGfQBdqXUHZ5DuGnkNI6fpcGaQ0OFLa0rKg7p0SjI&#10;ncu+P59eRjve+dVX/pt+mNlaqceHfvUOwlPv/8V391aH+fEb3J4JF8jF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5QAxMQAAADcAAAADwAAAAAAAAAAAAAAAACXAgAAZHJzL2Rv&#10;d25yZXYueG1sUEsFBgAAAAAEAAQA9QAAAIgDAAAAAA==&#10;" fillcolor="yellow" stroked="f">
                    <v:path arrowok="t" o:connecttype="custom" o:connectlocs="2947,1975;2947,1987;2953,1981;2947,1975" o:connectangles="0,0,0,0"/>
                  </v:polyline>
                  <v:polyline id="Freeform 79" o:spid="_x0000_s1037" style="position:absolute;visibility:visible;mso-wrap-style:square;v-text-anchor:top" points="6481,1981,6475,1987,6487,1987,6481,1981" coordsize="3247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dz+ExgAA&#10;ANwAAAAPAAAAZHJzL2Rvd25yZXYueG1sRI9Ba8JAEIXvBf/DMoKXohttqZK6iogtHgrWqAdvQ3aa&#10;BLOzIbvV+O87h4K3Gd6b976ZLztXqyu1ofJsYDxKQBHn3lZcGDgePoYzUCEiW6w9k4E7BVguek9z&#10;TK2/8Z6uWSyUhHBI0UAZY5NqHfKSHIaRb4hF+/GtwyhrW2jb4k3CXa0nSfKmHVYsDSU2tC4pv2S/&#10;zsAphOP358v0ece7uPo6nbONe10bM+h3q3dQkbr4MP9fb63gjwVfnpEJ9OI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dz+ExgAAANwAAAAPAAAAAAAAAAAAAAAAAJcCAABkcnMv&#10;ZG93bnJldi54bWxQSwUGAAAAAAQABAD1AAAAigMAAAAA&#10;" fillcolor="yellow" stroked="f">
                    <v:path arrowok="t" o:connecttype="custom" o:connectlocs="2953,1981;2947,1987;2959,1987;2953,1981" o:connectangles="0,0,0,0"/>
                  </v:polyline>
                  <v:polyline id="Freeform 80" o:spid="_x0000_s1038" style="position:absolute;visibility:visible;mso-wrap-style:square;v-text-anchor:top" points="6626,1836,3677,1836,3822,1981,3828,1975,6487,1975,6626,1836" coordsize="3247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O5ofxAAA&#10;ANwAAAAPAAAAZHJzL2Rvd25yZXYueG1sRE9Na8JAEL0L/odlCr1I3aQVW9JsRKSKB8GaxkNvQ3aa&#10;BLOzIbvV9N+7QsHbPN7npIvBtOJMvWssK4inEQji0uqGKwXF1/rpDYTzyBpby6TgjxwssvEoxUTb&#10;Cx/onPtKhBB2CSqove8SKV1Zk0E3tR1x4H5sb9AH2FdS93gJ4aaVz1E0lwYbDg01drSqqTzlv0bB&#10;0bnic/PyOtnz3i93x+/8w8xWSj0+DMt3EJ4Gfxf/u7c6zI9juD0TLpDZ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DuaH8QAAADcAAAADwAAAAAAAAAAAAAAAACXAgAAZHJzL2Rv&#10;d25yZXYueG1sUEsFBgAAAAAEAAQA9QAAAIgDAAAAAA==&#10;" fillcolor="yellow" stroked="f">
                    <v:path arrowok="t" o:connecttype="custom" o:connectlocs="3098,1836;149,1836;294,1981;300,1975;2959,1975;3098,1836" o:connectangles="0,0,0,0,0,0"/>
                  </v:polyline>
                  <v:polyline id="Freeform 81" o:spid="_x0000_s1039" style="position:absolute;visibility:visible;mso-wrap-style:square;v-text-anchor:top" points="6487,1975,6475,1975,6481,1981,6487,1975" coordsize="3247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6QRoxQAA&#10;ANwAAAAPAAAAZHJzL2Rvd25yZXYueG1sRE9Na8JAEL0X/A/LCF5KszEtWmJWkWBLDwU11UNvQ3ZM&#10;gtnZkF01/ffdgtDbPN7nZKvBtOJKvWssK5hGMQji0uqGKwWHr7enVxDOI2tsLZOCH3KwWo4eMky1&#10;vfGeroWvRAhhl6KC2vsuldKVNRl0ke2IA3eyvUEfYF9J3eMthJtWJnE8kwYbDg01dpTXVJ6Li1Fw&#10;dO6we3+eP25569efx+9iY15ypSbjYb0A4Wnw/+K7+0OH+dME/p4JF8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TpBGjFAAAA3AAAAA8AAAAAAAAAAAAAAAAAlwIAAGRycy9k&#10;b3ducmV2LnhtbFBLBQYAAAAABAAEAPUAAACJAwAAAAA=&#10;" fillcolor="yellow" stroked="f">
                    <v:path arrowok="t" o:connecttype="custom" o:connectlocs="2959,1975;2947,1975;2953,1981;2959,1975" o:connectangles="0,0,0,0"/>
                  </v:polyline>
                </v:group>
                <v:group id="Group 82" o:spid="_x0000_s1040" style="position:absolute;left:5282;top:1115;width:2837;height:2" coordorigin="5282,1115" coordsize="283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z5L2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+z5L2wQAAANwAAAAPAAAA&#10;AAAAAAAAAAAAAKkCAABkcnMvZG93bnJldi54bWxQSwUGAAAAAAQABAD6AAAAlwMAAAAA&#10;">
                  <v:polyline id="Freeform 83" o:spid="_x0000_s1041" style="position:absolute;visibility:visible;mso-wrap-style:square;v-text-anchor:top" points="5282,1115,8119,1115" coordsize="283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cWlkwAAA&#10;ANwAAAAPAAAAZHJzL2Rvd25yZXYueG1sRE9Li8IwEL4v+B/CCN7WVBFZqlFEEAQP4mNhvQ3NtA02&#10;k5JErf/eCMLe5uN7znzZ2UbcyQfjWMFomIEgLpw2XCk4nzbfPyBCRNbYOCYFTwqwXPS+5phr9+AD&#10;3Y+xEimEQ44K6hjbXMpQ1GQxDF1LnLjSeYsxQV9J7fGRwm0jx1k2lRYNp4YaW1rXVFyPN6vgN5M+&#10;rKZmty/NmA5/tzJefKnUoN+tZiAidfFf/HFvdZo/msD7mXSBXLw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4cWlkwAAAANwAAAAPAAAAAAAAAAAAAAAAAJcCAABkcnMvZG93bnJl&#10;di54bWxQSwUGAAAAAAQABAD1AAAAhAMAAAAA&#10;" filled="f" strokecolor="yellow" strokeweight=".7pt">
                    <v:path arrowok="t" o:connecttype="custom" o:connectlocs="0,0;2837,0" o:connectangles="0,0"/>
                  </v:polyline>
                </v:group>
                <v:group id="Group 84" o:spid="_x0000_s1042" style="position:absolute;left:5131;top:960;width:3139;height:312" coordorigin="5131,960" coordsize="3139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aq8Z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J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eaq8ZwQAAANwAAAAPAAAA&#10;AAAAAAAAAAAAAKkCAABkcnMvZG93bnJldi54bWxQSwUGAAAAAAQABAD6AAAAlwMAAAAA&#10;">
                  <v:polyline id="Freeform 85" o:spid="_x0000_s1043" style="position:absolute;visibility:visible;mso-wrap-style:square;v-text-anchor:top" points="8270,960,5131,960,5131,1272,8270,1272,8270,1260,5282,1260,5425,1115,5282,972,8270,972,8270,960" coordsize="3139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oeHgwAAA&#10;ANwAAAAPAAAAZHJzL2Rvd25yZXYueG1sRI/NCsIwEITvgu8QVvAimqpQpRpFBNFTwZ8HWJu1LTab&#10;0kStb28EwdsuMzvf7HLdmko8qXGlZQXjUQSCOLO65FzB5bwbzkE4j6yxskwK3uRgvep2lpho++Ij&#10;PU8+FyGEXYIKCu/rREqXFWTQjWxNHLSbbQz6sDa51A2+Qrip5CSKYmmw5EAosKZtQdn99DCBe9nr&#10;6SD1u/TAm4xncXqMrqlS/V67WYDw1Pq/+Xd90KH+OIbvM2ECufo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oeHgwAAAANwAAAAPAAAAAAAAAAAAAAAAAJcCAABkcnMvZG93bnJl&#10;di54bWxQSwUGAAAAAAQABAD1AAAAhAMAAAAA&#10;" fillcolor="yellow" stroked="f">
                    <v:path arrowok="t" o:connecttype="custom" o:connectlocs="3139,960;0,960;0,1272;3139,1272;3139,1260;151,1260;294,1115;151,972;3139,972;3139,960" o:connectangles="0,0,0,0,0,0,0,0,0,0"/>
                  </v:polyline>
                  <v:polyline id="Freeform 86" o:spid="_x0000_s1044" style="position:absolute;visibility:visible;mso-wrap-style:square;v-text-anchor:top" points="5425,1115,5282,1260,8119,1260,7982,1121,5431,1121,5425,1115" coordsize="3139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7UR7wAAA&#10;ANwAAAAPAAAAZHJzL2Rvd25yZXYueG1sRI/NCsIwEITvgu8QVvAimqpgpRpFBNFTwZ8HWJu1LTab&#10;0kStb28EwdsuMzvf7HLdmko8qXGlZQXjUQSCOLO65FzB5bwbzkE4j6yxskwK3uRgvep2lpho++Ij&#10;PU8+FyGEXYIKCu/rREqXFWTQjWxNHLSbbQz6sDa51A2+Qrip5CSKZtJgyYFQYE3bgrL76WEC97LX&#10;00Hqd+mBNxnHs/QYXVOl+r12swDhqfV/8+/6oEP9cQzfZ8IEcvU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m7UR7wAAAANwAAAAPAAAAAAAAAAAAAAAAAJcCAABkcnMvZG93bnJl&#10;di54bWxQSwUGAAAAAAQABAD1AAAAhAMAAAAA&#10;" fillcolor="yellow" stroked="f">
                    <v:path arrowok="t" o:connecttype="custom" o:connectlocs="294,1115;151,1260;2988,1260;2851,1121;300,1121;294,1115" o:connectangles="0,0,0,0,0,0"/>
                  </v:polyline>
                  <v:polyline id="Freeform 87" o:spid="_x0000_s1045" style="position:absolute;visibility:visible;mso-wrap-style:square;v-text-anchor:top" points="8270,972,8119,972,7976,1115,8119,1260,8270,1260,8270,972" coordsize="3139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PnWSwQAA&#10;ANwAAAAPAAAAZHJzL2Rvd25yZXYueG1sRI/NCsIwEITvgu8QVvAimqrgTzWKCKKngj8PsDZrW2w2&#10;pYla394IgrddZna+2eW6MaV4Uu0KywqGgwgEcWp1wZmCy3nXn4FwHlljaZkUvMnBetVuLTHW9sVH&#10;ep58JkIIuxgV5N5XsZQuzcmgG9iKOGg3Wxv0Ya0zqWt8hXBTylEUTaTBggMhx4q2OaX308ME7mWv&#10;x73E75IDb1KeTpJjdE2U6naazQKEp8b/zb/rgw71h3P4PhMmkKs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D51ksEAAADcAAAADwAAAAAAAAAAAAAAAACXAgAAZHJzL2Rvd25y&#10;ZXYueG1sUEsFBgAAAAAEAAQA9QAAAIUDAAAAAA==&#10;" fillcolor="yellow" stroked="f">
                    <v:path arrowok="t" o:connecttype="custom" o:connectlocs="3139,972;2988,972;2845,1115;2988,1260;3139,1260;3139,972" o:connectangles="0,0,0,0,0,0"/>
                  </v:polyline>
                  <v:polyline id="Freeform 88" o:spid="_x0000_s1046" style="position:absolute;visibility:visible;mso-wrap-style:square;v-text-anchor:top" points="5431,1109,5425,1115,5431,1121,5431,1109" coordsize="3139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aBaywwAA&#10;ANwAAAAPAAAAZHJzL2Rvd25yZXYueG1sRI/NasMwDMfvg72D0aCX0TrLoBtZnVAGpTkF0vUBtFhN&#10;wmI5xG6Tvv10GOwmof/HT7ticYO60RR6zwZeNgko4sbbnlsD56/D+h1UiMgWB89k4E4BivzxYYeZ&#10;9TPXdDvFVkkIhwwNdDGOmdah6chh2PiRWG4XPzmMsk6tthPOEu4GnSbJVjvsWRo6HOmzo+bndHXS&#10;ez7a1+cqHqqS9w2/bas6+a6MWT0t+w9QkZb4L/5zl1bwU8GXZ2QCnf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aBaywwAAANwAAAAPAAAAAAAAAAAAAAAAAJcCAABkcnMvZG93&#10;bnJldi54bWxQSwUGAAAAAAQABAD1AAAAhwMAAAAA&#10;" fillcolor="yellow" stroked="f">
                    <v:path arrowok="t" o:connecttype="custom" o:connectlocs="300,1109;294,1115;300,1121;300,1109" o:connectangles="0,0,0,0"/>
                  </v:polyline>
                  <v:polyline id="Freeform 89" o:spid="_x0000_s1047" style="position:absolute;visibility:visible;mso-wrap-style:square;v-text-anchor:top" points="7970,1109,5431,1109,5431,1121,7970,1121,7970,1109" coordsize="3139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JLMpwAAA&#10;ANwAAAAPAAAAZHJzL2Rvd25yZXYueG1sRI/BCsIwEETvgv8QVvAimqqgUo0iguipoPYD1mZti82m&#10;NFHr3xtB8LbLzM6bXW1aU4knNa60rGA8ikAQZ1aXnCtIL/vhAoTzyBory6TgTQ42625nhbG2Lz7R&#10;8+xzEULYxaig8L6OpXRZQQbdyNbEQbvZxqAPa5NL3eArhJtKTqJoJg2WHAgF1rQrKLufHyZw04Oe&#10;DhK/T468zXg+S07RNVGq32u3SxCeWv83/66POtSfjOH7TJhArj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IJLMpwAAAANwAAAAPAAAAAAAAAAAAAAAAAJcCAABkcnMvZG93bnJl&#10;di54bWxQSwUGAAAAAAQABAD1AAAAhAMAAAAA&#10;" fillcolor="yellow" stroked="f">
                    <v:path arrowok="t" o:connecttype="custom" o:connectlocs="2839,1109;300,1109;300,1121;2839,1121;2839,1109" o:connectangles="0,0,0,0,0"/>
                  </v:polyline>
                  <v:polyline id="Freeform 90" o:spid="_x0000_s1048" style="position:absolute;visibility:visible;mso-wrap-style:square;v-text-anchor:top" points="7970,1109,7970,1121,7976,1115,7970,1109" coordsize="3139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9i1ewAAA&#10;ANwAAAAPAAAAZHJzL2Rvd25yZXYueG1sRI/NCsIwEITvgu8QVvAimlpBpRpFBNFTwZ8HWJu1LTab&#10;0kStb28EwdsuMzvf7HLdmko8qXGlZQXjUQSCOLO65FzB5bwbzkE4j6yxskwK3uRgvep2lpho++Ij&#10;PU8+FyGEXYIKCu/rREqXFWTQjWxNHLSbbQz6sDa51A2+QripZBxFU2mw5EAosKZtQdn99DCBe9nr&#10;ySD1u/TAm4xn0/QYXVOl+r12swDhqfV/8+/6oEP9OIbvM2ECufo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49i1ewAAAANwAAAAPAAAAAAAAAAAAAAAAAJcCAABkcnMvZG93bnJl&#10;di54bWxQSwUGAAAAAAQABAD1AAAAhAMAAAAA&#10;" fillcolor="yellow" stroked="f">
                    <v:path arrowok="t" o:connecttype="custom" o:connectlocs="2839,1109;2839,1121;2845,1115;2839,1109" o:connectangles="0,0,0,0"/>
                  </v:polyline>
                  <v:polyline id="Freeform 91" o:spid="_x0000_s1049" style="position:absolute;visibility:visible;mso-wrap-style:square;v-text-anchor:top" points="7976,1115,7970,1121,7982,1121,7976,1115" coordsize="3139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uojFwAAA&#10;ANwAAAAPAAAAZHJzL2Rvd25yZXYueG1sRI/BCsIwEETvgv8QVvAimqqgUo0iguipoPYD1mZti82m&#10;NFHr3xtB8LbLzM6bXW1aU4knNa60rGA8ikAQZ1aXnCtIL/vhAoTzyBory6TgTQ42625nhbG2Lz7R&#10;8+xzEULYxaig8L6OpXRZQQbdyNbEQbvZxqAPa5NL3eArhJtKTqJoJg2WHAgF1rQrKLufHyZw04Oe&#10;DhK/T468zXg+S07RNVGq32u3SxCeWv83/66POtSfTOH7TJhArj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XuojFwAAAANwAAAAPAAAAAAAAAAAAAAAAAJcCAABkcnMvZG93bnJl&#10;di54bWxQSwUGAAAAAAQABAD1AAAAhAMAAAAA&#10;" fillcolor="yellow" stroked="f">
                    <v:path arrowok="t" o:connecttype="custom" o:connectlocs="2845,1115;2839,1121;2851,1121;2845,1115" o:connectangles="0,0,0,0"/>
                  </v:polyline>
                  <v:polyline id="Freeform 92" o:spid="_x0000_s1050" style="position:absolute;visibility:visible;mso-wrap-style:square;v-text-anchor:top" points="8119,972,5282,972,5425,1115,5431,1109,7982,1109,8119,972" coordsize="3139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UxCxwQAA&#10;ANwAAAAPAAAAZHJzL2Rvd25yZXYueG1sRI/NCsIwEITvgu8QVvAimvqDSjWKCKKngj8PsDZrW2w2&#10;pYla394IgrddZna+2eW6MaV4Uu0KywqGgwgEcWp1wZmCy3nXn4NwHlljaZkUvMnBetVuLTHW9sVH&#10;ep58JkIIuxgV5N5XsZQuzcmgG9iKOGg3Wxv0Ya0zqWt8hXBTylEUTaXBggMhx4q2OaX308ME7mWv&#10;x73E75IDb1KeTZNjdE2U6naazQKEp8b/zb/rgw71RxP4PhMmkKs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FMQscEAAADcAAAADwAAAAAAAAAAAAAAAACXAgAAZHJzL2Rvd25y&#10;ZXYueG1sUEsFBgAAAAAEAAQA9QAAAIUDAAAAAA==&#10;" fillcolor="yellow" stroked="f">
                    <v:path arrowok="t" o:connecttype="custom" o:connectlocs="2988,972;151,972;294,1115;300,1109;2851,1109;2988,972" o:connectangles="0,0,0,0,0,0"/>
                  </v:polyline>
                  <v:polyline id="Freeform 93" o:spid="_x0000_s1051" style="position:absolute;visibility:visible;mso-wrap-style:square;v-text-anchor:top" points="7982,1109,7970,1109,7976,1115,7982,1109" coordsize="3139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H7UqwQAA&#10;ANwAAAAPAAAAZHJzL2Rvd25yZXYueG1sRI/NCsIwEITvgu8QVvAimqr4QzWKCKKngj8PsDZrW2w2&#10;pYla394IgrddZna+2eW6MaV4Uu0KywqGgwgEcWp1wZmCy3nXn4NwHlljaZkUvMnBetVuLTHW9sVH&#10;ep58JkIIuxgV5N5XsZQuzcmgG9iKOGg3Wxv0Ya0zqWt8hXBTylEUTaXBggMhx4q2OaX308ME7mWv&#10;x73E75IDb1KeTZNjdE2U6naazQKEp8b/zb/rgw71RxP4PhMmkKs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x+1KsEAAADcAAAADwAAAAAAAAAAAAAAAACXAgAAZHJzL2Rvd25y&#10;ZXYueG1sUEsFBgAAAAAEAAQA9QAAAIUDAAAAAA==&#10;" fillcolor="yellow" stroked="f">
                    <v:path arrowok="t" o:connecttype="custom" o:connectlocs="2851,1109;2839,1109;2845,1115;2851,1109" o:connectangles="0,0,0,0"/>
                  </v:polyline>
                </v:group>
                <v:group id="Group 94" o:spid="_x0000_s1052" style="position:absolute;left:5294;top:3004;width:2911;height:2" coordorigin="5294,3004" coordsize="291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1PvTwgAAANw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+2hOcz4QK5&#10;/Q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4NT708IAAADcAAAADwAA&#10;AAAAAAAAAAAAAACpAgAAZHJzL2Rvd25yZXYueG1sUEsFBgAAAAAEAAQA+gAAAJgDAAAAAA==&#10;">
                  <v:polyline id="Freeform 95" o:spid="_x0000_s1053" style="position:absolute;visibility:visible;mso-wrap-style:square;v-text-anchor:top" points="5294,3004,8206,3004" coordsize="291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JHj3xAAA&#10;ANwAAAAPAAAAZHJzL2Rvd25yZXYueG1sRE9Na8JAEL0X+h+WEXopZqOUpkRXKdKCeBCiQu1tmh2T&#10;YHY27G419dd3BcHbPN7nTOe9acWJnG8sKxglKQji0uqGKwW77efwDYQPyBpby6TgjzzMZ48PU8y1&#10;PXNBp02oRAxhn6OCOoQul9KXNRn0ie2II3ewzmCI0FVSOzzHcNPKcZq+SoMNx4YaO1rUVB43v0ZB&#10;9tKlH5eVdj9m/3XJ1rr4fuZCqadB/z4BEagPd/HNvdRx/jiD6zPxAjn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iR498QAAADcAAAADwAAAAAAAAAAAAAAAACXAgAAZHJzL2Rv&#10;d25yZXYueG1sUEsFBgAAAAAEAAQA9QAAAIgDAAAAAA==&#10;" filled="f" strokecolor="yellow" strokeweight=".7pt">
                    <v:path arrowok="t" o:connecttype="custom" o:connectlocs="0,0;2912,0" o:connectangles="0,0"/>
                  </v:polyline>
                </v:group>
                <v:group id="Group 96" o:spid="_x0000_s1054" style="position:absolute;left:5143;top:2846;width:3211;height:312" coordorigin="5143,2846" coordsize="3211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B8o6xQAAANw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gfKOsUAAADcAAAA&#10;DwAAAAAAAAAAAAAAAACpAgAAZHJzL2Rvd25yZXYueG1sUEsFBgAAAAAEAAQA+gAAAJsDAAAAAA==&#10;">
                  <v:polyline id="Freeform 97" o:spid="_x0000_s1055" style="position:absolute;visibility:visible;mso-wrap-style:square;v-text-anchor:top" points="8354,2846,5143,2846,5143,3158,8354,3158,8354,3146,5294,3146,5437,3003,5294,2858,8354,2858,8354,2846" coordsize="3211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R3uywgAA&#10;ANwAAAAPAAAAZHJzL2Rvd25yZXYueG1sRE9Li8IwEL4L+x/CLHjTVFHRrlHWFRcPXnzgeWhm22Iz&#10;KUm0dX+9EQRv8/E9Z75sTSVu5HxpWcGgn4AgzqwuOVdwOm56UxA+IGusLJOCO3lYLj46c0y1bXhP&#10;t0PIRQxhn6KCIoQ6ldJnBRn0fVsTR+7POoMhQpdL7bCJ4aaSwySZSIMlx4YCa/opKLscrkZBM9qv&#10;293k+r+65GNa1YOz2yS/SnU/2+8vEIHa8Ba/3Fsd5w9n8HwmXi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JHe7LCAAAA3AAAAA8AAAAAAAAAAAAAAAAAlwIAAGRycy9kb3du&#10;cmV2LnhtbFBLBQYAAAAABAAEAPUAAACGAwAAAAA=&#10;" fillcolor="yellow" stroked="f">
                    <v:path arrowok="t" o:connecttype="custom" o:connectlocs="3211,2846;0,2846;0,3158;3211,3158;3211,3146;151,3146;294,3003;151,2858;3211,2858;3211,2846" o:connectangles="0,0,0,0,0,0,0,0,0,0"/>
                  </v:polyline>
                  <v:polyline id="Freeform 98" o:spid="_x0000_s1056" style="position:absolute;visibility:visible;mso-wrap-style:square;v-text-anchor:top" points="5437,3003,5294,3146,8206,3146,8067,3010,5443,3010,5437,3003" coordsize="3211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pETyxgAA&#10;ANwAAAAPAAAAZHJzL2Rvd25yZXYueG1sRI9Lb8IwEITvlfgP1iJxKw7QoirFIB6i6qEXHup5FW+T&#10;iHgd2YYEfn33UKm3Xc3szLeLVe8adaMQa88GJuMMFHHhbc2lgfNp//wGKiZki41nMnCnCKvl4GmB&#10;ufUdH+h2TKWSEI45GqhSanOtY1GRwzj2LbFoPz44TLKGUtuAnYS7Rk+zbK4d1iwNFba0rai4HK/O&#10;QPdy2PVf8+tjcylfadNOvsM++zBmNOzX76AS9enf/Hf9aQV/JvjyjEygl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pETyxgAAANwAAAAPAAAAAAAAAAAAAAAAAJcCAABkcnMv&#10;ZG93bnJldi54bWxQSwUGAAAAAAQABAD1AAAAigMAAAAA&#10;" fillcolor="yellow" stroked="f">
                    <v:path arrowok="t" o:connecttype="custom" o:connectlocs="294,3003;151,3146;3063,3146;2924,3010;300,3010;294,3003" o:connectangles="0,0,0,0,0,0"/>
                  </v:polyline>
                  <v:polyline id="Freeform 99" o:spid="_x0000_s1057" style="position:absolute;visibility:visible;mso-wrap-style:square;v-text-anchor:top" points="8354,2858,8206,2858,8060,3003,8206,3146,8354,3146,8354,2858" coordsize="3211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6OFpwgAA&#10;ANwAAAAPAAAAZHJzL2Rvd25yZXYueG1sRE9Ni8IwEL0L+x/CLHjTtOsqUo2yKi4evOgunodmbIvN&#10;pCTRVn+9WVjwNo/3OfNlZ2pxI+crywrSYQKCOLe64kLB7892MAXhA7LG2jIpuJOH5eKtN8dM25YP&#10;dDuGQsQQ9hkqKENoMil9XpJBP7QNceTO1hkMEbpCaodtDDe1/EiSiTRYcWwosaF1SfnleDUK2s/D&#10;pttPro/VpRjTqklPbpt8K9V/775mIAJ14SX+d+90nD9K4e+ZeIFcP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no4WnCAAAA3AAAAA8AAAAAAAAAAAAAAAAAlwIAAGRycy9kb3du&#10;cmV2LnhtbFBLBQYAAAAABAAEAPUAAACGAwAAAAA=&#10;" fillcolor="yellow" stroked="f">
                    <v:path arrowok="t" o:connecttype="custom" o:connectlocs="3211,2858;3063,2858;2917,3003;3063,3146;3211,3146;3211,2858" o:connectangles="0,0,0,0,0,0"/>
                  </v:polyline>
                  <v:polyline id="Freeform 100" o:spid="_x0000_s1058" style="position:absolute;visibility:visible;mso-wrap-style:square;v-text-anchor:top" points="5443,2998,5437,3003,5443,3010,5443,2998" coordsize="3211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On8ewwAA&#10;ANwAAAAPAAAAZHJzL2Rvd25yZXYueG1sRE9Na8JAEL0L/Q/LFHrTjWkVSV2laUnpwUus9Dxkp0kw&#10;Oxt2VxP99V1B6G0e73PW29F04kzOt5YVzGcJCOLK6pZrBYfvYroC4QOyxs4yKbiQh+3mYbLGTNuB&#10;SzrvQy1iCPsMFTQh9JmUvmrIoJ/Znjhyv9YZDBG6WmqHQww3nUyTZCkNthwbGuzpvaHquD8ZBcNL&#10;+THulqdrfqwXlPfzH1ckn0o9PY5vryACjeFffHd/6Tj/OYXbM/ECuf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On8ewwAAANwAAAAPAAAAAAAAAAAAAAAAAJcCAABkcnMvZG93&#10;bnJldi54bWxQSwUGAAAAAAQABAD1AAAAhwMAAAAA&#10;" fillcolor="yellow" stroked="f">
                    <v:path arrowok="t" o:connecttype="custom" o:connectlocs="300,2998;294,3003;300,3010;300,2998" o:connectangles="0,0,0,0"/>
                  </v:polyline>
                  <v:polyline id="Freeform 101" o:spid="_x0000_s1059" style="position:absolute;visibility:visible;mso-wrap-style:square;v-text-anchor:top" points="8054,2998,5443,2998,5443,3010,8054,3010,8054,2998" coordsize="3211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dtqFwwAA&#10;ANwAAAAPAAAAZHJzL2Rvd25yZXYueG1sRE9Na8JAEL0X/A/LFLzVTWorkroGU7H00ItWeh6y0ySY&#10;nQ27GxP99V1B6G0e73NW+WhacSbnG8sK0lkCgri0uuFKwfF797QE4QOyxtYyKbiQh3w9eVhhpu3A&#10;ezofQiViCPsMFdQhdJmUvqzJoJ/Zjjhyv9YZDBG6SmqHQww3rXxOkoU02HBsqLGj95rK06E3CoaX&#10;/Xb8WvTX4lS9UtGlP26XfCg1fRw3byACjeFffHd/6jh/PofbM/ECuf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2dtqFwwAAANwAAAAPAAAAAAAAAAAAAAAAAJcCAABkcnMvZG93&#10;bnJldi54bWxQSwUGAAAAAAQABAD1AAAAhwMAAAAA&#10;" fillcolor="yellow" stroked="f">
                    <v:path arrowok="t" o:connecttype="custom" o:connectlocs="2911,2998;300,2998;300,3010;2911,3010;2911,2998" o:connectangles="0,0,0,0,0"/>
                  </v:polyline>
                  <v:polyline id="Freeform 102" o:spid="_x0000_s1060" style="position:absolute;visibility:visible;mso-wrap-style:square;v-text-anchor:top" points="8054,2998,8054,3010,8060,3003,8054,2998" coordsize="3211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n0LxwgAA&#10;ANwAAAAPAAAAZHJzL2Rvd25yZXYueG1sRE9Li8IwEL4v+B/CCN7W1NUVqUbRFRcPe/GB56EZ22Iz&#10;KUm0dX+9EQRv8/E9Z7ZoTSVu5HxpWcGgn4AgzqwuOVdwPGw+JyB8QNZYWSYFd/KwmHc+Zphq2/CO&#10;bvuQixjCPkUFRQh1KqXPCjLo+7YmjtzZOoMhQpdL7bCJ4aaSX0kylgZLjg0F1vRTUHbZX42CZrRb&#10;t3/j6//qkn/Tqh6c3Cb5VarXbZdTEIHa8Ba/3Fsd5w9H8HwmXiD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mfQvHCAAAA3AAAAA8AAAAAAAAAAAAAAAAAlwIAAGRycy9kb3du&#10;cmV2LnhtbFBLBQYAAAAABAAEAPUAAACGAwAAAAA=&#10;" fillcolor="yellow" stroked="f">
                    <v:path arrowok="t" o:connecttype="custom" o:connectlocs="2911,2998;2911,3010;2917,3003;2911,2998" o:connectangles="0,0,0,0"/>
                  </v:polyline>
                  <v:polyline id="Freeform 103" o:spid="_x0000_s1061" style="position:absolute;visibility:visible;mso-wrap-style:square;v-text-anchor:top" points="8060,3003,8054,3010,8067,3010,8060,3003" coordsize="3211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0+dqwgAA&#10;ANwAAAAPAAAAZHJzL2Rvd25yZXYueG1sRE9Li8IwEL4L+x/CCHvTVFdFqlFWFxcPXnzgeWjGtthM&#10;ShJtd3+9EQRv8/E9Z75sTSXu5HxpWcGgn4AgzqwuOVdwOm56UxA+IGusLJOCP/KwXHx05phq2/Ce&#10;7oeQixjCPkUFRQh1KqXPCjLo+7YmjtzFOoMhQpdL7bCJ4aaSwySZSIMlx4YCa1oXlF0PN6OgGe1/&#10;2t3k9r+65mNa1YOz2yS/Sn122+8ZiEBteItf7q2O87/G8HwmXi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bT52rCAAAA3AAAAA8AAAAAAAAAAAAAAAAAlwIAAGRycy9kb3du&#10;cmV2LnhtbFBLBQYAAAAABAAEAPUAAACGAwAAAAA=&#10;" fillcolor="yellow" stroked="f">
                    <v:path arrowok="t" o:connecttype="custom" o:connectlocs="2917,3003;2911,3010;2924,3010;2917,3003" o:connectangles="0,0,0,0"/>
                  </v:polyline>
                  <v:polyline id="Freeform 104" o:spid="_x0000_s1062" style="position:absolute;visibility:visible;mso-wrap-style:square;v-text-anchor:top" points="8206,2858,5294,2858,5437,3003,5443,2998,8066,2998,8206,2858" coordsize="3211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AXkdwgAA&#10;ANwAAAAPAAAAZHJzL2Rvd25yZXYueG1sRE9Na8JAEL0L/Q/LFLzpxqqhpK5SFcWDl9jS85CdJsHs&#10;bNhdTfTXu4WCt3m8z1msetOIKzlfW1YwGScgiAuray4VfH/tRu8gfEDW2FgmBTfysFq+DBaYadtx&#10;TtdTKEUMYZ+hgiqENpPSFxUZ9GPbEkfu1zqDIUJXSu2wi+GmkW9JkkqDNceGClvaVFScTxejoJvl&#10;2/6YXu7rczmndTv5cbtkr9Twtf/8ABGoD0/xv/ug4/xpCn/PxAvk8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YBeR3CAAAA3AAAAA8AAAAAAAAAAAAAAAAAlwIAAGRycy9kb3du&#10;cmV2LnhtbFBLBQYAAAAABAAEAPUAAACGAwAAAAA=&#10;" fillcolor="yellow" stroked="f">
                    <v:path arrowok="t" o:connecttype="custom" o:connectlocs="3063,2858;151,2858;294,3003;300,2998;2923,2998;3063,2858" o:connectangles="0,0,0,0,0,0"/>
                  </v:polyline>
                  <v:polyline id="Freeform 105" o:spid="_x0000_s1063" style="position:absolute;visibility:visible;mso-wrap-style:square;v-text-anchor:top" points="8066,2998,8054,2998,8060,3003,8066,2998" coordsize="3211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TdyGwwAA&#10;ANwAAAAPAAAAZHJzL2Rvd25yZXYueG1sRE9Na8JAEL0L/Q/LFHrTjdaqRFepFosHL1HxPGSnSTA7&#10;G3ZXk/rru0LB2zze5yxWnanFjZyvLCsYDhIQxLnVFRcKTsdtfwbCB2SNtWVS8EseVsuX3gJTbVvO&#10;6HYIhYgh7FNUUIbQpFL6vCSDfmAb4sj9WGcwROgKqR22MdzUcpQkE2mw4thQYkObkvLL4WoUtOPs&#10;q9tPrvf1pfigdTM8u23yrdTba/c5BxGoC0/xv3un4/z3KTyeiRfI5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TdyGwwAAANwAAAAPAAAAAAAAAAAAAAAAAJcCAABkcnMvZG93&#10;bnJldi54bWxQSwUGAAAAAAQABAD1AAAAhwMAAAAA&#10;" fillcolor="yellow" stroked="f">
                    <v:path arrowok="t" o:connecttype="custom" o:connectlocs="2923,2998;2911,2998;2917,3003;2923,2998" o:connectangles="0,0,0,0"/>
                  </v:polyline>
                </v:group>
                <v:group id="Group 106" o:spid="_x0000_s1064" style="position:absolute;left:3794;top:3868;width:2849;height:2" coordorigin="3794,3868" coordsize="284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3lznxQAAANw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95c58UAAADcAAAA&#10;DwAAAAAAAAAAAAAAAACpAgAAZHJzL2Rvd25yZXYueG1sUEsFBgAAAAAEAAQA+gAAAJsDAAAAAA==&#10;">
                  <v:polyline id="Freeform 107" o:spid="_x0000_s1065" style="position:absolute;visibility:visible;mso-wrap-style:square;v-text-anchor:top" points="3794,3868,6643,3868" coordsize="284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XVrTwwAA&#10;ANwAAAAPAAAAZHJzL2Rvd25yZXYueG1sRE9Na8JAEL0L/odlhN50YwrSpq6igrRQQY1FehyyYxLM&#10;zobs1kR/vSsUvM3jfc503plKXKhxpWUF41EEgjizuuRcwc9hPXwD4TyyxsoyKbiSg/ms35tiom3L&#10;e7qkPhchhF2CCgrv60RKlxVk0I1sTRy4k20M+gCbXOoG2xBuKhlH0UQaLDk0FFjTqqDsnP4ZBdny&#10;m2/V7vd4aM16e+02x/wzjpV6GXSLDxCeOv8U/7u/dJj/+g6PZ8IFcn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XVrTwwAAANwAAAAPAAAAAAAAAAAAAAAAAJcCAABkcnMvZG93&#10;bnJldi54bWxQSwUGAAAAAAQABAD1AAAAhwMAAAAA&#10;" filled="f" strokecolor="yellow" strokeweight=".7pt">
                    <v:path arrowok="t" o:connecttype="custom" o:connectlocs="0,0;2849,0" o:connectangles="0,0"/>
                  </v:polyline>
                </v:group>
                <v:group id="Group 108" o:spid="_x0000_s1066" style="position:absolute;left:3646;top:3713;width:3149;height:312" coordorigin="3646,3713" coordsize="3149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riOcxgAAANwAAAAPAAAAZHJzL2Rvd25yZXYueG1sRI9Pa8JAEMXvhX6HZQq9&#10;1U1sKyW6ioiKByn4B4q3ITsmwexsyK5J/PadQ6G3Gd6b934zWwyuVh21ofJsIB0loIhzbysuDJxP&#10;m7cvUCEiW6w9k4EHBVjMn59mmFnf84G6YyyUhHDI0EAZY5NpHfKSHIaRb4hFu/rWYZS1LbRtsZdw&#10;V+txkky0w4qlocSGViXlt+PdGdj22C/f03W3v11Xj8vp8/tnn5Ixry/Dcgoq0hD/zX/XOyv4H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2uI5zGAAAA3AAA&#10;AA8AAAAAAAAAAAAAAAAAqQIAAGRycy9kb3ducmV2LnhtbFBLBQYAAAAABAAEAPoAAACcAwAAAAA=&#10;">
                  <v:polyline id="Freeform 109" o:spid="_x0000_s1067" style="position:absolute;visibility:visible;mso-wrap-style:square;v-text-anchor:top" points="6794,3713,3646,3713,3646,4025,6794,4025,6794,4013,3794,4013,3940,3868,3794,3725,6794,3725,6794,3713" coordsize="3149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OugXwAAA&#10;ANwAAAAPAAAAZHJzL2Rvd25yZXYueG1sRE/bisIwEH0X/Icwgm+aWheRahQRdhFkxbV+wNiMbbGZ&#10;1CZq/XsjCPs2h3Od+bI1lbhT40rLCkbDCARxZnXJuYJj+j2YgnAeWWNlmRQ8ycFy0e3MMdH2wX90&#10;P/hchBB2CSoovK8TKV1WkEE3tDVx4M62MegDbHKpG3yEcFPJOIom0mDJoaHAmtYFZZfDzSj44ev2&#10;FE/5mqZ8HO9/Jzsbtzul+r12NQPhqfX/4o97o8P8rxG8nwkXyMU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IOugXwAAAANwAAAAPAAAAAAAAAAAAAAAAAJcCAABkcnMvZG93bnJl&#10;di54bWxQSwUGAAAAAAQABAD1AAAAhAMAAAAA&#10;" fillcolor="yellow" stroked="f">
                    <v:path arrowok="t" o:connecttype="custom" o:connectlocs="3148,3713;0,3713;0,4025;3148,4025;3148,4013;148,4013;294,3868;148,3725;3148,3725;3148,3713" o:connectangles="0,0,0,0,0,0,0,0,0,0"/>
                  </v:polyline>
                  <v:polyline id="Freeform 110" o:spid="_x0000_s1068" style="position:absolute;visibility:visible;mso-wrap-style:square;v-text-anchor:top" points="3940,3868,3794,4013,6643,4013,6506,3874,3946,3874,3940,3868" coordsize="3149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6HZgwQAA&#10;ANwAAAAPAAAAZHJzL2Rvd25yZXYueG1sRE/bisIwEH0X/Icwwr7Z1K6IVKOIsIuwKKv1A8ZmbIvN&#10;pDZRu39vhAXf5nCuM192phZ3al1lWcEoikEQ51ZXXCg4Zl/DKQjnkTXWlknBHzlYLvq9OabaPnhP&#10;94MvRAhhl6KC0vsmldLlJRl0kW2IA3e2rUEfYFtI3eIjhJtaJnE8kQYrDg0lNrQuKb8cbkbBN19/&#10;TsmUr1nGx8/f7WRnk26n1MegW81AeOr8W/zv3ugwf5zA65lwgVw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Oh2YMEAAADcAAAADwAAAAAAAAAAAAAAAACXAgAAZHJzL2Rvd25y&#10;ZXYueG1sUEsFBgAAAAAEAAQA9QAAAIUDAAAAAA==&#10;" fillcolor="yellow" stroked="f">
                    <v:path arrowok="t" o:connecttype="custom" o:connectlocs="294,3868;148,4013;2997,4013;2860,3874;300,3874;294,3868" o:connectangles="0,0,0,0,0,0"/>
                  </v:polyline>
                  <v:polyline id="Freeform 111" o:spid="_x0000_s1069" style="position:absolute;visibility:visible;mso-wrap-style:square;v-text-anchor:top" points="6794,3725,6643,3725,6500,3868,6643,4013,6794,4013,6794,3725" coordsize="3149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pNP7wwAA&#10;ANwAAAAPAAAAZHJzL2Rvd25yZXYueG1sRE/basJAEH0X/IdlhL6ZTWMJIXWVIlgK0lCNHzDNTpPQ&#10;7GzMbk38+26h4NscznXW28l04kqDay0reIxiEMSV1S3XCs7lfpmBcB5ZY2eZFNzIwXYzn60x13bk&#10;I11PvhYhhF2OChrv+1xKVzVk0EW2Jw7clx0M+gCHWuoBxxBuOpnEcSoNthwaGuxp11D1ffoxCl75&#10;cvhMMr6UJZ9XH+9pYZOpUOphMb08g/A0+bv43/2mw/ynFfw9Ey6Qm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pNP7wwAAANwAAAAPAAAAAAAAAAAAAAAAAJcCAABkcnMvZG93&#10;bnJldi54bWxQSwUGAAAAAAQABAD1AAAAhwMAAAAA&#10;" fillcolor="yellow" stroked="f">
                    <v:path arrowok="t" o:connecttype="custom" o:connectlocs="3148,3725;2997,3725;2854,3868;2997,4013;3148,4013;3148,3725" o:connectangles="0,0,0,0,0,0"/>
                  </v:polyline>
                  <v:polyline id="Freeform 112" o:spid="_x0000_s1070" style="position:absolute;visibility:visible;mso-wrap-style:square;v-text-anchor:top" points="3946,3862,3940,3868,3946,3874,3946,3862" coordsize="3149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TUuPwQAA&#10;ANwAAAAPAAAAZHJzL2Rvd25yZXYueG1sRE/bisIwEH0X/Icwgm823a6IVKMsC7ssiKLWDxibsS02&#10;k9pktf69EQTf5nCuM192phZXal1lWcFHFIMgzq2uuFBwyH5GUxDOI2usLZOCOzlYLvq9Oaba3nhH&#10;170vRAhhl6KC0vsmldLlJRl0kW2IA3eyrUEfYFtI3eIthJtaJnE8kQYrDg0lNvRdUn7e/xsFv3xZ&#10;HZMpX7KMD5/b9WRjk26j1HDQfc1AeOr8W/xy/+kwfzyG5zPhArl4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E1Lj8EAAADcAAAADwAAAAAAAAAAAAAAAACXAgAAZHJzL2Rvd25y&#10;ZXYueG1sUEsFBgAAAAAEAAQA9QAAAIUDAAAAAA==&#10;" fillcolor="yellow" stroked="f">
                    <v:path arrowok="t" o:connecttype="custom" o:connectlocs="300,3862;294,3868;300,3874;300,3862" o:connectangles="0,0,0,0"/>
                  </v:polyline>
                  <v:polyline id="Freeform 113" o:spid="_x0000_s1071" style="position:absolute;visibility:visible;mso-wrap-style:square;v-text-anchor:top" points="6494,3862,3946,3862,3946,3874,6494,3874,6494,3862" coordsize="3149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Ae4UwQAA&#10;ANwAAAAPAAAAZHJzL2Rvd25yZXYueG1sRE/bisIwEH0X/Icwgm+aWleRahQRlIVlRa0fMDZjW2wm&#10;tclq9+83C4JvczjXWaxaU4kHNa60rGA0jEAQZ1aXnCs4p9vBDITzyBory6Tglxyslt3OAhNtn3yk&#10;x8nnIoSwS1BB4X2dSOmyggy6oa2JA3e1jUEfYJNL3eAzhJtKxlE0lQZLDg0F1rQpKLudfoyCHd+/&#10;LvGM72nK5/Hhe7q3cbtXqt9r13MQnlr/Fr/cnzrM/5jA/zPhArn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wHuFMEAAADcAAAADwAAAAAAAAAAAAAAAACXAgAAZHJzL2Rvd25y&#10;ZXYueG1sUEsFBgAAAAAEAAQA9QAAAIUDAAAAAA==&#10;" fillcolor="yellow" stroked="f">
                    <v:path arrowok="t" o:connecttype="custom" o:connectlocs="2848,3862;300,3862;300,3874;2848,3874;2848,3862" o:connectangles="0,0,0,0,0"/>
                  </v:polyline>
                  <v:polyline id="Freeform 114" o:spid="_x0000_s1072" style="position:absolute;visibility:visible;mso-wrap-style:square;v-text-anchor:top" points="6494,3862,6494,3874,6500,3868,6494,3862" coordsize="3149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03BjwQAA&#10;ANwAAAAPAAAAZHJzL2Rvd25yZXYueG1sRE/bisIwEH1f2H8II/i2plYpUo0iC8qCKK71A2absS02&#10;k9pktf69EQTf5nCuM1t0phZXal1lWcFwEIEgzq2uuFBwzFZfExDOI2usLZOCOzlYzD8/Zphqe+Nf&#10;uh58IUIIuxQVlN43qZQuL8mgG9iGOHAn2xr0AbaF1C3eQripZRxFiTRYcWgosaHvkvLz4d8oWPNl&#10;8xdP+JJlfBztt8nOxt1OqX6vW05BeOr8W/xy/+gwf5zA85lwgZw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9NwY8EAAADcAAAADwAAAAAAAAAAAAAAAACXAgAAZHJzL2Rvd25y&#10;ZXYueG1sUEsFBgAAAAAEAAQA9QAAAIUDAAAAAA==&#10;" fillcolor="yellow" stroked="f">
                    <v:path arrowok="t" o:connecttype="custom" o:connectlocs="2848,3862;2848,3874;2854,3868;2848,3862" o:connectangles="0,0,0,0"/>
                  </v:polyline>
                  <v:polyline id="Freeform 115" o:spid="_x0000_s1073" style="position:absolute;visibility:visible;mso-wrap-style:square;v-text-anchor:top" points="6500,3868,6494,3874,6506,3874,6500,3868" coordsize="3149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n9X4wQAA&#10;ANwAAAAPAAAAZHJzL2Rvd25yZXYueG1sRE/bisIwEH0X/Icwgm9rulVUukYRQRFkRa0fMDazbdlm&#10;Upuo9e/NwoJvczjXmS1aU4k7Na60rOBzEIEgzqwuOVdwTtcfUxDOI2usLJOCJzlYzLudGSbaPvhI&#10;95PPRQhhl6CCwvs6kdJlBRl0A1sTB+7HNgZ9gE0udYOPEG4qGUfRWBosOTQUWNOqoOz3dDMKNnzd&#10;XeIpX9OUz8PD93hv43avVL/XLr9AeGr9W/zv3uowfzSBv2fCBXL+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J/V+MEAAADcAAAADwAAAAAAAAAAAAAAAACXAgAAZHJzL2Rvd25y&#10;ZXYueG1sUEsFBgAAAAAEAAQA9QAAAIUDAAAAAA==&#10;" fillcolor="yellow" stroked="f">
                    <v:path arrowok="t" o:connecttype="custom" o:connectlocs="2854,3868;2848,3874;2860,3874;2854,3868" o:connectangles="0,0,0,0"/>
                  </v:polyline>
                  <v:polyline id="Freeform 116" o:spid="_x0000_s1074" style="position:absolute;visibility:visible;mso-wrap-style:square;v-text-anchor:top" points="6643,3725,3794,3725,3940,3868,3946,3862,6506,3862,6643,3725" coordsize="3149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AEGKxQAA&#10;ANwAAAAPAAAAZHJzL2Rvd25yZXYueG1sRI/RasJAEEXfBf9hmULfdNO0iKSuQYQWoVRa4wdMs9Mk&#10;mJ1Nsqumf+88CH2b4d6598wqH12rLjSExrOBp3kCirj0tuHKwLF4my1BhYhssfVMBv4oQL6eTlaY&#10;WX/lb7ocYqUkhEOGBuoYu0zrUNbkMMx9Ryzarx8cRlmHStsBrxLuWp0myUI7bFgaauxoW1N5Opyd&#10;gXfuP37SJfdFwcfnr8/F3qfj3pjHh3HzCirSGP/N9+udFfwXoZVnZAK9v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kAQYrFAAAA3AAAAA8AAAAAAAAAAAAAAAAAlwIAAGRycy9k&#10;b3ducmV2LnhtbFBLBQYAAAAABAAEAPUAAACJAwAAAAA=&#10;" fillcolor="yellow" stroked="f">
                    <v:path arrowok="t" o:connecttype="custom" o:connectlocs="2997,3725;148,3725;294,3868;300,3862;2860,3862;2997,3725" o:connectangles="0,0,0,0,0,0"/>
                  </v:polyline>
                  <v:polyline id="Freeform 117" o:spid="_x0000_s1075" style="position:absolute;visibility:visible;mso-wrap-style:square;v-text-anchor:top" points="6506,3862,6494,3862,6500,3868,6506,3862" coordsize="3149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TOQRwQAA&#10;ANwAAAAPAAAAZHJzL2Rvd25yZXYueG1sRE/bisIwEH0X/Icwgm9rulVEu0YRQRFkRa0fMDazbdlm&#10;Upuo9e/NwoJvczjXmS1aU4k7Na60rOBzEIEgzqwuOVdwTtcfExDOI2usLJOCJzlYzLudGSbaPvhI&#10;95PPRQhhl6CCwvs6kdJlBRl0A1sTB+7HNgZ9gE0udYOPEG4qGUfRWBosOTQUWNOqoOz3dDMKNnzd&#10;XeIJX9OUz8PD93hv43avVL/XLr9AeGr9W/zv3uowfzSFv2fCBXL+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kzkEcEAAADcAAAADwAAAAAAAAAAAAAAAACXAgAAZHJzL2Rvd25y&#10;ZXYueG1sUEsFBgAAAAAEAAQA9QAAAIUDAAAAAA==&#10;" fillcolor="yellow" stroked="f">
                    <v:path arrowok="t" o:connecttype="custom" o:connectlocs="2860,3862;2848,3862;2854,3868;2860,3862" o:connectangles="0,0,0,0"/>
                  </v:polyline>
                </v:group>
                <w10:wrap anchorx="page"/>
              </v:group>
            </w:pict>
          </mc:Fallback>
        </mc:AlternateContent>
      </w:r>
    </w:p>
    <w:p w14:paraId="4A450770" w14:textId="77777777" w:rsidR="00504CC9" w:rsidRPr="000D66AC" w:rsidRDefault="00504CC9" w:rsidP="00504CC9">
      <w:pPr>
        <w:pStyle w:val="TextoMichelin"/>
        <w:spacing w:after="230"/>
        <w:rPr>
          <w:shd w:val="clear" w:color="auto" w:fill="FFFFFF"/>
          <w:lang w:val="es-ES_tradnl"/>
        </w:rPr>
      </w:pPr>
    </w:p>
    <w:p w14:paraId="553B33AB" w14:textId="77777777" w:rsidR="00504CC9" w:rsidRPr="000D66AC" w:rsidRDefault="00504CC9" w:rsidP="00504CC9">
      <w:pPr>
        <w:pStyle w:val="TextoMichelin"/>
        <w:spacing w:after="230"/>
        <w:rPr>
          <w:shd w:val="clear" w:color="auto" w:fill="FFFFFF"/>
          <w:lang w:val="es-ES_tradnl"/>
        </w:rPr>
      </w:pPr>
    </w:p>
    <w:p w14:paraId="5B3A1B1C" w14:textId="77777777" w:rsidR="00504CC9" w:rsidRPr="000D66AC" w:rsidRDefault="00504CC9" w:rsidP="00504CC9">
      <w:pPr>
        <w:pStyle w:val="TextoMichelin"/>
        <w:spacing w:after="230"/>
        <w:rPr>
          <w:shd w:val="clear" w:color="auto" w:fill="FFFFFF"/>
          <w:lang w:val="es-ES_tradnl"/>
        </w:rPr>
      </w:pPr>
    </w:p>
    <w:p w14:paraId="5F2EE1E7" w14:textId="77777777" w:rsidR="00504CC9" w:rsidRPr="000D66AC" w:rsidRDefault="00504CC9" w:rsidP="00504CC9">
      <w:pPr>
        <w:pStyle w:val="TextoMichelin"/>
        <w:spacing w:after="230"/>
        <w:rPr>
          <w:shd w:val="clear" w:color="auto" w:fill="FFFFFF"/>
          <w:lang w:val="es-ES_tradnl"/>
        </w:rPr>
      </w:pPr>
    </w:p>
    <w:p w14:paraId="249D47DE" w14:textId="77777777" w:rsidR="00504CC9" w:rsidRPr="000D66AC" w:rsidRDefault="00504CC9" w:rsidP="00504CC9">
      <w:pPr>
        <w:pStyle w:val="TextoMichelin"/>
        <w:spacing w:after="230"/>
        <w:rPr>
          <w:shd w:val="clear" w:color="auto" w:fill="FFFFFF"/>
          <w:lang w:val="es-ES_tradnl"/>
        </w:rPr>
      </w:pPr>
    </w:p>
    <w:p w14:paraId="40DAC72C" w14:textId="77777777" w:rsidR="00504CC9" w:rsidRPr="000D66AC" w:rsidRDefault="00504CC9" w:rsidP="00504CC9">
      <w:pPr>
        <w:pStyle w:val="TextoMichelin"/>
        <w:spacing w:after="230"/>
        <w:rPr>
          <w:shd w:val="clear" w:color="auto" w:fill="FFFFFF"/>
          <w:lang w:val="es-ES_tradnl"/>
        </w:rPr>
      </w:pPr>
    </w:p>
    <w:p w14:paraId="2417AD51" w14:textId="77777777" w:rsidR="00504CC9" w:rsidRPr="000D66AC" w:rsidRDefault="00504CC9" w:rsidP="00504CC9">
      <w:pPr>
        <w:pStyle w:val="TextoMichelin"/>
        <w:spacing w:after="230"/>
        <w:rPr>
          <w:shd w:val="clear" w:color="auto" w:fill="FFFFFF"/>
          <w:lang w:val="es-ES_tradnl"/>
        </w:rPr>
      </w:pPr>
    </w:p>
    <w:p w14:paraId="3B60B718" w14:textId="77777777" w:rsidR="00504CC9" w:rsidRPr="000D66AC" w:rsidRDefault="00504CC9" w:rsidP="00504CC9">
      <w:pPr>
        <w:pStyle w:val="TextoMichelin"/>
        <w:spacing w:after="230"/>
        <w:rPr>
          <w:shd w:val="clear" w:color="auto" w:fill="FFFFFF"/>
          <w:lang w:val="es-ES_tradnl"/>
        </w:rPr>
      </w:pPr>
    </w:p>
    <w:p w14:paraId="085CF62E" w14:textId="77777777" w:rsidR="00504CC9" w:rsidRPr="000D66AC" w:rsidRDefault="00504CC9" w:rsidP="00504CC9">
      <w:pPr>
        <w:pStyle w:val="TextoMichelin"/>
        <w:spacing w:after="230"/>
        <w:rPr>
          <w:shd w:val="clear" w:color="auto" w:fill="FFFFFF"/>
          <w:lang w:val="es-ES_tradnl"/>
        </w:rPr>
      </w:pPr>
    </w:p>
    <w:p w14:paraId="564F51C1" w14:textId="7240617C" w:rsidR="00504CC9" w:rsidRPr="000D66AC" w:rsidRDefault="006674D8" w:rsidP="00504CC9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br/>
      </w:r>
      <w:r w:rsidR="00504CC9" w:rsidRPr="000D66AC">
        <w:rPr>
          <w:shd w:val="clear" w:color="auto" w:fill="FFFFFF"/>
          <w:lang w:val="es-ES_tradnl"/>
        </w:rPr>
        <w:t xml:space="preserve">2.  </w:t>
      </w:r>
      <w:r w:rsidR="00443CF7" w:rsidRPr="000D66AC">
        <w:rPr>
          <w:b/>
          <w:bCs/>
          <w:shd w:val="clear" w:color="auto" w:fill="FFFFFF"/>
          <w:lang w:val="es-ES_tradnl"/>
        </w:rPr>
        <w:t xml:space="preserve">Más estabilidad, para un trabajo eficaz en </w:t>
      </w:r>
      <w:r w:rsidR="00504CC9" w:rsidRPr="000D66AC">
        <w:rPr>
          <w:b/>
          <w:bCs/>
          <w:shd w:val="clear" w:color="auto" w:fill="FFFFFF"/>
          <w:lang w:val="es-ES_tradnl"/>
        </w:rPr>
        <w:t>360°</w:t>
      </w:r>
    </w:p>
    <w:p w14:paraId="2728CBC5" w14:textId="4BE899D6" w:rsidR="00FD409F" w:rsidRPr="000D66AC" w:rsidRDefault="00FD409F" w:rsidP="00504CC9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bCs/>
          <w:shd w:val="clear" w:color="auto" w:fill="FFFFFF"/>
          <w:lang w:val="es-ES_tradnl" w:bidi="es-ES_tradnl"/>
        </w:rPr>
        <w:t>Cada bloque con forma de diamante tiene s</w:t>
      </w:r>
      <w:r w:rsidR="00A9377D" w:rsidRPr="000D66AC">
        <w:rPr>
          <w:bCs/>
          <w:shd w:val="clear" w:color="auto" w:fill="FFFFFF"/>
          <w:lang w:val="es-ES_tradnl" w:bidi="es-ES_tradnl"/>
        </w:rPr>
        <w:t>iete</w:t>
      </w:r>
      <w:r w:rsidRPr="000D66AC">
        <w:rPr>
          <w:bCs/>
          <w:shd w:val="clear" w:color="auto" w:fill="FFFFFF"/>
          <w:lang w:val="es-ES_tradnl" w:bidi="es-ES_tradnl"/>
        </w:rPr>
        <w:t xml:space="preserve"> caras y doce diferentes crestas. </w:t>
      </w:r>
      <w:r w:rsidR="001500BE" w:rsidRPr="000D66AC">
        <w:rPr>
          <w:bCs/>
          <w:shd w:val="clear" w:color="auto" w:fill="FFFFFF"/>
          <w:lang w:val="es-ES_tradnl" w:bidi="es-ES_tradnl"/>
        </w:rPr>
        <w:t>De hecho</w:t>
      </w:r>
      <w:r w:rsidRPr="000D66AC">
        <w:rPr>
          <w:bCs/>
          <w:shd w:val="clear" w:color="auto" w:fill="FFFFFF"/>
          <w:lang w:val="es-ES_tradnl" w:bidi="es-ES_tradnl"/>
        </w:rPr>
        <w:t xml:space="preserve">, </w:t>
      </w:r>
      <w:r w:rsidR="001500BE" w:rsidRPr="000D66AC">
        <w:rPr>
          <w:bCs/>
          <w:shd w:val="clear" w:color="auto" w:fill="FFFFFF"/>
          <w:lang w:val="es-ES_tradnl" w:bidi="es-ES_tradnl"/>
        </w:rPr>
        <w:t>independientemente de</w:t>
      </w:r>
      <w:r w:rsidR="00A9377D" w:rsidRPr="000D66AC">
        <w:rPr>
          <w:bCs/>
          <w:shd w:val="clear" w:color="auto" w:fill="FFFFFF"/>
          <w:lang w:val="es-ES_tradnl" w:bidi="es-ES_tradnl"/>
        </w:rPr>
        <w:t xml:space="preserve"> la dirección </w:t>
      </w:r>
      <w:r w:rsidR="001500BE" w:rsidRPr="000D66AC">
        <w:rPr>
          <w:bCs/>
          <w:shd w:val="clear" w:color="auto" w:fill="FFFFFF"/>
          <w:lang w:val="es-ES_tradnl" w:bidi="es-ES_tradnl"/>
        </w:rPr>
        <w:t xml:space="preserve">en que se mueva </w:t>
      </w:r>
      <w:r w:rsidR="00A9377D" w:rsidRPr="000D66AC">
        <w:rPr>
          <w:bCs/>
          <w:shd w:val="clear" w:color="auto" w:fill="FFFFFF"/>
          <w:lang w:val="es-ES_tradnl" w:bidi="es-ES_tradnl"/>
        </w:rPr>
        <w:t xml:space="preserve">la máquina compacta, </w:t>
      </w:r>
      <w:r w:rsidRPr="000D66AC">
        <w:rPr>
          <w:bCs/>
          <w:shd w:val="clear" w:color="auto" w:fill="FFFFFF"/>
          <w:lang w:val="es-ES_tradnl" w:bidi="es-ES_tradnl"/>
        </w:rPr>
        <w:t xml:space="preserve">el bloque siempre está en la posición perfecta para trabajar con efectividad. La estabilidad </w:t>
      </w:r>
      <w:r w:rsidR="008239AA" w:rsidRPr="000D66AC">
        <w:rPr>
          <w:bCs/>
          <w:shd w:val="clear" w:color="auto" w:fill="FFFFFF"/>
          <w:lang w:val="es-ES_tradnl" w:bidi="es-ES_tradnl"/>
        </w:rPr>
        <w:t>se mantiene permanente</w:t>
      </w:r>
      <w:r w:rsidRPr="000D66AC">
        <w:rPr>
          <w:bCs/>
          <w:shd w:val="clear" w:color="auto" w:fill="FFFFFF"/>
          <w:lang w:val="es-ES_tradnl" w:bidi="es-ES_tradnl"/>
        </w:rPr>
        <w:t xml:space="preserve"> y uniforme</w:t>
      </w:r>
      <w:r w:rsidR="003172D3" w:rsidRPr="000D66AC">
        <w:rPr>
          <w:bCs/>
          <w:shd w:val="clear" w:color="auto" w:fill="FFFFFF"/>
          <w:lang w:val="es-ES_tradnl" w:bidi="es-ES_tradnl"/>
        </w:rPr>
        <w:t>mente</w:t>
      </w:r>
      <w:r w:rsidRPr="000D66AC">
        <w:rPr>
          <w:bCs/>
          <w:shd w:val="clear" w:color="auto" w:fill="FFFFFF"/>
          <w:lang w:val="es-ES_tradnl" w:bidi="es-ES_tradnl"/>
        </w:rPr>
        <w:t xml:space="preserve">, </w:t>
      </w:r>
      <w:r w:rsidR="008239AA" w:rsidRPr="000D66AC">
        <w:rPr>
          <w:bCs/>
          <w:shd w:val="clear" w:color="auto" w:fill="FFFFFF"/>
          <w:lang w:val="es-ES_tradnl" w:bidi="es-ES_tradnl"/>
        </w:rPr>
        <w:t>asegurada en 360º</w:t>
      </w:r>
      <w:r w:rsidRPr="000D66AC">
        <w:rPr>
          <w:bCs/>
          <w:shd w:val="clear" w:color="auto" w:fill="FFFFFF"/>
          <w:lang w:val="es-ES_tradnl" w:bidi="es-ES_tradnl"/>
        </w:rPr>
        <w:t xml:space="preserve">. </w:t>
      </w:r>
      <w:r w:rsidR="003172D3" w:rsidRPr="000D66AC">
        <w:rPr>
          <w:bCs/>
          <w:shd w:val="clear" w:color="auto" w:fill="FFFFFF"/>
          <w:lang w:val="es-ES_tradnl" w:bidi="es-ES_tradnl"/>
        </w:rPr>
        <w:t>La escultura patentada de la banda de rodadura</w:t>
      </w:r>
      <w:r w:rsidRPr="000D66AC">
        <w:rPr>
          <w:bCs/>
          <w:shd w:val="clear" w:color="auto" w:fill="FFFFFF"/>
          <w:lang w:val="es-ES_tradnl" w:bidi="es-ES_tradnl"/>
        </w:rPr>
        <w:t xml:space="preserve"> del MICHELIN BibLoad Hard Surface es verdaderamente multidireccional.</w:t>
      </w:r>
    </w:p>
    <w:p w14:paraId="589C47D6" w14:textId="4672B37B" w:rsidR="00621FC5" w:rsidRPr="000D66AC" w:rsidRDefault="00621FC5" w:rsidP="00621FC5">
      <w:pPr>
        <w:pStyle w:val="TextoMichelin"/>
        <w:rPr>
          <w:bCs/>
          <w:color w:val="FF0000"/>
          <w:lang w:val="es-ES_tradnl" w:bidi="es-ES_tradnl"/>
        </w:rPr>
      </w:pPr>
      <w:r w:rsidRPr="000D66AC">
        <w:rPr>
          <w:bCs/>
          <w:lang w:val="es-ES_tradnl" w:bidi="es-ES_tradnl"/>
        </w:rPr>
        <w:t>Además de los bloques en diamante, el neumático dispone de unos tacos en los hombros</w:t>
      </w:r>
      <w:r w:rsidR="00BB623A" w:rsidRPr="000D66AC">
        <w:rPr>
          <w:bCs/>
          <w:lang w:val="es-ES_tradnl" w:bidi="es-ES_tradnl"/>
        </w:rPr>
        <w:t>. Estos elementos tiene una forma</w:t>
      </w:r>
      <w:r w:rsidR="007176F2" w:rsidRPr="000D66AC">
        <w:rPr>
          <w:bCs/>
          <w:lang w:val="es-ES_tradnl" w:bidi="es-ES_tradnl"/>
        </w:rPr>
        <w:t>,</w:t>
      </w:r>
      <w:r w:rsidRPr="000D66AC">
        <w:rPr>
          <w:bCs/>
          <w:lang w:val="es-ES_tradnl" w:bidi="es-ES_tradnl"/>
        </w:rPr>
        <w:t xml:space="preserve"> especialmente diseñad</w:t>
      </w:r>
      <w:r w:rsidR="007176F2" w:rsidRPr="000D66AC">
        <w:rPr>
          <w:bCs/>
          <w:lang w:val="es-ES_tradnl" w:bidi="es-ES_tradnl"/>
        </w:rPr>
        <w:t>a,</w:t>
      </w:r>
      <w:r w:rsidRPr="000D66AC">
        <w:rPr>
          <w:bCs/>
          <w:lang w:val="es-ES_tradnl" w:bidi="es-ES_tradnl"/>
        </w:rPr>
        <w:t xml:space="preserve"> que disminuye su tamaño hacia los hombros. Como resultado,</w:t>
      </w:r>
      <w:r w:rsidR="006674D8" w:rsidRPr="000D66AC">
        <w:rPr>
          <w:rFonts w:ascii="Times" w:hAnsi="Times"/>
          <w:bCs/>
          <w:sz w:val="24"/>
          <w:lang w:val="es-ES_tradnl" w:bidi="es-ES_tradnl"/>
        </w:rPr>
        <w:t xml:space="preserve"> </w:t>
      </w:r>
      <w:r w:rsidR="006674D8" w:rsidRPr="000D66AC">
        <w:rPr>
          <w:bCs/>
          <w:lang w:val="es-ES_tradnl" w:bidi="es-ES_tradnl"/>
        </w:rPr>
        <w:t>se eliminan más rápidamente</w:t>
      </w:r>
      <w:r w:rsidRPr="000D66AC">
        <w:rPr>
          <w:bCs/>
          <w:lang w:val="es-ES_tradnl" w:bidi="es-ES_tradnl"/>
        </w:rPr>
        <w:t xml:space="preserve"> la tierra y otros tipos de materiales que quedan atrapados en la banda de rodadura. Los tacos del hombro incorporan también un surco que aumenta el agarre lateral en superficies resbaladizas.</w:t>
      </w:r>
    </w:p>
    <w:p w14:paraId="1BEA4AB4" w14:textId="3373D288" w:rsidR="00504CC9" w:rsidRPr="000D66AC" w:rsidRDefault="00504CC9" w:rsidP="00504CC9">
      <w:pPr>
        <w:pStyle w:val="TextoMichelin"/>
        <w:spacing w:after="230"/>
        <w:rPr>
          <w:b/>
          <w:bCs/>
          <w:shd w:val="clear" w:color="auto" w:fill="FFFFFF"/>
          <w:lang w:val="es-ES_tradnl" w:bidi="es-ES_tradnl"/>
        </w:rPr>
      </w:pPr>
      <w:r w:rsidRPr="000D66AC">
        <w:rPr>
          <w:shd w:val="clear" w:color="auto" w:fill="FFFFFF"/>
          <w:lang w:val="es-ES_tradnl"/>
        </w:rPr>
        <w:t xml:space="preserve">3.  </w:t>
      </w:r>
      <w:r w:rsidR="006674D8" w:rsidRPr="000D66AC">
        <w:rPr>
          <w:b/>
          <w:bCs/>
          <w:shd w:val="clear" w:color="auto" w:fill="FFFFFF"/>
          <w:lang w:val="es-ES_tradnl" w:bidi="es-ES_tradnl"/>
        </w:rPr>
        <w:t>Más confort en el trabajo</w:t>
      </w:r>
    </w:p>
    <w:p w14:paraId="1D47CC59" w14:textId="1FCAF32E" w:rsidR="006674D8" w:rsidRPr="000D66AC" w:rsidRDefault="006674D8" w:rsidP="006674D8">
      <w:pPr>
        <w:pStyle w:val="TextoMichelin"/>
        <w:spacing w:after="230"/>
        <w:rPr>
          <w:bCs/>
          <w:shd w:val="clear" w:color="auto" w:fill="FFFFFF"/>
          <w:lang w:val="es-ES_tradnl" w:bidi="es-ES_tradnl"/>
        </w:rPr>
      </w:pPr>
      <w:r w:rsidRPr="000D66AC">
        <w:rPr>
          <w:bCs/>
          <w:shd w:val="clear" w:color="auto" w:fill="FFFFFF"/>
          <w:lang w:val="es-ES_tradnl" w:bidi="es-ES_tradnl"/>
        </w:rPr>
        <w:t xml:space="preserve">La mejora en el confort </w:t>
      </w:r>
      <w:r w:rsidR="00532615" w:rsidRPr="000D66AC">
        <w:rPr>
          <w:bCs/>
          <w:shd w:val="clear" w:color="auto" w:fill="FFFFFF"/>
          <w:lang w:val="es-ES_tradnl" w:bidi="es-ES_tradnl"/>
        </w:rPr>
        <w:t>en el trabajo</w:t>
      </w:r>
      <w:r w:rsidRPr="000D66AC">
        <w:rPr>
          <w:bCs/>
          <w:shd w:val="clear" w:color="auto" w:fill="FFFFFF"/>
          <w:lang w:val="es-ES_tradnl" w:bidi="es-ES_tradnl"/>
        </w:rPr>
        <w:t xml:space="preserve"> se </w:t>
      </w:r>
      <w:r w:rsidR="00532615" w:rsidRPr="000D66AC">
        <w:rPr>
          <w:bCs/>
          <w:shd w:val="clear" w:color="auto" w:fill="FFFFFF"/>
          <w:lang w:val="es-ES_tradnl" w:bidi="es-ES_tradnl"/>
        </w:rPr>
        <w:t>basa</w:t>
      </w:r>
      <w:r w:rsidRPr="000D66AC">
        <w:rPr>
          <w:bCs/>
          <w:shd w:val="clear" w:color="auto" w:fill="FFFFFF"/>
          <w:lang w:val="es-ES_tradnl" w:bidi="es-ES_tradnl"/>
        </w:rPr>
        <w:t xml:space="preserve"> en dos propiedades de la banda: </w:t>
      </w:r>
      <w:r w:rsidR="00532615" w:rsidRPr="000D66AC">
        <w:rPr>
          <w:bCs/>
          <w:shd w:val="clear" w:color="auto" w:fill="FFFFFF"/>
          <w:lang w:val="es-ES_tradnl" w:bidi="es-ES_tradnl"/>
        </w:rPr>
        <w:t xml:space="preserve">primero, en </w:t>
      </w:r>
      <w:r w:rsidRPr="000D66AC">
        <w:rPr>
          <w:bCs/>
          <w:shd w:val="clear" w:color="auto" w:fill="FFFFFF"/>
          <w:lang w:val="es-ES_tradnl" w:bidi="es-ES_tradnl"/>
        </w:rPr>
        <w:t xml:space="preserve">su rigidez </w:t>
      </w:r>
      <w:r w:rsidR="00532615" w:rsidRPr="000D66AC">
        <w:rPr>
          <w:bCs/>
          <w:shd w:val="clear" w:color="auto" w:fill="FFFFFF"/>
          <w:lang w:val="es-ES_tradnl" w:bidi="es-ES_tradnl"/>
        </w:rPr>
        <w:t xml:space="preserve">de la escultura </w:t>
      </w:r>
      <w:r w:rsidRPr="000D66AC">
        <w:rPr>
          <w:bCs/>
          <w:shd w:val="clear" w:color="auto" w:fill="FFFFFF"/>
          <w:lang w:val="es-ES_tradnl" w:bidi="es-ES_tradnl"/>
        </w:rPr>
        <w:t>y</w:t>
      </w:r>
      <w:r w:rsidR="00532615" w:rsidRPr="000D66AC">
        <w:rPr>
          <w:bCs/>
          <w:shd w:val="clear" w:color="auto" w:fill="FFFFFF"/>
          <w:lang w:val="es-ES_tradnl" w:bidi="es-ES_tradnl"/>
        </w:rPr>
        <w:t>, después, en</w:t>
      </w:r>
      <w:r w:rsidRPr="000D66AC">
        <w:rPr>
          <w:bCs/>
          <w:shd w:val="clear" w:color="auto" w:fill="FFFFFF"/>
          <w:lang w:val="es-ES_tradnl" w:bidi="es-ES_tradnl"/>
        </w:rPr>
        <w:t xml:space="preserve"> la reducción de las vibraciones durante el trabajo.</w:t>
      </w:r>
    </w:p>
    <w:p w14:paraId="776FED55" w14:textId="0E60650C" w:rsidR="00532615" w:rsidRPr="000D66AC" w:rsidRDefault="00532615" w:rsidP="00532615">
      <w:pPr>
        <w:pStyle w:val="TextoMichelin"/>
        <w:rPr>
          <w:bCs/>
          <w:lang w:val="es-ES_tradnl" w:bidi="es-ES_tradnl"/>
        </w:rPr>
      </w:pPr>
      <w:r w:rsidRPr="000D66AC">
        <w:rPr>
          <w:bCs/>
          <w:lang w:val="es-ES_tradnl" w:bidi="es-ES_tradnl"/>
        </w:rPr>
        <w:t>Con cada rotación de la rueda, los 24 tacos de cada lado de</w:t>
      </w:r>
      <w:r w:rsidR="00F00057" w:rsidRPr="000D66AC">
        <w:rPr>
          <w:bCs/>
          <w:lang w:val="es-ES_tradnl" w:bidi="es-ES_tradnl"/>
        </w:rPr>
        <w:t>l neumático</w:t>
      </w:r>
      <w:r w:rsidRPr="000D66AC">
        <w:rPr>
          <w:bCs/>
          <w:lang w:val="es-ES_tradnl" w:bidi="es-ES_tradnl"/>
        </w:rPr>
        <w:t xml:space="preserve"> y los 48 en la zona media</w:t>
      </w:r>
      <w:r w:rsidR="00F00057" w:rsidRPr="000D66AC">
        <w:rPr>
          <w:bCs/>
          <w:lang w:val="es-ES_tradnl" w:bidi="es-ES_tradnl"/>
        </w:rPr>
        <w:t xml:space="preserve">, </w:t>
      </w:r>
      <w:r w:rsidRPr="000D66AC">
        <w:rPr>
          <w:bCs/>
          <w:lang w:val="es-ES_tradnl" w:bidi="es-ES_tradnl"/>
        </w:rPr>
        <w:t>96 en total</w:t>
      </w:r>
      <w:r w:rsidR="00F00057" w:rsidRPr="000D66AC">
        <w:rPr>
          <w:bCs/>
          <w:lang w:val="es-ES_tradnl" w:bidi="es-ES_tradnl"/>
        </w:rPr>
        <w:t>,</w:t>
      </w:r>
      <w:r w:rsidRPr="000D66AC">
        <w:rPr>
          <w:bCs/>
          <w:lang w:val="es-ES_tradnl" w:bidi="es-ES_tradnl"/>
        </w:rPr>
        <w:t xml:space="preserve"> entran en contacto con el suelo de una manera </w:t>
      </w:r>
      <w:r w:rsidR="00467634">
        <w:rPr>
          <w:bCs/>
          <w:lang w:val="es-ES_tradnl" w:bidi="es-ES_tradnl"/>
        </w:rPr>
        <w:t>a</w:t>
      </w:r>
      <w:r w:rsidR="00DA08E6" w:rsidRPr="000D66AC">
        <w:rPr>
          <w:bCs/>
          <w:lang w:val="es-ES_tradnl" w:bidi="es-ES_tradnl"/>
        </w:rPr>
        <w:t>sincronizada. De este modo, se</w:t>
      </w:r>
      <w:r w:rsidRPr="000D66AC">
        <w:rPr>
          <w:bCs/>
          <w:lang w:val="es-ES_tradnl" w:bidi="es-ES_tradnl"/>
        </w:rPr>
        <w:t xml:space="preserve"> reduce el número de tacos que están simultáneamente en contacto con el suelo. Como consecuencia, no se produce el efecto de martilleo, lo que reduce las vibraciones y el ruido, especialmente a alta velocidad.</w:t>
      </w:r>
    </w:p>
    <w:p w14:paraId="421A9D04" w14:textId="2A85B58C" w:rsidR="006674D8" w:rsidRPr="000D66AC" w:rsidRDefault="003C5D41" w:rsidP="00504CC9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t>En el caso de las retroexcavadoras que, al contrario que las pequeñas cargado</w:t>
      </w:r>
      <w:r w:rsidR="00575BE8" w:rsidRPr="000D66AC">
        <w:rPr>
          <w:shd w:val="clear" w:color="auto" w:fill="FFFFFF"/>
          <w:lang w:val="es-ES_tradnl"/>
        </w:rPr>
        <w:t xml:space="preserve">ras y vehículos telescópicos que trabajan principalmente en espacios delimitados, </w:t>
      </w:r>
      <w:r w:rsidR="00671E76" w:rsidRPr="000D66AC">
        <w:rPr>
          <w:shd w:val="clear" w:color="auto" w:fill="FFFFFF"/>
          <w:lang w:val="es-ES_tradnl"/>
        </w:rPr>
        <w:t xml:space="preserve">a veces deben recorrer varios kilómetros en carretera, </w:t>
      </w:r>
      <w:r w:rsidR="000764E5" w:rsidRPr="000D66AC">
        <w:rPr>
          <w:shd w:val="clear" w:color="auto" w:fill="FFFFFF"/>
          <w:lang w:val="es-ES_tradnl"/>
        </w:rPr>
        <w:t>estas prestaciones constituyen un argumento ad</w:t>
      </w:r>
      <w:r w:rsidR="00D0082B" w:rsidRPr="000D66AC">
        <w:rPr>
          <w:shd w:val="clear" w:color="auto" w:fill="FFFFFF"/>
          <w:lang w:val="es-ES_tradnl"/>
        </w:rPr>
        <w:t>icional en relación con los neumáticos con tacos convencionales.</w:t>
      </w:r>
    </w:p>
    <w:p w14:paraId="28CE9E3B" w14:textId="77777777" w:rsidR="00B73FEF" w:rsidRPr="000D66AC" w:rsidRDefault="00B73FEF" w:rsidP="00504CC9">
      <w:pPr>
        <w:pStyle w:val="TextoMichelin"/>
        <w:spacing w:after="230"/>
        <w:rPr>
          <w:shd w:val="clear" w:color="auto" w:fill="FFFFFF"/>
          <w:lang w:val="es-ES_tradnl"/>
        </w:rPr>
      </w:pPr>
    </w:p>
    <w:p w14:paraId="199906F1" w14:textId="77777777" w:rsidR="00B73FEF" w:rsidRPr="000D66AC" w:rsidRDefault="00B73FEF" w:rsidP="00504CC9">
      <w:pPr>
        <w:pStyle w:val="TextoMichelin"/>
        <w:spacing w:after="230"/>
        <w:rPr>
          <w:shd w:val="clear" w:color="auto" w:fill="FFFFFF"/>
          <w:lang w:val="es-ES_tradnl"/>
        </w:rPr>
      </w:pPr>
    </w:p>
    <w:p w14:paraId="0084BD22" w14:textId="0003B1F4" w:rsidR="00504CC9" w:rsidRPr="000D66AC" w:rsidRDefault="00504CC9" w:rsidP="00504CC9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lastRenderedPageBreak/>
        <w:t xml:space="preserve">4.  </w:t>
      </w:r>
      <w:r w:rsidR="00D0082B" w:rsidRPr="000D66AC">
        <w:rPr>
          <w:b/>
          <w:bCs/>
          <w:shd w:val="clear" w:color="auto" w:fill="FFFFFF"/>
          <w:lang w:val="es-ES_tradnl" w:bidi="es-ES_tradnl"/>
        </w:rPr>
        <w:t>Mayor resistencia a las agresiones</w:t>
      </w:r>
    </w:p>
    <w:p w14:paraId="11CE6498" w14:textId="06947AA2" w:rsidR="00B73FEF" w:rsidRPr="000D66AC" w:rsidRDefault="009D2AB9" w:rsidP="00504CC9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bCs/>
          <w:shd w:val="clear" w:color="auto" w:fill="FFFFFF"/>
          <w:lang w:val="es-ES_tradnl" w:bidi="es-ES_tradnl"/>
        </w:rPr>
        <w:t>La</w:t>
      </w:r>
      <w:r w:rsidR="00B73FEF" w:rsidRPr="000D66AC">
        <w:rPr>
          <w:bCs/>
          <w:shd w:val="clear" w:color="auto" w:fill="FFFFFF"/>
          <w:lang w:val="es-ES_tradnl" w:bidi="es-ES_tradnl"/>
        </w:rPr>
        <w:t xml:space="preserve"> mayor resistencia a l</w:t>
      </w:r>
      <w:r w:rsidRPr="000D66AC">
        <w:rPr>
          <w:bCs/>
          <w:shd w:val="clear" w:color="auto" w:fill="FFFFFF"/>
          <w:lang w:val="es-ES_tradnl" w:bidi="es-ES_tradnl"/>
        </w:rPr>
        <w:t>a</w:t>
      </w:r>
      <w:r w:rsidR="00B73FEF" w:rsidRPr="000D66AC">
        <w:rPr>
          <w:bCs/>
          <w:shd w:val="clear" w:color="auto" w:fill="FFFFFF"/>
          <w:lang w:val="es-ES_tradnl" w:bidi="es-ES_tradnl"/>
        </w:rPr>
        <w:t>s</w:t>
      </w:r>
      <w:r w:rsidR="00DF3471" w:rsidRPr="000D66AC">
        <w:rPr>
          <w:bCs/>
          <w:shd w:val="clear" w:color="auto" w:fill="FFFFFF"/>
          <w:lang w:val="es-ES_tradnl" w:bidi="es-ES_tradnl"/>
        </w:rPr>
        <w:t xml:space="preserve"> agresiones del MICHELIN Bibload Hard Surface se debe a</w:t>
      </w:r>
      <w:r w:rsidR="00B73FEF" w:rsidRPr="000D66AC">
        <w:rPr>
          <w:bCs/>
          <w:shd w:val="clear" w:color="auto" w:fill="FFFFFF"/>
          <w:lang w:val="es-ES_tradnl" w:bidi="es-ES_tradnl"/>
        </w:rPr>
        <w:t xml:space="preserve"> </w:t>
      </w:r>
      <w:r w:rsidR="00B27863" w:rsidRPr="000D66AC">
        <w:rPr>
          <w:bCs/>
          <w:shd w:val="clear" w:color="auto" w:fill="FFFFFF"/>
          <w:lang w:val="es-ES_tradnl" w:bidi="es-ES_tradnl"/>
        </w:rPr>
        <w:t xml:space="preserve">los </w:t>
      </w:r>
      <w:r w:rsidR="00B73FEF" w:rsidRPr="000D66AC">
        <w:rPr>
          <w:bCs/>
          <w:shd w:val="clear" w:color="auto" w:fill="FFFFFF"/>
          <w:lang w:val="es-ES_tradnl" w:bidi="es-ES_tradnl"/>
        </w:rPr>
        <w:t xml:space="preserve">dos </w:t>
      </w:r>
      <w:r w:rsidR="00DF3471" w:rsidRPr="000D66AC">
        <w:rPr>
          <w:bCs/>
          <w:shd w:val="clear" w:color="auto" w:fill="FFFFFF"/>
          <w:lang w:val="es-ES_tradnl" w:bidi="es-ES_tradnl"/>
        </w:rPr>
        <w:t>“dispositivos” que incorpora</w:t>
      </w:r>
      <w:r w:rsidR="00B73FEF" w:rsidRPr="000D66AC">
        <w:rPr>
          <w:bCs/>
          <w:shd w:val="clear" w:color="auto" w:fill="FFFFFF"/>
          <w:lang w:val="es-ES_tradnl" w:bidi="es-ES_tradnl"/>
        </w:rPr>
        <w:t xml:space="preserve">: un cinturón </w:t>
      </w:r>
      <w:r w:rsidR="00B27863" w:rsidRPr="000D66AC">
        <w:rPr>
          <w:bCs/>
          <w:shd w:val="clear" w:color="auto" w:fill="FFFFFF"/>
          <w:lang w:val="es-ES_tradnl" w:bidi="es-ES_tradnl"/>
        </w:rPr>
        <w:t>de protección</w:t>
      </w:r>
      <w:r w:rsidR="00B73FEF" w:rsidRPr="000D66AC">
        <w:rPr>
          <w:bCs/>
          <w:shd w:val="clear" w:color="auto" w:fill="FFFFFF"/>
          <w:lang w:val="es-ES_tradnl" w:bidi="es-ES_tradnl"/>
        </w:rPr>
        <w:t xml:space="preserve"> que protege los flancos contra los desgarros, que son </w:t>
      </w:r>
      <w:r w:rsidR="006C3F20" w:rsidRPr="000D66AC">
        <w:rPr>
          <w:bCs/>
          <w:shd w:val="clear" w:color="auto" w:fill="FFFFFF"/>
          <w:lang w:val="es-ES_tradnl" w:bidi="es-ES_tradnl"/>
        </w:rPr>
        <w:t xml:space="preserve">uno de </w:t>
      </w:r>
      <w:r w:rsidR="00B73FEF" w:rsidRPr="000D66AC">
        <w:rPr>
          <w:bCs/>
          <w:shd w:val="clear" w:color="auto" w:fill="FFFFFF"/>
          <w:lang w:val="es-ES_tradnl" w:bidi="es-ES_tradnl"/>
        </w:rPr>
        <w:t xml:space="preserve">los desgastes que se </w:t>
      </w:r>
      <w:r w:rsidR="006C3F20" w:rsidRPr="000D66AC">
        <w:rPr>
          <w:bCs/>
          <w:shd w:val="clear" w:color="auto" w:fill="FFFFFF"/>
          <w:lang w:val="es-ES_tradnl" w:bidi="es-ES_tradnl"/>
        </w:rPr>
        <w:t>constatan</w:t>
      </w:r>
      <w:r w:rsidR="00B73FEF" w:rsidRPr="000D66AC">
        <w:rPr>
          <w:bCs/>
          <w:shd w:val="clear" w:color="auto" w:fill="FFFFFF"/>
          <w:lang w:val="es-ES_tradnl" w:bidi="es-ES_tradnl"/>
        </w:rPr>
        <w:t xml:space="preserve"> más a menudo</w:t>
      </w:r>
      <w:r w:rsidR="006C3F20" w:rsidRPr="000D66AC">
        <w:rPr>
          <w:bCs/>
          <w:shd w:val="clear" w:color="auto" w:fill="FFFFFF"/>
          <w:lang w:val="es-ES_tradnl" w:bidi="es-ES_tradnl"/>
        </w:rPr>
        <w:t xml:space="preserve"> </w:t>
      </w:r>
      <w:r w:rsidR="006C3F20" w:rsidRPr="000D66AC">
        <w:rPr>
          <w:bCs/>
          <w:i/>
          <w:shd w:val="clear" w:color="auto" w:fill="FFFFFF"/>
          <w:lang w:val="es-ES_tradnl" w:bidi="es-ES_tradnl"/>
        </w:rPr>
        <w:t>(</w:t>
      </w:r>
      <w:r w:rsidR="00636933" w:rsidRPr="000D66AC">
        <w:rPr>
          <w:bCs/>
          <w:i/>
          <w:shd w:val="clear" w:color="auto" w:fill="FFFFFF"/>
          <w:lang w:val="es-ES_tradnl" w:bidi="es-ES_tradnl"/>
        </w:rPr>
        <w:t xml:space="preserve">en la ilustración, </w:t>
      </w:r>
      <w:r w:rsidR="006C3F20" w:rsidRPr="000D66AC">
        <w:rPr>
          <w:bCs/>
          <w:i/>
          <w:shd w:val="clear" w:color="auto" w:fill="FFFFFF"/>
          <w:lang w:val="es-ES_tradnl" w:bidi="es-ES_tradnl"/>
        </w:rPr>
        <w:t>en amarillo)</w:t>
      </w:r>
      <w:r w:rsidR="00B73FEF" w:rsidRPr="000D66AC">
        <w:rPr>
          <w:bCs/>
          <w:shd w:val="clear" w:color="auto" w:fill="FFFFFF"/>
          <w:lang w:val="es-ES_tradnl" w:bidi="es-ES_tradnl"/>
        </w:rPr>
        <w:t>.</w:t>
      </w:r>
    </w:p>
    <w:p w14:paraId="4648122D" w14:textId="457283FC" w:rsidR="00FC0352" w:rsidRPr="000D66AC" w:rsidRDefault="005506C6" w:rsidP="00FC0352">
      <w:pPr>
        <w:pStyle w:val="TextoMichelin"/>
        <w:rPr>
          <w:bCs/>
          <w:lang w:val="es-ES_tradnl" w:bidi="es-ES_tradnl"/>
        </w:rPr>
      </w:pPr>
      <w:r w:rsidRPr="000D66AC">
        <w:rPr>
          <w:shd w:val="clear" w:color="auto" w:fill="FFFFFF"/>
          <w:lang w:val="es-ES_tradnl" w:eastAsia="es-ES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EF616B9" wp14:editId="466D3953">
                <wp:simplePos x="0" y="0"/>
                <wp:positionH relativeFrom="page">
                  <wp:posOffset>2369185</wp:posOffset>
                </wp:positionH>
                <wp:positionV relativeFrom="page">
                  <wp:posOffset>3071495</wp:posOffset>
                </wp:positionV>
                <wp:extent cx="2342515" cy="2808605"/>
                <wp:effectExtent l="0" t="0" r="0" b="10795"/>
                <wp:wrapSquare wrapText="bothSides"/>
                <wp:docPr id="84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2515" cy="2808605"/>
                          <a:chOff x="1406" y="4097"/>
                          <a:chExt cx="3689" cy="4423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85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4097"/>
                            <a:ext cx="3672" cy="4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121"/>
                        <wpg:cNvGrpSpPr>
                          <a:grpSpLocks/>
                        </wpg:cNvGrpSpPr>
                        <wpg:grpSpPr bwMode="auto">
                          <a:xfrm>
                            <a:off x="1406" y="4646"/>
                            <a:ext cx="2138" cy="3456"/>
                            <a:chOff x="1406" y="4646"/>
                            <a:chExt cx="2138" cy="3456"/>
                          </a:xfrm>
                        </wpg:grpSpPr>
                        <wps:wsp>
                          <wps:cNvPr id="87" name="Freeform 122"/>
                          <wps:cNvSpPr>
                            <a:spLocks/>
                          </wps:cNvSpPr>
                          <wps:spPr bwMode="auto">
                            <a:xfrm>
                              <a:off x="1406" y="4646"/>
                              <a:ext cx="2138" cy="3456"/>
                            </a:xfrm>
                            <a:custGeom>
                              <a:avLst/>
                              <a:gdLst>
                                <a:gd name="T0" fmla="+- 0 2722 1406"/>
                                <a:gd name="T1" fmla="*/ T0 w 2138"/>
                                <a:gd name="T2" fmla="+- 0 8054 4646"/>
                                <a:gd name="T3" fmla="*/ 8054 h 3456"/>
                                <a:gd name="T4" fmla="+- 0 2203 1406"/>
                                <a:gd name="T5" fmla="*/ T4 w 2138"/>
                                <a:gd name="T6" fmla="+- 0 8054 4646"/>
                                <a:gd name="T7" fmla="*/ 8054 h 3456"/>
                                <a:gd name="T8" fmla="+- 0 2282 1406"/>
                                <a:gd name="T9" fmla="*/ T8 w 2138"/>
                                <a:gd name="T10" fmla="+- 0 8078 4646"/>
                                <a:gd name="T11" fmla="*/ 8078 h 3456"/>
                                <a:gd name="T12" fmla="+- 0 2311 1406"/>
                                <a:gd name="T13" fmla="*/ T12 w 2138"/>
                                <a:gd name="T14" fmla="+- 0 8102 4646"/>
                                <a:gd name="T15" fmla="*/ 8102 h 3456"/>
                                <a:gd name="T16" fmla="+- 0 2642 1406"/>
                                <a:gd name="T17" fmla="*/ T16 w 2138"/>
                                <a:gd name="T18" fmla="+- 0 8102 4646"/>
                                <a:gd name="T19" fmla="*/ 8102 h 3456"/>
                                <a:gd name="T20" fmla="+- 0 2669 1406"/>
                                <a:gd name="T21" fmla="*/ T20 w 2138"/>
                                <a:gd name="T22" fmla="+- 0 8078 4646"/>
                                <a:gd name="T23" fmla="*/ 8078 h 3456"/>
                                <a:gd name="T24" fmla="+- 0 2698 1406"/>
                                <a:gd name="T25" fmla="*/ T24 w 2138"/>
                                <a:gd name="T26" fmla="+- 0 8078 4646"/>
                                <a:gd name="T27" fmla="*/ 8078 h 3456"/>
                                <a:gd name="T28" fmla="+- 0 2722 1406"/>
                                <a:gd name="T29" fmla="*/ T28 w 2138"/>
                                <a:gd name="T30" fmla="+- 0 8054 4646"/>
                                <a:gd name="T31" fmla="*/ 8054 h 3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38" h="3456">
                                  <a:moveTo>
                                    <a:pt x="1316" y="3408"/>
                                  </a:moveTo>
                                  <a:lnTo>
                                    <a:pt x="797" y="3408"/>
                                  </a:lnTo>
                                  <a:lnTo>
                                    <a:pt x="876" y="3432"/>
                                  </a:lnTo>
                                  <a:lnTo>
                                    <a:pt x="905" y="3456"/>
                                  </a:lnTo>
                                  <a:lnTo>
                                    <a:pt x="1236" y="3456"/>
                                  </a:lnTo>
                                  <a:lnTo>
                                    <a:pt x="1263" y="3432"/>
                                  </a:lnTo>
                                  <a:lnTo>
                                    <a:pt x="1292" y="3432"/>
                                  </a:lnTo>
                                  <a:lnTo>
                                    <a:pt x="1316" y="3408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23"/>
                          <wps:cNvSpPr>
                            <a:spLocks/>
                          </wps:cNvSpPr>
                          <wps:spPr bwMode="auto">
                            <a:xfrm>
                              <a:off x="1406" y="4646"/>
                              <a:ext cx="2138" cy="3456"/>
                            </a:xfrm>
                            <a:custGeom>
                              <a:avLst/>
                              <a:gdLst>
                                <a:gd name="T0" fmla="+- 0 2256 1406"/>
                                <a:gd name="T1" fmla="*/ T0 w 2138"/>
                                <a:gd name="T2" fmla="+- 0 7982 4646"/>
                                <a:gd name="T3" fmla="*/ 7982 h 3456"/>
                                <a:gd name="T4" fmla="+- 0 2078 1406"/>
                                <a:gd name="T5" fmla="*/ T4 w 2138"/>
                                <a:gd name="T6" fmla="+- 0 7982 4646"/>
                                <a:gd name="T7" fmla="*/ 7982 h 3456"/>
                                <a:gd name="T8" fmla="+- 0 2126 1406"/>
                                <a:gd name="T9" fmla="*/ T8 w 2138"/>
                                <a:gd name="T10" fmla="+- 0 8006 4646"/>
                                <a:gd name="T11" fmla="*/ 8006 h 3456"/>
                                <a:gd name="T12" fmla="+- 0 2153 1406"/>
                                <a:gd name="T13" fmla="*/ T12 w 2138"/>
                                <a:gd name="T14" fmla="+- 0 8030 4646"/>
                                <a:gd name="T15" fmla="*/ 8030 h 3456"/>
                                <a:gd name="T16" fmla="+- 0 2177 1406"/>
                                <a:gd name="T17" fmla="*/ T16 w 2138"/>
                                <a:gd name="T18" fmla="+- 0 8054 4646"/>
                                <a:gd name="T19" fmla="*/ 8054 h 3456"/>
                                <a:gd name="T20" fmla="+- 0 2748 1406"/>
                                <a:gd name="T21" fmla="*/ T20 w 2138"/>
                                <a:gd name="T22" fmla="+- 0 8054 4646"/>
                                <a:gd name="T23" fmla="*/ 8054 h 3456"/>
                                <a:gd name="T24" fmla="+- 0 2801 1406"/>
                                <a:gd name="T25" fmla="*/ T24 w 2138"/>
                                <a:gd name="T26" fmla="+- 0 8030 4646"/>
                                <a:gd name="T27" fmla="*/ 8030 h 3456"/>
                                <a:gd name="T28" fmla="+- 0 2376 1406"/>
                                <a:gd name="T29" fmla="*/ T28 w 2138"/>
                                <a:gd name="T30" fmla="+- 0 8030 4646"/>
                                <a:gd name="T31" fmla="*/ 8030 h 3456"/>
                                <a:gd name="T32" fmla="+- 0 2328 1406"/>
                                <a:gd name="T33" fmla="*/ T32 w 2138"/>
                                <a:gd name="T34" fmla="+- 0 8006 4646"/>
                                <a:gd name="T35" fmla="*/ 8006 h 3456"/>
                                <a:gd name="T36" fmla="+- 0 2280 1406"/>
                                <a:gd name="T37" fmla="*/ T36 w 2138"/>
                                <a:gd name="T38" fmla="+- 0 8006 4646"/>
                                <a:gd name="T39" fmla="*/ 8006 h 3456"/>
                                <a:gd name="T40" fmla="+- 0 2256 1406"/>
                                <a:gd name="T41" fmla="*/ T40 w 2138"/>
                                <a:gd name="T42" fmla="+- 0 7982 4646"/>
                                <a:gd name="T43" fmla="*/ 7982 h 3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38" h="3456">
                                  <a:moveTo>
                                    <a:pt x="850" y="3336"/>
                                  </a:moveTo>
                                  <a:lnTo>
                                    <a:pt x="672" y="3336"/>
                                  </a:lnTo>
                                  <a:lnTo>
                                    <a:pt x="720" y="3360"/>
                                  </a:lnTo>
                                  <a:lnTo>
                                    <a:pt x="747" y="3384"/>
                                  </a:lnTo>
                                  <a:lnTo>
                                    <a:pt x="771" y="3408"/>
                                  </a:lnTo>
                                  <a:lnTo>
                                    <a:pt x="1342" y="3408"/>
                                  </a:lnTo>
                                  <a:lnTo>
                                    <a:pt x="1395" y="3384"/>
                                  </a:lnTo>
                                  <a:lnTo>
                                    <a:pt x="970" y="3384"/>
                                  </a:lnTo>
                                  <a:lnTo>
                                    <a:pt x="922" y="3360"/>
                                  </a:lnTo>
                                  <a:lnTo>
                                    <a:pt x="874" y="3360"/>
                                  </a:lnTo>
                                  <a:lnTo>
                                    <a:pt x="850" y="3336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24"/>
                          <wps:cNvSpPr>
                            <a:spLocks/>
                          </wps:cNvSpPr>
                          <wps:spPr bwMode="auto">
                            <a:xfrm>
                              <a:off x="1406" y="4646"/>
                              <a:ext cx="2138" cy="3456"/>
                            </a:xfrm>
                            <a:custGeom>
                              <a:avLst/>
                              <a:gdLst>
                                <a:gd name="T0" fmla="+- 0 2825 1406"/>
                                <a:gd name="T1" fmla="*/ T0 w 2138"/>
                                <a:gd name="T2" fmla="+- 0 8006 4646"/>
                                <a:gd name="T3" fmla="*/ 8006 h 3456"/>
                                <a:gd name="T4" fmla="+- 0 2621 1406"/>
                                <a:gd name="T5" fmla="*/ T4 w 2138"/>
                                <a:gd name="T6" fmla="+- 0 8006 4646"/>
                                <a:gd name="T7" fmla="*/ 8006 h 3456"/>
                                <a:gd name="T8" fmla="+- 0 2573 1406"/>
                                <a:gd name="T9" fmla="*/ T8 w 2138"/>
                                <a:gd name="T10" fmla="+- 0 8030 4646"/>
                                <a:gd name="T11" fmla="*/ 8030 h 3456"/>
                                <a:gd name="T12" fmla="+- 0 2801 1406"/>
                                <a:gd name="T13" fmla="*/ T12 w 2138"/>
                                <a:gd name="T14" fmla="+- 0 8030 4646"/>
                                <a:gd name="T15" fmla="*/ 8030 h 3456"/>
                                <a:gd name="T16" fmla="+- 0 2825 1406"/>
                                <a:gd name="T17" fmla="*/ T16 w 2138"/>
                                <a:gd name="T18" fmla="+- 0 8006 4646"/>
                                <a:gd name="T19" fmla="*/ 8006 h 3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8" h="3456">
                                  <a:moveTo>
                                    <a:pt x="1419" y="3360"/>
                                  </a:moveTo>
                                  <a:lnTo>
                                    <a:pt x="1215" y="3360"/>
                                  </a:lnTo>
                                  <a:lnTo>
                                    <a:pt x="1167" y="3384"/>
                                  </a:lnTo>
                                  <a:lnTo>
                                    <a:pt x="1395" y="3384"/>
                                  </a:lnTo>
                                  <a:lnTo>
                                    <a:pt x="1419" y="336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25"/>
                          <wps:cNvSpPr>
                            <a:spLocks/>
                          </wps:cNvSpPr>
                          <wps:spPr bwMode="auto">
                            <a:xfrm>
                              <a:off x="1406" y="4646"/>
                              <a:ext cx="2138" cy="3456"/>
                            </a:xfrm>
                            <a:custGeom>
                              <a:avLst/>
                              <a:gdLst>
                                <a:gd name="T0" fmla="+- 0 2875 1406"/>
                                <a:gd name="T1" fmla="*/ T0 w 2138"/>
                                <a:gd name="T2" fmla="+- 0 7982 4646"/>
                                <a:gd name="T3" fmla="*/ 7982 h 3456"/>
                                <a:gd name="T4" fmla="+- 0 2717 1406"/>
                                <a:gd name="T5" fmla="*/ T4 w 2138"/>
                                <a:gd name="T6" fmla="+- 0 7982 4646"/>
                                <a:gd name="T7" fmla="*/ 7982 h 3456"/>
                                <a:gd name="T8" fmla="+- 0 2669 1406"/>
                                <a:gd name="T9" fmla="*/ T8 w 2138"/>
                                <a:gd name="T10" fmla="+- 0 8006 4646"/>
                                <a:gd name="T11" fmla="*/ 8006 h 3456"/>
                                <a:gd name="T12" fmla="+- 0 2851 1406"/>
                                <a:gd name="T13" fmla="*/ T12 w 2138"/>
                                <a:gd name="T14" fmla="+- 0 8006 4646"/>
                                <a:gd name="T15" fmla="*/ 8006 h 3456"/>
                                <a:gd name="T16" fmla="+- 0 2875 1406"/>
                                <a:gd name="T17" fmla="*/ T16 w 2138"/>
                                <a:gd name="T18" fmla="+- 0 7982 4646"/>
                                <a:gd name="T19" fmla="*/ 7982 h 3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8" h="3456">
                                  <a:moveTo>
                                    <a:pt x="1469" y="3336"/>
                                  </a:moveTo>
                                  <a:lnTo>
                                    <a:pt x="1311" y="3336"/>
                                  </a:lnTo>
                                  <a:lnTo>
                                    <a:pt x="1263" y="3360"/>
                                  </a:lnTo>
                                  <a:lnTo>
                                    <a:pt x="1445" y="3360"/>
                                  </a:lnTo>
                                  <a:lnTo>
                                    <a:pt x="1469" y="3336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26"/>
                          <wps:cNvSpPr>
                            <a:spLocks/>
                          </wps:cNvSpPr>
                          <wps:spPr bwMode="auto">
                            <a:xfrm>
                              <a:off x="1406" y="4646"/>
                              <a:ext cx="2138" cy="3456"/>
                            </a:xfrm>
                            <a:custGeom>
                              <a:avLst/>
                              <a:gdLst>
                                <a:gd name="T0" fmla="+- 0 1483 1406"/>
                                <a:gd name="T1" fmla="*/ T0 w 2138"/>
                                <a:gd name="T2" fmla="+- 0 6350 4646"/>
                                <a:gd name="T3" fmla="*/ 6350 h 3456"/>
                                <a:gd name="T4" fmla="+- 0 1412 1406"/>
                                <a:gd name="T5" fmla="*/ T4 w 2138"/>
                                <a:gd name="T6" fmla="+- 0 6350 4646"/>
                                <a:gd name="T7" fmla="*/ 6350 h 3456"/>
                                <a:gd name="T8" fmla="+- 0 1406 1406"/>
                                <a:gd name="T9" fmla="*/ T8 w 2138"/>
                                <a:gd name="T10" fmla="+- 0 6374 4646"/>
                                <a:gd name="T11" fmla="*/ 6374 h 3456"/>
                                <a:gd name="T12" fmla="+- 0 1409 1406"/>
                                <a:gd name="T13" fmla="*/ T12 w 2138"/>
                                <a:gd name="T14" fmla="+- 0 6470 4646"/>
                                <a:gd name="T15" fmla="*/ 6470 h 3456"/>
                                <a:gd name="T16" fmla="+- 0 1418 1406"/>
                                <a:gd name="T17" fmla="*/ T16 w 2138"/>
                                <a:gd name="T18" fmla="+- 0 6638 4646"/>
                                <a:gd name="T19" fmla="*/ 6638 h 3456"/>
                                <a:gd name="T20" fmla="+- 0 1428 1406"/>
                                <a:gd name="T21" fmla="*/ T20 w 2138"/>
                                <a:gd name="T22" fmla="+- 0 6710 4646"/>
                                <a:gd name="T23" fmla="*/ 6710 h 3456"/>
                                <a:gd name="T24" fmla="+- 0 1440 1406"/>
                                <a:gd name="T25" fmla="*/ T24 w 2138"/>
                                <a:gd name="T26" fmla="+- 0 6806 4646"/>
                                <a:gd name="T27" fmla="*/ 6806 h 3456"/>
                                <a:gd name="T28" fmla="+- 0 1454 1406"/>
                                <a:gd name="T29" fmla="*/ T28 w 2138"/>
                                <a:gd name="T30" fmla="+- 0 6878 4646"/>
                                <a:gd name="T31" fmla="*/ 6878 h 3456"/>
                                <a:gd name="T32" fmla="+- 0 1471 1406"/>
                                <a:gd name="T33" fmla="*/ T32 w 2138"/>
                                <a:gd name="T34" fmla="+- 0 6974 4646"/>
                                <a:gd name="T35" fmla="*/ 6974 h 3456"/>
                                <a:gd name="T36" fmla="+- 0 1510 1406"/>
                                <a:gd name="T37" fmla="*/ T36 w 2138"/>
                                <a:gd name="T38" fmla="+- 0 7118 4646"/>
                                <a:gd name="T39" fmla="*/ 7118 h 3456"/>
                                <a:gd name="T40" fmla="+- 0 1558 1406"/>
                                <a:gd name="T41" fmla="*/ T40 w 2138"/>
                                <a:gd name="T42" fmla="+- 0 7262 4646"/>
                                <a:gd name="T43" fmla="*/ 7262 h 3456"/>
                                <a:gd name="T44" fmla="+- 0 1615 1406"/>
                                <a:gd name="T45" fmla="*/ T44 w 2138"/>
                                <a:gd name="T46" fmla="+- 0 7406 4646"/>
                                <a:gd name="T47" fmla="*/ 7406 h 3456"/>
                                <a:gd name="T48" fmla="+- 0 1646 1406"/>
                                <a:gd name="T49" fmla="*/ T48 w 2138"/>
                                <a:gd name="T50" fmla="+- 0 7478 4646"/>
                                <a:gd name="T51" fmla="*/ 7478 h 3456"/>
                                <a:gd name="T52" fmla="+- 0 1714 1406"/>
                                <a:gd name="T53" fmla="*/ T52 w 2138"/>
                                <a:gd name="T54" fmla="+- 0 7598 4646"/>
                                <a:gd name="T55" fmla="*/ 7598 h 3456"/>
                                <a:gd name="T56" fmla="+- 0 1752 1406"/>
                                <a:gd name="T57" fmla="*/ T56 w 2138"/>
                                <a:gd name="T58" fmla="+- 0 7646 4646"/>
                                <a:gd name="T59" fmla="*/ 7646 h 3456"/>
                                <a:gd name="T60" fmla="+- 0 1790 1406"/>
                                <a:gd name="T61" fmla="*/ T60 w 2138"/>
                                <a:gd name="T62" fmla="+- 0 7718 4646"/>
                                <a:gd name="T63" fmla="*/ 7718 h 3456"/>
                                <a:gd name="T64" fmla="+- 0 1829 1406"/>
                                <a:gd name="T65" fmla="*/ T64 w 2138"/>
                                <a:gd name="T66" fmla="+- 0 7766 4646"/>
                                <a:gd name="T67" fmla="*/ 7766 h 3456"/>
                                <a:gd name="T68" fmla="+- 0 1915 1406"/>
                                <a:gd name="T69" fmla="*/ T68 w 2138"/>
                                <a:gd name="T70" fmla="+- 0 7862 4646"/>
                                <a:gd name="T71" fmla="*/ 7862 h 3456"/>
                                <a:gd name="T72" fmla="+- 0 1961 1406"/>
                                <a:gd name="T73" fmla="*/ T72 w 2138"/>
                                <a:gd name="T74" fmla="+- 0 7886 4646"/>
                                <a:gd name="T75" fmla="*/ 7886 h 3456"/>
                                <a:gd name="T76" fmla="+- 0 2006 1406"/>
                                <a:gd name="T77" fmla="*/ T76 w 2138"/>
                                <a:gd name="T78" fmla="+- 0 7934 4646"/>
                                <a:gd name="T79" fmla="*/ 7934 h 3456"/>
                                <a:gd name="T80" fmla="+- 0 2028 1406"/>
                                <a:gd name="T81" fmla="*/ T80 w 2138"/>
                                <a:gd name="T82" fmla="+- 0 7958 4646"/>
                                <a:gd name="T83" fmla="*/ 7958 h 3456"/>
                                <a:gd name="T84" fmla="+- 0 2052 1406"/>
                                <a:gd name="T85" fmla="*/ T84 w 2138"/>
                                <a:gd name="T86" fmla="+- 0 7982 4646"/>
                                <a:gd name="T87" fmla="*/ 7982 h 3456"/>
                                <a:gd name="T88" fmla="+- 0 2210 1406"/>
                                <a:gd name="T89" fmla="*/ T88 w 2138"/>
                                <a:gd name="T90" fmla="+- 0 7982 4646"/>
                                <a:gd name="T91" fmla="*/ 7982 h 3456"/>
                                <a:gd name="T92" fmla="+- 0 2186 1406"/>
                                <a:gd name="T93" fmla="*/ T92 w 2138"/>
                                <a:gd name="T94" fmla="+- 0 7958 4646"/>
                                <a:gd name="T95" fmla="*/ 7958 h 3456"/>
                                <a:gd name="T96" fmla="+- 0 2143 1406"/>
                                <a:gd name="T97" fmla="*/ T96 w 2138"/>
                                <a:gd name="T98" fmla="+- 0 7934 4646"/>
                                <a:gd name="T99" fmla="*/ 7934 h 3456"/>
                                <a:gd name="T100" fmla="+- 0 2119 1406"/>
                                <a:gd name="T101" fmla="*/ T100 w 2138"/>
                                <a:gd name="T102" fmla="+- 0 7910 4646"/>
                                <a:gd name="T103" fmla="*/ 7910 h 3456"/>
                                <a:gd name="T104" fmla="+- 0 2098 1406"/>
                                <a:gd name="T105" fmla="*/ T104 w 2138"/>
                                <a:gd name="T106" fmla="+- 0 7910 4646"/>
                                <a:gd name="T107" fmla="*/ 7910 h 3456"/>
                                <a:gd name="T108" fmla="+- 0 2054 1406"/>
                                <a:gd name="T109" fmla="*/ T108 w 2138"/>
                                <a:gd name="T110" fmla="+- 0 7862 4646"/>
                                <a:gd name="T111" fmla="*/ 7862 h 3456"/>
                                <a:gd name="T112" fmla="+- 0 2011 1406"/>
                                <a:gd name="T113" fmla="*/ T112 w 2138"/>
                                <a:gd name="T114" fmla="+- 0 7838 4646"/>
                                <a:gd name="T115" fmla="*/ 7838 h 3456"/>
                                <a:gd name="T116" fmla="+- 0 1930 1406"/>
                                <a:gd name="T117" fmla="*/ T116 w 2138"/>
                                <a:gd name="T118" fmla="+- 0 7766 4646"/>
                                <a:gd name="T119" fmla="*/ 7766 h 3456"/>
                                <a:gd name="T120" fmla="+- 0 1853 1406"/>
                                <a:gd name="T121" fmla="*/ T120 w 2138"/>
                                <a:gd name="T122" fmla="+- 0 7670 4646"/>
                                <a:gd name="T123" fmla="*/ 7670 h 3456"/>
                                <a:gd name="T124" fmla="+- 0 1817 1406"/>
                                <a:gd name="T125" fmla="*/ T124 w 2138"/>
                                <a:gd name="T126" fmla="+- 0 7598 4646"/>
                                <a:gd name="T127" fmla="*/ 7598 h 3456"/>
                                <a:gd name="T128" fmla="+- 0 1750 1406"/>
                                <a:gd name="T129" fmla="*/ T128 w 2138"/>
                                <a:gd name="T130" fmla="+- 0 7502 4646"/>
                                <a:gd name="T131" fmla="*/ 7502 h 3456"/>
                                <a:gd name="T132" fmla="+- 0 1718 1406"/>
                                <a:gd name="T133" fmla="*/ T132 w 2138"/>
                                <a:gd name="T134" fmla="+- 0 7430 4646"/>
                                <a:gd name="T135" fmla="*/ 7430 h 3456"/>
                                <a:gd name="T136" fmla="+- 0 1687 1406"/>
                                <a:gd name="T137" fmla="*/ T136 w 2138"/>
                                <a:gd name="T138" fmla="+- 0 7382 4646"/>
                                <a:gd name="T139" fmla="*/ 7382 h 3456"/>
                                <a:gd name="T140" fmla="+- 0 1658 1406"/>
                                <a:gd name="T141" fmla="*/ T140 w 2138"/>
                                <a:gd name="T142" fmla="+- 0 7310 4646"/>
                                <a:gd name="T143" fmla="*/ 7310 h 3456"/>
                                <a:gd name="T144" fmla="+- 0 1632 1406"/>
                                <a:gd name="T145" fmla="*/ T144 w 2138"/>
                                <a:gd name="T146" fmla="+- 0 7238 4646"/>
                                <a:gd name="T147" fmla="*/ 7238 h 3456"/>
                                <a:gd name="T148" fmla="+- 0 1608 1406"/>
                                <a:gd name="T149" fmla="*/ T148 w 2138"/>
                                <a:gd name="T150" fmla="+- 0 7166 4646"/>
                                <a:gd name="T151" fmla="*/ 7166 h 3456"/>
                                <a:gd name="T152" fmla="+- 0 1586 1406"/>
                                <a:gd name="T153" fmla="*/ T152 w 2138"/>
                                <a:gd name="T154" fmla="+- 0 7094 4646"/>
                                <a:gd name="T155" fmla="*/ 7094 h 3456"/>
                                <a:gd name="T156" fmla="+- 0 1548 1406"/>
                                <a:gd name="T157" fmla="*/ T156 w 2138"/>
                                <a:gd name="T158" fmla="+- 0 6950 4646"/>
                                <a:gd name="T159" fmla="*/ 6950 h 3456"/>
                                <a:gd name="T160" fmla="+- 0 1519 1406"/>
                                <a:gd name="T161" fmla="*/ T160 w 2138"/>
                                <a:gd name="T162" fmla="+- 0 6782 4646"/>
                                <a:gd name="T163" fmla="*/ 6782 h 3456"/>
                                <a:gd name="T164" fmla="+- 0 1507 1406"/>
                                <a:gd name="T165" fmla="*/ T164 w 2138"/>
                                <a:gd name="T166" fmla="+- 0 6710 4646"/>
                                <a:gd name="T167" fmla="*/ 6710 h 3456"/>
                                <a:gd name="T168" fmla="+- 0 1498 1406"/>
                                <a:gd name="T169" fmla="*/ T168 w 2138"/>
                                <a:gd name="T170" fmla="+- 0 6638 4646"/>
                                <a:gd name="T171" fmla="*/ 6638 h 3456"/>
                                <a:gd name="T172" fmla="+- 0 1488 1406"/>
                                <a:gd name="T173" fmla="*/ T172 w 2138"/>
                                <a:gd name="T174" fmla="+- 0 6470 4646"/>
                                <a:gd name="T175" fmla="*/ 6470 h 3456"/>
                                <a:gd name="T176" fmla="+- 0 1488 1406"/>
                                <a:gd name="T177" fmla="*/ T176 w 2138"/>
                                <a:gd name="T178" fmla="+- 0 6422 4646"/>
                                <a:gd name="T179" fmla="*/ 6422 h 3456"/>
                                <a:gd name="T180" fmla="+- 0 1439 1406"/>
                                <a:gd name="T181" fmla="*/ T180 w 2138"/>
                                <a:gd name="T182" fmla="+- 0 6422 4646"/>
                                <a:gd name="T183" fmla="*/ 6422 h 3456"/>
                                <a:gd name="T184" fmla="+- 0 1421 1406"/>
                                <a:gd name="T185" fmla="*/ T184 w 2138"/>
                                <a:gd name="T186" fmla="+- 0 6398 4646"/>
                                <a:gd name="T187" fmla="*/ 6398 h 3456"/>
                                <a:gd name="T188" fmla="+- 0 1411 1406"/>
                                <a:gd name="T189" fmla="*/ T188 w 2138"/>
                                <a:gd name="T190" fmla="+- 0 6398 4646"/>
                                <a:gd name="T191" fmla="*/ 6398 h 3456"/>
                                <a:gd name="T192" fmla="+- 0 1409 1406"/>
                                <a:gd name="T193" fmla="*/ T192 w 2138"/>
                                <a:gd name="T194" fmla="+- 0 6374 4646"/>
                                <a:gd name="T195" fmla="*/ 6374 h 3456"/>
                                <a:gd name="T196" fmla="+- 0 1486 1406"/>
                                <a:gd name="T197" fmla="*/ T196 w 2138"/>
                                <a:gd name="T198" fmla="+- 0 6374 4646"/>
                                <a:gd name="T199" fmla="*/ 6374 h 3456"/>
                                <a:gd name="T200" fmla="+- 0 1483 1406"/>
                                <a:gd name="T201" fmla="*/ T200 w 2138"/>
                                <a:gd name="T202" fmla="+- 0 6350 4646"/>
                                <a:gd name="T203" fmla="*/ 6350 h 3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138" h="3456">
                                  <a:moveTo>
                                    <a:pt x="77" y="1704"/>
                                  </a:moveTo>
                                  <a:lnTo>
                                    <a:pt x="6" y="1704"/>
                                  </a:lnTo>
                                  <a:lnTo>
                                    <a:pt x="0" y="1728"/>
                                  </a:lnTo>
                                  <a:lnTo>
                                    <a:pt x="3" y="1824"/>
                                  </a:lnTo>
                                  <a:lnTo>
                                    <a:pt x="12" y="1992"/>
                                  </a:lnTo>
                                  <a:lnTo>
                                    <a:pt x="22" y="2064"/>
                                  </a:lnTo>
                                  <a:lnTo>
                                    <a:pt x="34" y="2160"/>
                                  </a:lnTo>
                                  <a:lnTo>
                                    <a:pt x="48" y="2232"/>
                                  </a:lnTo>
                                  <a:lnTo>
                                    <a:pt x="65" y="2328"/>
                                  </a:lnTo>
                                  <a:lnTo>
                                    <a:pt x="104" y="2472"/>
                                  </a:lnTo>
                                  <a:lnTo>
                                    <a:pt x="152" y="2616"/>
                                  </a:lnTo>
                                  <a:lnTo>
                                    <a:pt x="209" y="2760"/>
                                  </a:lnTo>
                                  <a:lnTo>
                                    <a:pt x="240" y="2832"/>
                                  </a:lnTo>
                                  <a:lnTo>
                                    <a:pt x="308" y="2952"/>
                                  </a:lnTo>
                                  <a:lnTo>
                                    <a:pt x="346" y="3000"/>
                                  </a:lnTo>
                                  <a:lnTo>
                                    <a:pt x="384" y="3072"/>
                                  </a:lnTo>
                                  <a:lnTo>
                                    <a:pt x="423" y="3120"/>
                                  </a:lnTo>
                                  <a:lnTo>
                                    <a:pt x="509" y="3216"/>
                                  </a:lnTo>
                                  <a:lnTo>
                                    <a:pt x="555" y="3240"/>
                                  </a:lnTo>
                                  <a:lnTo>
                                    <a:pt x="600" y="3288"/>
                                  </a:lnTo>
                                  <a:lnTo>
                                    <a:pt x="622" y="3312"/>
                                  </a:lnTo>
                                  <a:lnTo>
                                    <a:pt x="646" y="3336"/>
                                  </a:lnTo>
                                  <a:lnTo>
                                    <a:pt x="804" y="3336"/>
                                  </a:lnTo>
                                  <a:lnTo>
                                    <a:pt x="780" y="3312"/>
                                  </a:lnTo>
                                  <a:lnTo>
                                    <a:pt x="737" y="3288"/>
                                  </a:lnTo>
                                  <a:lnTo>
                                    <a:pt x="713" y="3264"/>
                                  </a:lnTo>
                                  <a:lnTo>
                                    <a:pt x="692" y="3264"/>
                                  </a:lnTo>
                                  <a:lnTo>
                                    <a:pt x="648" y="3216"/>
                                  </a:lnTo>
                                  <a:lnTo>
                                    <a:pt x="605" y="3192"/>
                                  </a:lnTo>
                                  <a:lnTo>
                                    <a:pt x="524" y="3120"/>
                                  </a:lnTo>
                                  <a:lnTo>
                                    <a:pt x="447" y="3024"/>
                                  </a:lnTo>
                                  <a:lnTo>
                                    <a:pt x="411" y="2952"/>
                                  </a:lnTo>
                                  <a:lnTo>
                                    <a:pt x="344" y="2856"/>
                                  </a:lnTo>
                                  <a:lnTo>
                                    <a:pt x="312" y="2784"/>
                                  </a:lnTo>
                                  <a:lnTo>
                                    <a:pt x="281" y="2736"/>
                                  </a:lnTo>
                                  <a:lnTo>
                                    <a:pt x="252" y="2664"/>
                                  </a:lnTo>
                                  <a:lnTo>
                                    <a:pt x="226" y="2592"/>
                                  </a:lnTo>
                                  <a:lnTo>
                                    <a:pt x="202" y="2520"/>
                                  </a:lnTo>
                                  <a:lnTo>
                                    <a:pt x="180" y="2448"/>
                                  </a:lnTo>
                                  <a:lnTo>
                                    <a:pt x="142" y="2304"/>
                                  </a:lnTo>
                                  <a:lnTo>
                                    <a:pt x="113" y="2136"/>
                                  </a:lnTo>
                                  <a:lnTo>
                                    <a:pt x="101" y="2064"/>
                                  </a:lnTo>
                                  <a:lnTo>
                                    <a:pt x="92" y="1992"/>
                                  </a:lnTo>
                                  <a:lnTo>
                                    <a:pt x="82" y="1824"/>
                                  </a:lnTo>
                                  <a:lnTo>
                                    <a:pt x="82" y="1776"/>
                                  </a:lnTo>
                                  <a:lnTo>
                                    <a:pt x="33" y="1776"/>
                                  </a:lnTo>
                                  <a:lnTo>
                                    <a:pt x="15" y="1752"/>
                                  </a:lnTo>
                                  <a:lnTo>
                                    <a:pt x="5" y="1752"/>
                                  </a:lnTo>
                                  <a:lnTo>
                                    <a:pt x="3" y="1728"/>
                                  </a:lnTo>
                                  <a:lnTo>
                                    <a:pt x="80" y="1728"/>
                                  </a:lnTo>
                                  <a:lnTo>
                                    <a:pt x="77" y="1704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27"/>
                          <wps:cNvSpPr>
                            <a:spLocks/>
                          </wps:cNvSpPr>
                          <wps:spPr bwMode="auto">
                            <a:xfrm>
                              <a:off x="1406" y="4646"/>
                              <a:ext cx="2138" cy="3456"/>
                            </a:xfrm>
                            <a:custGeom>
                              <a:avLst/>
                              <a:gdLst>
                                <a:gd name="T0" fmla="+- 0 2741 1406"/>
                                <a:gd name="T1" fmla="*/ T0 w 2138"/>
                                <a:gd name="T2" fmla="+- 0 4766 4646"/>
                                <a:gd name="T3" fmla="*/ 4766 h 3456"/>
                                <a:gd name="T4" fmla="+- 0 2786 1406"/>
                                <a:gd name="T5" fmla="*/ T4 w 2138"/>
                                <a:gd name="T6" fmla="+- 0 4790 4646"/>
                                <a:gd name="T7" fmla="*/ 4790 h 3456"/>
                                <a:gd name="T8" fmla="+- 0 2854 1406"/>
                                <a:gd name="T9" fmla="*/ T8 w 2138"/>
                                <a:gd name="T10" fmla="+- 0 4838 4646"/>
                                <a:gd name="T11" fmla="*/ 4838 h 3456"/>
                                <a:gd name="T12" fmla="+- 0 2940 1406"/>
                                <a:gd name="T13" fmla="*/ T12 w 2138"/>
                                <a:gd name="T14" fmla="+- 0 4910 4646"/>
                                <a:gd name="T15" fmla="*/ 4910 h 3456"/>
                                <a:gd name="T16" fmla="+- 0 3060 1406"/>
                                <a:gd name="T17" fmla="*/ T16 w 2138"/>
                                <a:gd name="T18" fmla="+- 0 5030 4646"/>
                                <a:gd name="T19" fmla="*/ 5030 h 3456"/>
                                <a:gd name="T20" fmla="+- 0 3134 1406"/>
                                <a:gd name="T21" fmla="*/ T20 w 2138"/>
                                <a:gd name="T22" fmla="+- 0 5150 4646"/>
                                <a:gd name="T23" fmla="*/ 5150 h 3456"/>
                                <a:gd name="T24" fmla="+- 0 3233 1406"/>
                                <a:gd name="T25" fmla="*/ T24 w 2138"/>
                                <a:gd name="T26" fmla="+- 0 5318 4646"/>
                                <a:gd name="T27" fmla="*/ 5318 h 3456"/>
                                <a:gd name="T28" fmla="+- 0 3293 1406"/>
                                <a:gd name="T29" fmla="*/ T28 w 2138"/>
                                <a:gd name="T30" fmla="+- 0 5438 4646"/>
                                <a:gd name="T31" fmla="*/ 5438 h 3456"/>
                                <a:gd name="T32" fmla="+- 0 3343 1406"/>
                                <a:gd name="T33" fmla="*/ T32 w 2138"/>
                                <a:gd name="T34" fmla="+- 0 5582 4646"/>
                                <a:gd name="T35" fmla="*/ 5582 h 3456"/>
                                <a:gd name="T36" fmla="+- 0 3403 1406"/>
                                <a:gd name="T37" fmla="*/ T36 w 2138"/>
                                <a:gd name="T38" fmla="+- 0 5798 4646"/>
                                <a:gd name="T39" fmla="*/ 5798 h 3456"/>
                                <a:gd name="T40" fmla="+- 0 3444 1406"/>
                                <a:gd name="T41" fmla="*/ T40 w 2138"/>
                                <a:gd name="T42" fmla="+- 0 6038 4646"/>
                                <a:gd name="T43" fmla="*/ 6038 h 3456"/>
                                <a:gd name="T44" fmla="+- 0 3458 1406"/>
                                <a:gd name="T45" fmla="*/ T44 w 2138"/>
                                <a:gd name="T46" fmla="+- 0 6206 4646"/>
                                <a:gd name="T47" fmla="*/ 6206 h 3456"/>
                                <a:gd name="T48" fmla="+- 0 3463 1406"/>
                                <a:gd name="T49" fmla="*/ T48 w 2138"/>
                                <a:gd name="T50" fmla="+- 0 6470 4646"/>
                                <a:gd name="T51" fmla="*/ 6470 h 3456"/>
                                <a:gd name="T52" fmla="+- 0 3444 1406"/>
                                <a:gd name="T53" fmla="*/ T52 w 2138"/>
                                <a:gd name="T54" fmla="+- 0 6710 4646"/>
                                <a:gd name="T55" fmla="*/ 6710 h 3456"/>
                                <a:gd name="T56" fmla="+- 0 3418 1406"/>
                                <a:gd name="T57" fmla="*/ T56 w 2138"/>
                                <a:gd name="T58" fmla="+- 0 6878 4646"/>
                                <a:gd name="T59" fmla="*/ 6878 h 3456"/>
                                <a:gd name="T60" fmla="+- 0 3365 1406"/>
                                <a:gd name="T61" fmla="*/ T60 w 2138"/>
                                <a:gd name="T62" fmla="+- 0 7094 4646"/>
                                <a:gd name="T63" fmla="*/ 7094 h 3456"/>
                                <a:gd name="T64" fmla="+- 0 3264 1406"/>
                                <a:gd name="T65" fmla="*/ T64 w 2138"/>
                                <a:gd name="T66" fmla="+- 0 7382 4646"/>
                                <a:gd name="T67" fmla="*/ 7382 h 3456"/>
                                <a:gd name="T68" fmla="+- 0 3202 1406"/>
                                <a:gd name="T69" fmla="*/ T68 w 2138"/>
                                <a:gd name="T70" fmla="+- 0 7502 4646"/>
                                <a:gd name="T71" fmla="*/ 7502 h 3456"/>
                                <a:gd name="T72" fmla="+- 0 3096 1406"/>
                                <a:gd name="T73" fmla="*/ T72 w 2138"/>
                                <a:gd name="T74" fmla="+- 0 7670 4646"/>
                                <a:gd name="T75" fmla="*/ 7670 h 3456"/>
                                <a:gd name="T76" fmla="+- 0 3019 1406"/>
                                <a:gd name="T77" fmla="*/ T76 w 2138"/>
                                <a:gd name="T78" fmla="+- 0 7766 4646"/>
                                <a:gd name="T79" fmla="*/ 7766 h 3456"/>
                                <a:gd name="T80" fmla="+- 0 2938 1406"/>
                                <a:gd name="T81" fmla="*/ T80 w 2138"/>
                                <a:gd name="T82" fmla="+- 0 7838 4646"/>
                                <a:gd name="T83" fmla="*/ 7838 h 3456"/>
                                <a:gd name="T84" fmla="+- 0 2851 1406"/>
                                <a:gd name="T85" fmla="*/ T84 w 2138"/>
                                <a:gd name="T86" fmla="+- 0 7910 4646"/>
                                <a:gd name="T87" fmla="*/ 7910 h 3456"/>
                                <a:gd name="T88" fmla="+- 0 2786 1406"/>
                                <a:gd name="T89" fmla="*/ T88 w 2138"/>
                                <a:gd name="T90" fmla="+- 0 7958 4646"/>
                                <a:gd name="T91" fmla="*/ 7958 h 3456"/>
                                <a:gd name="T92" fmla="+- 0 2899 1406"/>
                                <a:gd name="T93" fmla="*/ T92 w 2138"/>
                                <a:gd name="T94" fmla="+- 0 7982 4646"/>
                                <a:gd name="T95" fmla="*/ 7982 h 3456"/>
                                <a:gd name="T96" fmla="+- 0 2993 1406"/>
                                <a:gd name="T97" fmla="*/ T96 w 2138"/>
                                <a:gd name="T98" fmla="+- 0 7886 4646"/>
                                <a:gd name="T99" fmla="*/ 7886 h 3456"/>
                                <a:gd name="T100" fmla="+- 0 3082 1406"/>
                                <a:gd name="T101" fmla="*/ T100 w 2138"/>
                                <a:gd name="T102" fmla="+- 0 7814 4646"/>
                                <a:gd name="T103" fmla="*/ 7814 h 3456"/>
                                <a:gd name="T104" fmla="+- 0 3202 1406"/>
                                <a:gd name="T105" fmla="*/ T104 w 2138"/>
                                <a:gd name="T106" fmla="+- 0 7646 4646"/>
                                <a:gd name="T107" fmla="*/ 7646 h 3456"/>
                                <a:gd name="T108" fmla="+- 0 3274 1406"/>
                                <a:gd name="T109" fmla="*/ T108 w 2138"/>
                                <a:gd name="T110" fmla="+- 0 7526 4646"/>
                                <a:gd name="T111" fmla="*/ 7526 h 3456"/>
                                <a:gd name="T112" fmla="+- 0 3336 1406"/>
                                <a:gd name="T113" fmla="*/ T112 w 2138"/>
                                <a:gd name="T114" fmla="+- 0 7406 4646"/>
                                <a:gd name="T115" fmla="*/ 7406 h 3456"/>
                                <a:gd name="T116" fmla="+- 0 3442 1406"/>
                                <a:gd name="T117" fmla="*/ T116 w 2138"/>
                                <a:gd name="T118" fmla="+- 0 7118 4646"/>
                                <a:gd name="T119" fmla="*/ 7118 h 3456"/>
                                <a:gd name="T120" fmla="+- 0 3511 1406"/>
                                <a:gd name="T121" fmla="*/ T120 w 2138"/>
                                <a:gd name="T122" fmla="+- 0 6806 4646"/>
                                <a:gd name="T123" fmla="*/ 6806 h 3456"/>
                                <a:gd name="T124" fmla="+- 0 3533 1406"/>
                                <a:gd name="T125" fmla="*/ T124 w 2138"/>
                                <a:gd name="T126" fmla="+- 0 6638 4646"/>
                                <a:gd name="T127" fmla="*/ 6638 h 3456"/>
                                <a:gd name="T128" fmla="+- 0 3545 1406"/>
                                <a:gd name="T129" fmla="*/ T128 w 2138"/>
                                <a:gd name="T130" fmla="+- 0 6374 4646"/>
                                <a:gd name="T131" fmla="*/ 6374 h 3456"/>
                                <a:gd name="T132" fmla="+- 0 3533 1406"/>
                                <a:gd name="T133" fmla="*/ T132 w 2138"/>
                                <a:gd name="T134" fmla="+- 0 6110 4646"/>
                                <a:gd name="T135" fmla="*/ 6110 h 3456"/>
                                <a:gd name="T136" fmla="+- 0 3511 1406"/>
                                <a:gd name="T137" fmla="*/ T136 w 2138"/>
                                <a:gd name="T138" fmla="+- 0 5942 4646"/>
                                <a:gd name="T139" fmla="*/ 5942 h 3456"/>
                                <a:gd name="T140" fmla="+- 0 3480 1406"/>
                                <a:gd name="T141" fmla="*/ T140 w 2138"/>
                                <a:gd name="T142" fmla="+- 0 5774 4646"/>
                                <a:gd name="T143" fmla="*/ 5774 h 3456"/>
                                <a:gd name="T144" fmla="+- 0 3394 1406"/>
                                <a:gd name="T145" fmla="*/ T144 w 2138"/>
                                <a:gd name="T146" fmla="+- 0 5486 4646"/>
                                <a:gd name="T147" fmla="*/ 5486 h 3456"/>
                                <a:gd name="T148" fmla="+- 0 3305 1406"/>
                                <a:gd name="T149" fmla="*/ T148 w 2138"/>
                                <a:gd name="T150" fmla="+- 0 5270 4646"/>
                                <a:gd name="T151" fmla="*/ 5270 h 3456"/>
                                <a:gd name="T152" fmla="+- 0 3238 1406"/>
                                <a:gd name="T153" fmla="*/ T152 w 2138"/>
                                <a:gd name="T154" fmla="+- 0 5150 4646"/>
                                <a:gd name="T155" fmla="*/ 5150 h 3456"/>
                                <a:gd name="T156" fmla="+- 0 3122 1406"/>
                                <a:gd name="T157" fmla="*/ T156 w 2138"/>
                                <a:gd name="T158" fmla="+- 0 4982 4646"/>
                                <a:gd name="T159" fmla="*/ 4982 h 3456"/>
                                <a:gd name="T160" fmla="+- 0 2993 1406"/>
                                <a:gd name="T161" fmla="*/ T160 w 2138"/>
                                <a:gd name="T162" fmla="+- 0 4862 4646"/>
                                <a:gd name="T163" fmla="*/ 4862 h 3456"/>
                                <a:gd name="T164" fmla="+- 0 2899 1406"/>
                                <a:gd name="T165" fmla="*/ T164 w 2138"/>
                                <a:gd name="T166" fmla="+- 0 4766 4646"/>
                                <a:gd name="T167" fmla="*/ 4766 h 3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138" h="3456">
                                  <a:moveTo>
                                    <a:pt x="1493" y="120"/>
                                  </a:moveTo>
                                  <a:lnTo>
                                    <a:pt x="1335" y="120"/>
                                  </a:lnTo>
                                  <a:lnTo>
                                    <a:pt x="1359" y="144"/>
                                  </a:lnTo>
                                  <a:lnTo>
                                    <a:pt x="1380" y="144"/>
                                  </a:lnTo>
                                  <a:lnTo>
                                    <a:pt x="1404" y="168"/>
                                  </a:lnTo>
                                  <a:lnTo>
                                    <a:pt x="1448" y="192"/>
                                  </a:lnTo>
                                  <a:lnTo>
                                    <a:pt x="1491" y="240"/>
                                  </a:lnTo>
                                  <a:lnTo>
                                    <a:pt x="1534" y="264"/>
                                  </a:lnTo>
                                  <a:lnTo>
                                    <a:pt x="1616" y="360"/>
                                  </a:lnTo>
                                  <a:lnTo>
                                    <a:pt x="1654" y="384"/>
                                  </a:lnTo>
                                  <a:lnTo>
                                    <a:pt x="1692" y="432"/>
                                  </a:lnTo>
                                  <a:lnTo>
                                    <a:pt x="1728" y="504"/>
                                  </a:lnTo>
                                  <a:lnTo>
                                    <a:pt x="1796" y="600"/>
                                  </a:lnTo>
                                  <a:lnTo>
                                    <a:pt x="1827" y="672"/>
                                  </a:lnTo>
                                  <a:lnTo>
                                    <a:pt x="1858" y="720"/>
                                  </a:lnTo>
                                  <a:lnTo>
                                    <a:pt x="1887" y="792"/>
                                  </a:lnTo>
                                  <a:lnTo>
                                    <a:pt x="1911" y="864"/>
                                  </a:lnTo>
                                  <a:lnTo>
                                    <a:pt x="1937" y="936"/>
                                  </a:lnTo>
                                  <a:lnTo>
                                    <a:pt x="1959" y="1008"/>
                                  </a:lnTo>
                                  <a:lnTo>
                                    <a:pt x="1997" y="1152"/>
                                  </a:lnTo>
                                  <a:lnTo>
                                    <a:pt x="2026" y="1320"/>
                                  </a:lnTo>
                                  <a:lnTo>
                                    <a:pt x="2038" y="1392"/>
                                  </a:lnTo>
                                  <a:lnTo>
                                    <a:pt x="2045" y="1464"/>
                                  </a:lnTo>
                                  <a:lnTo>
                                    <a:pt x="2052" y="1560"/>
                                  </a:lnTo>
                                  <a:lnTo>
                                    <a:pt x="2057" y="1632"/>
                                  </a:lnTo>
                                  <a:lnTo>
                                    <a:pt x="2057" y="1824"/>
                                  </a:lnTo>
                                  <a:lnTo>
                                    <a:pt x="2048" y="1992"/>
                                  </a:lnTo>
                                  <a:lnTo>
                                    <a:pt x="2038" y="2064"/>
                                  </a:lnTo>
                                  <a:lnTo>
                                    <a:pt x="2026" y="2136"/>
                                  </a:lnTo>
                                  <a:lnTo>
                                    <a:pt x="2012" y="2232"/>
                                  </a:lnTo>
                                  <a:lnTo>
                                    <a:pt x="1997" y="2304"/>
                                  </a:lnTo>
                                  <a:lnTo>
                                    <a:pt x="1959" y="2448"/>
                                  </a:lnTo>
                                  <a:lnTo>
                                    <a:pt x="1911" y="2592"/>
                                  </a:lnTo>
                                  <a:lnTo>
                                    <a:pt x="1858" y="2736"/>
                                  </a:lnTo>
                                  <a:lnTo>
                                    <a:pt x="1827" y="2784"/>
                                  </a:lnTo>
                                  <a:lnTo>
                                    <a:pt x="1796" y="2856"/>
                                  </a:lnTo>
                                  <a:lnTo>
                                    <a:pt x="1728" y="2952"/>
                                  </a:lnTo>
                                  <a:lnTo>
                                    <a:pt x="1690" y="3024"/>
                                  </a:lnTo>
                                  <a:lnTo>
                                    <a:pt x="1654" y="3072"/>
                                  </a:lnTo>
                                  <a:lnTo>
                                    <a:pt x="1613" y="3120"/>
                                  </a:lnTo>
                                  <a:lnTo>
                                    <a:pt x="1575" y="3144"/>
                                  </a:lnTo>
                                  <a:lnTo>
                                    <a:pt x="1532" y="3192"/>
                                  </a:lnTo>
                                  <a:lnTo>
                                    <a:pt x="1491" y="3216"/>
                                  </a:lnTo>
                                  <a:lnTo>
                                    <a:pt x="1445" y="3264"/>
                                  </a:lnTo>
                                  <a:lnTo>
                                    <a:pt x="1402" y="3288"/>
                                  </a:lnTo>
                                  <a:lnTo>
                                    <a:pt x="1380" y="3312"/>
                                  </a:lnTo>
                                  <a:lnTo>
                                    <a:pt x="1332" y="3336"/>
                                  </a:lnTo>
                                  <a:lnTo>
                                    <a:pt x="1493" y="3336"/>
                                  </a:lnTo>
                                  <a:lnTo>
                                    <a:pt x="1541" y="3288"/>
                                  </a:lnTo>
                                  <a:lnTo>
                                    <a:pt x="1587" y="3240"/>
                                  </a:lnTo>
                                  <a:lnTo>
                                    <a:pt x="1632" y="3216"/>
                                  </a:lnTo>
                                  <a:lnTo>
                                    <a:pt x="1676" y="3168"/>
                                  </a:lnTo>
                                  <a:lnTo>
                                    <a:pt x="1757" y="3072"/>
                                  </a:lnTo>
                                  <a:lnTo>
                                    <a:pt x="1796" y="3000"/>
                                  </a:lnTo>
                                  <a:lnTo>
                                    <a:pt x="1832" y="2952"/>
                                  </a:lnTo>
                                  <a:lnTo>
                                    <a:pt x="1868" y="2880"/>
                                  </a:lnTo>
                                  <a:lnTo>
                                    <a:pt x="1899" y="2832"/>
                                  </a:lnTo>
                                  <a:lnTo>
                                    <a:pt x="1930" y="2760"/>
                                  </a:lnTo>
                                  <a:lnTo>
                                    <a:pt x="1988" y="2616"/>
                                  </a:lnTo>
                                  <a:lnTo>
                                    <a:pt x="2036" y="2472"/>
                                  </a:lnTo>
                                  <a:lnTo>
                                    <a:pt x="2057" y="2400"/>
                                  </a:lnTo>
                                  <a:lnTo>
                                    <a:pt x="2105" y="2160"/>
                                  </a:lnTo>
                                  <a:lnTo>
                                    <a:pt x="2117" y="2064"/>
                                  </a:lnTo>
                                  <a:lnTo>
                                    <a:pt x="2127" y="1992"/>
                                  </a:lnTo>
                                  <a:lnTo>
                                    <a:pt x="2134" y="1896"/>
                                  </a:lnTo>
                                  <a:lnTo>
                                    <a:pt x="2139" y="1728"/>
                                  </a:lnTo>
                                  <a:lnTo>
                                    <a:pt x="2136" y="1632"/>
                                  </a:lnTo>
                                  <a:lnTo>
                                    <a:pt x="2127" y="1464"/>
                                  </a:lnTo>
                                  <a:lnTo>
                                    <a:pt x="2117" y="1392"/>
                                  </a:lnTo>
                                  <a:lnTo>
                                    <a:pt x="2105" y="1296"/>
                                  </a:lnTo>
                                  <a:lnTo>
                                    <a:pt x="2091" y="1224"/>
                                  </a:lnTo>
                                  <a:lnTo>
                                    <a:pt x="2074" y="1128"/>
                                  </a:lnTo>
                                  <a:lnTo>
                                    <a:pt x="2036" y="984"/>
                                  </a:lnTo>
                                  <a:lnTo>
                                    <a:pt x="1988" y="840"/>
                                  </a:lnTo>
                                  <a:lnTo>
                                    <a:pt x="1930" y="696"/>
                                  </a:lnTo>
                                  <a:lnTo>
                                    <a:pt x="1899" y="624"/>
                                  </a:lnTo>
                                  <a:lnTo>
                                    <a:pt x="1865" y="576"/>
                                  </a:lnTo>
                                  <a:lnTo>
                                    <a:pt x="1832" y="504"/>
                                  </a:lnTo>
                                  <a:lnTo>
                                    <a:pt x="1793" y="456"/>
                                  </a:lnTo>
                                  <a:lnTo>
                                    <a:pt x="1716" y="336"/>
                                  </a:lnTo>
                                  <a:lnTo>
                                    <a:pt x="1630" y="240"/>
                                  </a:lnTo>
                                  <a:lnTo>
                                    <a:pt x="1587" y="216"/>
                                  </a:lnTo>
                                  <a:lnTo>
                                    <a:pt x="1539" y="168"/>
                                  </a:lnTo>
                                  <a:lnTo>
                                    <a:pt x="1493" y="12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28"/>
                          <wps:cNvSpPr>
                            <a:spLocks/>
                          </wps:cNvSpPr>
                          <wps:spPr bwMode="auto">
                            <a:xfrm>
                              <a:off x="1406" y="4646"/>
                              <a:ext cx="2138" cy="3456"/>
                            </a:xfrm>
                            <a:custGeom>
                              <a:avLst/>
                              <a:gdLst>
                                <a:gd name="T0" fmla="+- 0 1488 1406"/>
                                <a:gd name="T1" fmla="*/ T0 w 2138"/>
                                <a:gd name="T2" fmla="+- 0 6350 4646"/>
                                <a:gd name="T3" fmla="*/ 6350 h 3456"/>
                                <a:gd name="T4" fmla="+- 0 1483 1406"/>
                                <a:gd name="T5" fmla="*/ T4 w 2138"/>
                                <a:gd name="T6" fmla="+- 0 6350 4646"/>
                                <a:gd name="T7" fmla="*/ 6350 h 3456"/>
                                <a:gd name="T8" fmla="+- 0 1486 1406"/>
                                <a:gd name="T9" fmla="*/ T8 w 2138"/>
                                <a:gd name="T10" fmla="+- 0 6374 4646"/>
                                <a:gd name="T11" fmla="*/ 6374 h 3456"/>
                                <a:gd name="T12" fmla="+- 0 1409 1406"/>
                                <a:gd name="T13" fmla="*/ T12 w 2138"/>
                                <a:gd name="T14" fmla="+- 0 6374 4646"/>
                                <a:gd name="T15" fmla="*/ 6374 h 3456"/>
                                <a:gd name="T16" fmla="+- 0 1411 1406"/>
                                <a:gd name="T17" fmla="*/ T16 w 2138"/>
                                <a:gd name="T18" fmla="+- 0 6398 4646"/>
                                <a:gd name="T19" fmla="*/ 6398 h 3456"/>
                                <a:gd name="T20" fmla="+- 0 1421 1406"/>
                                <a:gd name="T21" fmla="*/ T20 w 2138"/>
                                <a:gd name="T22" fmla="+- 0 6398 4646"/>
                                <a:gd name="T23" fmla="*/ 6398 h 3456"/>
                                <a:gd name="T24" fmla="+- 0 1439 1406"/>
                                <a:gd name="T25" fmla="*/ T24 w 2138"/>
                                <a:gd name="T26" fmla="+- 0 6422 4646"/>
                                <a:gd name="T27" fmla="*/ 6422 h 3456"/>
                                <a:gd name="T28" fmla="+- 0 1465 1406"/>
                                <a:gd name="T29" fmla="*/ T28 w 2138"/>
                                <a:gd name="T30" fmla="+- 0 6422 4646"/>
                                <a:gd name="T31" fmla="*/ 6422 h 3456"/>
                                <a:gd name="T32" fmla="+- 0 1482 1406"/>
                                <a:gd name="T33" fmla="*/ T32 w 2138"/>
                                <a:gd name="T34" fmla="+- 0 6398 4646"/>
                                <a:gd name="T35" fmla="*/ 6398 h 3456"/>
                                <a:gd name="T36" fmla="+- 0 1488 1406"/>
                                <a:gd name="T37" fmla="*/ T36 w 2138"/>
                                <a:gd name="T38" fmla="+- 0 6374 4646"/>
                                <a:gd name="T39" fmla="*/ 6374 h 3456"/>
                                <a:gd name="T40" fmla="+- 0 1488 1406"/>
                                <a:gd name="T41" fmla="*/ T40 w 2138"/>
                                <a:gd name="T42" fmla="+- 0 6350 4646"/>
                                <a:gd name="T43" fmla="*/ 6350 h 3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38" h="3456">
                                  <a:moveTo>
                                    <a:pt x="82" y="1704"/>
                                  </a:moveTo>
                                  <a:lnTo>
                                    <a:pt x="77" y="1704"/>
                                  </a:lnTo>
                                  <a:lnTo>
                                    <a:pt x="80" y="1728"/>
                                  </a:lnTo>
                                  <a:lnTo>
                                    <a:pt x="3" y="1728"/>
                                  </a:lnTo>
                                  <a:lnTo>
                                    <a:pt x="5" y="1752"/>
                                  </a:lnTo>
                                  <a:lnTo>
                                    <a:pt x="15" y="1752"/>
                                  </a:lnTo>
                                  <a:lnTo>
                                    <a:pt x="33" y="1776"/>
                                  </a:lnTo>
                                  <a:lnTo>
                                    <a:pt x="59" y="1776"/>
                                  </a:lnTo>
                                  <a:lnTo>
                                    <a:pt x="76" y="1752"/>
                                  </a:lnTo>
                                  <a:lnTo>
                                    <a:pt x="82" y="1728"/>
                                  </a:lnTo>
                                  <a:lnTo>
                                    <a:pt x="82" y="1704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29"/>
                          <wps:cNvSpPr>
                            <a:spLocks/>
                          </wps:cNvSpPr>
                          <wps:spPr bwMode="auto">
                            <a:xfrm>
                              <a:off x="1406" y="4646"/>
                              <a:ext cx="2138" cy="3456"/>
                            </a:xfrm>
                            <a:custGeom>
                              <a:avLst/>
                              <a:gdLst>
                                <a:gd name="T0" fmla="+- 0 1488 1406"/>
                                <a:gd name="T1" fmla="*/ T0 w 2138"/>
                                <a:gd name="T2" fmla="+- 0 6374 4646"/>
                                <a:gd name="T3" fmla="*/ 6374 h 3456"/>
                                <a:gd name="T4" fmla="+- 0 1482 1406"/>
                                <a:gd name="T5" fmla="*/ T4 w 2138"/>
                                <a:gd name="T6" fmla="+- 0 6398 4646"/>
                                <a:gd name="T7" fmla="*/ 6398 h 3456"/>
                                <a:gd name="T8" fmla="+- 0 1465 1406"/>
                                <a:gd name="T9" fmla="*/ T8 w 2138"/>
                                <a:gd name="T10" fmla="+- 0 6422 4646"/>
                                <a:gd name="T11" fmla="*/ 6422 h 3456"/>
                                <a:gd name="T12" fmla="+- 0 1488 1406"/>
                                <a:gd name="T13" fmla="*/ T12 w 2138"/>
                                <a:gd name="T14" fmla="+- 0 6422 4646"/>
                                <a:gd name="T15" fmla="*/ 6422 h 3456"/>
                                <a:gd name="T16" fmla="+- 0 1488 1406"/>
                                <a:gd name="T17" fmla="*/ T16 w 2138"/>
                                <a:gd name="T18" fmla="+- 0 6374 4646"/>
                                <a:gd name="T19" fmla="*/ 6374 h 3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8" h="3456">
                                  <a:moveTo>
                                    <a:pt x="82" y="1728"/>
                                  </a:moveTo>
                                  <a:lnTo>
                                    <a:pt x="76" y="1752"/>
                                  </a:lnTo>
                                  <a:lnTo>
                                    <a:pt x="59" y="1776"/>
                                  </a:lnTo>
                                  <a:lnTo>
                                    <a:pt x="82" y="1776"/>
                                  </a:lnTo>
                                  <a:lnTo>
                                    <a:pt x="82" y="1728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30"/>
                          <wps:cNvSpPr>
                            <a:spLocks/>
                          </wps:cNvSpPr>
                          <wps:spPr bwMode="auto">
                            <a:xfrm>
                              <a:off x="1406" y="4646"/>
                              <a:ext cx="2138" cy="3456"/>
                            </a:xfrm>
                            <a:custGeom>
                              <a:avLst/>
                              <a:gdLst>
                                <a:gd name="T0" fmla="+- 0 2282 1406"/>
                                <a:gd name="T1" fmla="*/ T0 w 2138"/>
                                <a:gd name="T2" fmla="+- 0 4742 4646"/>
                                <a:gd name="T3" fmla="*/ 4742 h 3456"/>
                                <a:gd name="T4" fmla="+- 0 2100 1406"/>
                                <a:gd name="T5" fmla="*/ T4 w 2138"/>
                                <a:gd name="T6" fmla="+- 0 4742 4646"/>
                                <a:gd name="T7" fmla="*/ 4742 h 3456"/>
                                <a:gd name="T8" fmla="+- 0 2004 1406"/>
                                <a:gd name="T9" fmla="*/ T8 w 2138"/>
                                <a:gd name="T10" fmla="+- 0 4814 4646"/>
                                <a:gd name="T11" fmla="*/ 4814 h 3456"/>
                                <a:gd name="T12" fmla="+- 0 1913 1406"/>
                                <a:gd name="T13" fmla="*/ T12 w 2138"/>
                                <a:gd name="T14" fmla="+- 0 4886 4646"/>
                                <a:gd name="T15" fmla="*/ 4886 h 3456"/>
                                <a:gd name="T16" fmla="+- 0 1870 1406"/>
                                <a:gd name="T17" fmla="*/ T16 w 2138"/>
                                <a:gd name="T18" fmla="+- 0 4934 4646"/>
                                <a:gd name="T19" fmla="*/ 4934 h 3456"/>
                                <a:gd name="T20" fmla="+- 0 1788 1406"/>
                                <a:gd name="T21" fmla="*/ T20 w 2138"/>
                                <a:gd name="T22" fmla="+- 0 5030 4646"/>
                                <a:gd name="T23" fmla="*/ 5030 h 3456"/>
                                <a:gd name="T24" fmla="+- 0 1750 1406"/>
                                <a:gd name="T25" fmla="*/ T24 w 2138"/>
                                <a:gd name="T26" fmla="+- 0 5102 4646"/>
                                <a:gd name="T27" fmla="*/ 5102 h 3456"/>
                                <a:gd name="T28" fmla="+- 0 1714 1406"/>
                                <a:gd name="T29" fmla="*/ T28 w 2138"/>
                                <a:gd name="T30" fmla="+- 0 5150 4646"/>
                                <a:gd name="T31" fmla="*/ 5150 h 3456"/>
                                <a:gd name="T32" fmla="+- 0 1680 1406"/>
                                <a:gd name="T33" fmla="*/ T32 w 2138"/>
                                <a:gd name="T34" fmla="+- 0 5222 4646"/>
                                <a:gd name="T35" fmla="*/ 5222 h 3456"/>
                                <a:gd name="T36" fmla="+- 0 1646 1406"/>
                                <a:gd name="T37" fmla="*/ T36 w 2138"/>
                                <a:gd name="T38" fmla="+- 0 5270 4646"/>
                                <a:gd name="T39" fmla="*/ 5270 h 3456"/>
                                <a:gd name="T40" fmla="+- 0 1615 1406"/>
                                <a:gd name="T41" fmla="*/ T40 w 2138"/>
                                <a:gd name="T42" fmla="+- 0 5342 4646"/>
                                <a:gd name="T43" fmla="*/ 5342 h 3456"/>
                                <a:gd name="T44" fmla="+- 0 1558 1406"/>
                                <a:gd name="T45" fmla="*/ T44 w 2138"/>
                                <a:gd name="T46" fmla="+- 0 5486 4646"/>
                                <a:gd name="T47" fmla="*/ 5486 h 3456"/>
                                <a:gd name="T48" fmla="+- 0 1510 1406"/>
                                <a:gd name="T49" fmla="*/ T48 w 2138"/>
                                <a:gd name="T50" fmla="+- 0 5630 4646"/>
                                <a:gd name="T51" fmla="*/ 5630 h 3456"/>
                                <a:gd name="T52" fmla="+- 0 1488 1406"/>
                                <a:gd name="T53" fmla="*/ T52 w 2138"/>
                                <a:gd name="T54" fmla="+- 0 5702 4646"/>
                                <a:gd name="T55" fmla="*/ 5702 h 3456"/>
                                <a:gd name="T56" fmla="+- 0 1440 1406"/>
                                <a:gd name="T57" fmla="*/ T56 w 2138"/>
                                <a:gd name="T58" fmla="+- 0 5942 4646"/>
                                <a:gd name="T59" fmla="*/ 5942 h 3456"/>
                                <a:gd name="T60" fmla="+- 0 1428 1406"/>
                                <a:gd name="T61" fmla="*/ T60 w 2138"/>
                                <a:gd name="T62" fmla="+- 0 6038 4646"/>
                                <a:gd name="T63" fmla="*/ 6038 h 3456"/>
                                <a:gd name="T64" fmla="+- 0 1418 1406"/>
                                <a:gd name="T65" fmla="*/ T64 w 2138"/>
                                <a:gd name="T66" fmla="+- 0 6110 4646"/>
                                <a:gd name="T67" fmla="*/ 6110 h 3456"/>
                                <a:gd name="T68" fmla="+- 0 1409 1406"/>
                                <a:gd name="T69" fmla="*/ T68 w 2138"/>
                                <a:gd name="T70" fmla="+- 0 6278 4646"/>
                                <a:gd name="T71" fmla="*/ 6278 h 3456"/>
                                <a:gd name="T72" fmla="+- 0 1406 1406"/>
                                <a:gd name="T73" fmla="*/ T72 w 2138"/>
                                <a:gd name="T74" fmla="+- 0 6374 4646"/>
                                <a:gd name="T75" fmla="*/ 6374 h 3456"/>
                                <a:gd name="T76" fmla="+- 0 1412 1406"/>
                                <a:gd name="T77" fmla="*/ T76 w 2138"/>
                                <a:gd name="T78" fmla="+- 0 6350 4646"/>
                                <a:gd name="T79" fmla="*/ 6350 h 3456"/>
                                <a:gd name="T80" fmla="+- 0 1488 1406"/>
                                <a:gd name="T81" fmla="*/ T80 w 2138"/>
                                <a:gd name="T82" fmla="+- 0 6350 4646"/>
                                <a:gd name="T83" fmla="*/ 6350 h 3456"/>
                                <a:gd name="T84" fmla="+- 0 1488 1406"/>
                                <a:gd name="T85" fmla="*/ T84 w 2138"/>
                                <a:gd name="T86" fmla="+- 0 6278 4646"/>
                                <a:gd name="T87" fmla="*/ 6278 h 3456"/>
                                <a:gd name="T88" fmla="+- 0 1493 1406"/>
                                <a:gd name="T89" fmla="*/ T88 w 2138"/>
                                <a:gd name="T90" fmla="+- 0 6206 4646"/>
                                <a:gd name="T91" fmla="*/ 6206 h 3456"/>
                                <a:gd name="T92" fmla="+- 0 1500 1406"/>
                                <a:gd name="T93" fmla="*/ T92 w 2138"/>
                                <a:gd name="T94" fmla="+- 0 6110 4646"/>
                                <a:gd name="T95" fmla="*/ 6110 h 3456"/>
                                <a:gd name="T96" fmla="+- 0 1507 1406"/>
                                <a:gd name="T97" fmla="*/ T96 w 2138"/>
                                <a:gd name="T98" fmla="+- 0 6038 4646"/>
                                <a:gd name="T99" fmla="*/ 6038 h 3456"/>
                                <a:gd name="T100" fmla="+- 0 1519 1406"/>
                                <a:gd name="T101" fmla="*/ T100 w 2138"/>
                                <a:gd name="T102" fmla="+- 0 5966 4646"/>
                                <a:gd name="T103" fmla="*/ 5966 h 3456"/>
                                <a:gd name="T104" fmla="+- 0 1534 1406"/>
                                <a:gd name="T105" fmla="*/ T104 w 2138"/>
                                <a:gd name="T106" fmla="+- 0 5870 4646"/>
                                <a:gd name="T107" fmla="*/ 5870 h 3456"/>
                                <a:gd name="T108" fmla="+- 0 1548 1406"/>
                                <a:gd name="T109" fmla="*/ T108 w 2138"/>
                                <a:gd name="T110" fmla="+- 0 5798 4646"/>
                                <a:gd name="T111" fmla="*/ 5798 h 3456"/>
                                <a:gd name="T112" fmla="+- 0 1586 1406"/>
                                <a:gd name="T113" fmla="*/ T112 w 2138"/>
                                <a:gd name="T114" fmla="+- 0 5654 4646"/>
                                <a:gd name="T115" fmla="*/ 5654 h 3456"/>
                                <a:gd name="T116" fmla="+- 0 1634 1406"/>
                                <a:gd name="T117" fmla="*/ T116 w 2138"/>
                                <a:gd name="T118" fmla="+- 0 5510 4646"/>
                                <a:gd name="T119" fmla="*/ 5510 h 3456"/>
                                <a:gd name="T120" fmla="+- 0 1687 1406"/>
                                <a:gd name="T121" fmla="*/ T120 w 2138"/>
                                <a:gd name="T122" fmla="+- 0 5366 4646"/>
                                <a:gd name="T123" fmla="*/ 5366 h 3456"/>
                                <a:gd name="T124" fmla="+- 0 1718 1406"/>
                                <a:gd name="T125" fmla="*/ T124 w 2138"/>
                                <a:gd name="T126" fmla="+- 0 5318 4646"/>
                                <a:gd name="T127" fmla="*/ 5318 h 3456"/>
                                <a:gd name="T128" fmla="+- 0 1750 1406"/>
                                <a:gd name="T129" fmla="*/ T128 w 2138"/>
                                <a:gd name="T130" fmla="+- 0 5246 4646"/>
                                <a:gd name="T131" fmla="*/ 5246 h 3456"/>
                                <a:gd name="T132" fmla="+- 0 1817 1406"/>
                                <a:gd name="T133" fmla="*/ T132 w 2138"/>
                                <a:gd name="T134" fmla="+- 0 5150 4646"/>
                                <a:gd name="T135" fmla="*/ 5150 h 3456"/>
                                <a:gd name="T136" fmla="+- 0 1855 1406"/>
                                <a:gd name="T137" fmla="*/ T136 w 2138"/>
                                <a:gd name="T138" fmla="+- 0 5078 4646"/>
                                <a:gd name="T139" fmla="*/ 5078 h 3456"/>
                                <a:gd name="T140" fmla="+- 0 1891 1406"/>
                                <a:gd name="T141" fmla="*/ T140 w 2138"/>
                                <a:gd name="T142" fmla="+- 0 5030 4646"/>
                                <a:gd name="T143" fmla="*/ 5030 h 3456"/>
                                <a:gd name="T144" fmla="+- 0 1932 1406"/>
                                <a:gd name="T145" fmla="*/ T144 w 2138"/>
                                <a:gd name="T146" fmla="+- 0 4982 4646"/>
                                <a:gd name="T147" fmla="*/ 4982 h 3456"/>
                                <a:gd name="T148" fmla="+- 0 1970 1406"/>
                                <a:gd name="T149" fmla="*/ T148 w 2138"/>
                                <a:gd name="T150" fmla="+- 0 4958 4646"/>
                                <a:gd name="T151" fmla="*/ 4958 h 3456"/>
                                <a:gd name="T152" fmla="+- 0 2014 1406"/>
                                <a:gd name="T153" fmla="*/ T152 w 2138"/>
                                <a:gd name="T154" fmla="+- 0 4910 4646"/>
                                <a:gd name="T155" fmla="*/ 4910 h 3456"/>
                                <a:gd name="T156" fmla="+- 0 2054 1406"/>
                                <a:gd name="T157" fmla="*/ T156 w 2138"/>
                                <a:gd name="T158" fmla="+- 0 4886 4646"/>
                                <a:gd name="T159" fmla="*/ 4886 h 3456"/>
                                <a:gd name="T160" fmla="+- 0 2100 1406"/>
                                <a:gd name="T161" fmla="*/ T160 w 2138"/>
                                <a:gd name="T162" fmla="+- 0 4838 4646"/>
                                <a:gd name="T163" fmla="*/ 4838 h 3456"/>
                                <a:gd name="T164" fmla="+- 0 2143 1406"/>
                                <a:gd name="T165" fmla="*/ T164 w 2138"/>
                                <a:gd name="T166" fmla="+- 0 4814 4646"/>
                                <a:gd name="T167" fmla="*/ 4814 h 3456"/>
                                <a:gd name="T168" fmla="+- 0 2165 1406"/>
                                <a:gd name="T169" fmla="*/ T168 w 2138"/>
                                <a:gd name="T170" fmla="+- 0 4790 4646"/>
                                <a:gd name="T171" fmla="*/ 4790 h 3456"/>
                                <a:gd name="T172" fmla="+- 0 2213 1406"/>
                                <a:gd name="T173" fmla="*/ T172 w 2138"/>
                                <a:gd name="T174" fmla="+- 0 4766 4646"/>
                                <a:gd name="T175" fmla="*/ 4766 h 3456"/>
                                <a:gd name="T176" fmla="+- 0 2234 1406"/>
                                <a:gd name="T177" fmla="*/ T176 w 2138"/>
                                <a:gd name="T178" fmla="+- 0 4766 4646"/>
                                <a:gd name="T179" fmla="*/ 4766 h 3456"/>
                                <a:gd name="T180" fmla="+- 0 2282 1406"/>
                                <a:gd name="T181" fmla="*/ T180 w 2138"/>
                                <a:gd name="T182" fmla="+- 0 4742 4646"/>
                                <a:gd name="T183" fmla="*/ 4742 h 3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2138" h="3456">
                                  <a:moveTo>
                                    <a:pt x="876" y="96"/>
                                  </a:moveTo>
                                  <a:lnTo>
                                    <a:pt x="694" y="96"/>
                                  </a:lnTo>
                                  <a:lnTo>
                                    <a:pt x="598" y="168"/>
                                  </a:lnTo>
                                  <a:lnTo>
                                    <a:pt x="507" y="240"/>
                                  </a:lnTo>
                                  <a:lnTo>
                                    <a:pt x="464" y="288"/>
                                  </a:lnTo>
                                  <a:lnTo>
                                    <a:pt x="382" y="384"/>
                                  </a:lnTo>
                                  <a:lnTo>
                                    <a:pt x="344" y="456"/>
                                  </a:lnTo>
                                  <a:lnTo>
                                    <a:pt x="308" y="504"/>
                                  </a:lnTo>
                                  <a:lnTo>
                                    <a:pt x="274" y="576"/>
                                  </a:lnTo>
                                  <a:lnTo>
                                    <a:pt x="240" y="624"/>
                                  </a:lnTo>
                                  <a:lnTo>
                                    <a:pt x="209" y="696"/>
                                  </a:lnTo>
                                  <a:lnTo>
                                    <a:pt x="152" y="840"/>
                                  </a:lnTo>
                                  <a:lnTo>
                                    <a:pt x="104" y="984"/>
                                  </a:lnTo>
                                  <a:lnTo>
                                    <a:pt x="82" y="1056"/>
                                  </a:lnTo>
                                  <a:lnTo>
                                    <a:pt x="34" y="1296"/>
                                  </a:lnTo>
                                  <a:lnTo>
                                    <a:pt x="22" y="1392"/>
                                  </a:lnTo>
                                  <a:lnTo>
                                    <a:pt x="12" y="1464"/>
                                  </a:lnTo>
                                  <a:lnTo>
                                    <a:pt x="3" y="1632"/>
                                  </a:lnTo>
                                  <a:lnTo>
                                    <a:pt x="0" y="1728"/>
                                  </a:lnTo>
                                  <a:lnTo>
                                    <a:pt x="6" y="1704"/>
                                  </a:lnTo>
                                  <a:lnTo>
                                    <a:pt x="82" y="1704"/>
                                  </a:lnTo>
                                  <a:lnTo>
                                    <a:pt x="82" y="1632"/>
                                  </a:lnTo>
                                  <a:lnTo>
                                    <a:pt x="87" y="1560"/>
                                  </a:lnTo>
                                  <a:lnTo>
                                    <a:pt x="94" y="1464"/>
                                  </a:lnTo>
                                  <a:lnTo>
                                    <a:pt x="101" y="1392"/>
                                  </a:lnTo>
                                  <a:lnTo>
                                    <a:pt x="113" y="1320"/>
                                  </a:lnTo>
                                  <a:lnTo>
                                    <a:pt x="128" y="1224"/>
                                  </a:lnTo>
                                  <a:lnTo>
                                    <a:pt x="142" y="1152"/>
                                  </a:lnTo>
                                  <a:lnTo>
                                    <a:pt x="180" y="1008"/>
                                  </a:lnTo>
                                  <a:lnTo>
                                    <a:pt x="228" y="864"/>
                                  </a:lnTo>
                                  <a:lnTo>
                                    <a:pt x="281" y="720"/>
                                  </a:lnTo>
                                  <a:lnTo>
                                    <a:pt x="312" y="672"/>
                                  </a:lnTo>
                                  <a:lnTo>
                                    <a:pt x="344" y="600"/>
                                  </a:lnTo>
                                  <a:lnTo>
                                    <a:pt x="411" y="504"/>
                                  </a:lnTo>
                                  <a:lnTo>
                                    <a:pt x="449" y="432"/>
                                  </a:lnTo>
                                  <a:lnTo>
                                    <a:pt x="485" y="384"/>
                                  </a:lnTo>
                                  <a:lnTo>
                                    <a:pt x="526" y="336"/>
                                  </a:lnTo>
                                  <a:lnTo>
                                    <a:pt x="564" y="312"/>
                                  </a:lnTo>
                                  <a:lnTo>
                                    <a:pt x="608" y="264"/>
                                  </a:lnTo>
                                  <a:lnTo>
                                    <a:pt x="648" y="240"/>
                                  </a:lnTo>
                                  <a:lnTo>
                                    <a:pt x="694" y="192"/>
                                  </a:lnTo>
                                  <a:lnTo>
                                    <a:pt x="737" y="168"/>
                                  </a:lnTo>
                                  <a:lnTo>
                                    <a:pt x="759" y="144"/>
                                  </a:lnTo>
                                  <a:lnTo>
                                    <a:pt x="807" y="120"/>
                                  </a:lnTo>
                                  <a:lnTo>
                                    <a:pt x="828" y="120"/>
                                  </a:lnTo>
                                  <a:lnTo>
                                    <a:pt x="876" y="96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31"/>
                          <wps:cNvSpPr>
                            <a:spLocks/>
                          </wps:cNvSpPr>
                          <wps:spPr bwMode="auto">
                            <a:xfrm>
                              <a:off x="1406" y="4646"/>
                              <a:ext cx="2138" cy="3456"/>
                            </a:xfrm>
                            <a:custGeom>
                              <a:avLst/>
                              <a:gdLst>
                                <a:gd name="T0" fmla="+- 0 2849 1406"/>
                                <a:gd name="T1" fmla="*/ T0 w 2138"/>
                                <a:gd name="T2" fmla="+- 0 4742 4646"/>
                                <a:gd name="T3" fmla="*/ 4742 h 3456"/>
                                <a:gd name="T4" fmla="+- 0 2671 1406"/>
                                <a:gd name="T5" fmla="*/ T4 w 2138"/>
                                <a:gd name="T6" fmla="+- 0 4742 4646"/>
                                <a:gd name="T7" fmla="*/ 4742 h 3456"/>
                                <a:gd name="T8" fmla="+- 0 2695 1406"/>
                                <a:gd name="T9" fmla="*/ T8 w 2138"/>
                                <a:gd name="T10" fmla="+- 0 4766 4646"/>
                                <a:gd name="T11" fmla="*/ 4766 h 3456"/>
                                <a:gd name="T12" fmla="+- 0 2875 1406"/>
                                <a:gd name="T13" fmla="*/ T12 w 2138"/>
                                <a:gd name="T14" fmla="+- 0 4766 4646"/>
                                <a:gd name="T15" fmla="*/ 4766 h 3456"/>
                                <a:gd name="T16" fmla="+- 0 2849 1406"/>
                                <a:gd name="T17" fmla="*/ T16 w 2138"/>
                                <a:gd name="T18" fmla="+- 0 4742 4646"/>
                                <a:gd name="T19" fmla="*/ 4742 h 3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8" h="3456">
                                  <a:moveTo>
                                    <a:pt x="1443" y="96"/>
                                  </a:moveTo>
                                  <a:lnTo>
                                    <a:pt x="1265" y="96"/>
                                  </a:lnTo>
                                  <a:lnTo>
                                    <a:pt x="1289" y="120"/>
                                  </a:lnTo>
                                  <a:lnTo>
                                    <a:pt x="1469" y="120"/>
                                  </a:lnTo>
                                  <a:lnTo>
                                    <a:pt x="1443" y="96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32"/>
                          <wps:cNvSpPr>
                            <a:spLocks/>
                          </wps:cNvSpPr>
                          <wps:spPr bwMode="auto">
                            <a:xfrm>
                              <a:off x="1406" y="4646"/>
                              <a:ext cx="2138" cy="3456"/>
                            </a:xfrm>
                            <a:custGeom>
                              <a:avLst/>
                              <a:gdLst>
                                <a:gd name="T0" fmla="+- 0 2640 1406"/>
                                <a:gd name="T1" fmla="*/ T0 w 2138"/>
                                <a:gd name="T2" fmla="+- 0 4646 4646"/>
                                <a:gd name="T3" fmla="*/ 4646 h 3456"/>
                                <a:gd name="T4" fmla="+- 0 2309 1406"/>
                                <a:gd name="T5" fmla="*/ T4 w 2138"/>
                                <a:gd name="T6" fmla="+- 0 4646 4646"/>
                                <a:gd name="T7" fmla="*/ 4646 h 3456"/>
                                <a:gd name="T8" fmla="+- 0 2282 1406"/>
                                <a:gd name="T9" fmla="*/ T8 w 2138"/>
                                <a:gd name="T10" fmla="+- 0 4670 4646"/>
                                <a:gd name="T11" fmla="*/ 4670 h 3456"/>
                                <a:gd name="T12" fmla="+- 0 2203 1406"/>
                                <a:gd name="T13" fmla="*/ T12 w 2138"/>
                                <a:gd name="T14" fmla="+- 0 4694 4646"/>
                                <a:gd name="T15" fmla="*/ 4694 h 3456"/>
                                <a:gd name="T16" fmla="+- 0 2150 1406"/>
                                <a:gd name="T17" fmla="*/ T16 w 2138"/>
                                <a:gd name="T18" fmla="+- 0 4718 4646"/>
                                <a:gd name="T19" fmla="*/ 4718 h 3456"/>
                                <a:gd name="T20" fmla="+- 0 2126 1406"/>
                                <a:gd name="T21" fmla="*/ T20 w 2138"/>
                                <a:gd name="T22" fmla="+- 0 4742 4646"/>
                                <a:gd name="T23" fmla="*/ 4742 h 3456"/>
                                <a:gd name="T24" fmla="+- 0 2330 1406"/>
                                <a:gd name="T25" fmla="*/ T24 w 2138"/>
                                <a:gd name="T26" fmla="+- 0 4742 4646"/>
                                <a:gd name="T27" fmla="*/ 4742 h 3456"/>
                                <a:gd name="T28" fmla="+- 0 2354 1406"/>
                                <a:gd name="T29" fmla="*/ T28 w 2138"/>
                                <a:gd name="T30" fmla="+- 0 4718 4646"/>
                                <a:gd name="T31" fmla="*/ 4718 h 3456"/>
                                <a:gd name="T32" fmla="+- 0 2798 1406"/>
                                <a:gd name="T33" fmla="*/ T32 w 2138"/>
                                <a:gd name="T34" fmla="+- 0 4718 4646"/>
                                <a:gd name="T35" fmla="*/ 4718 h 3456"/>
                                <a:gd name="T36" fmla="+- 0 2774 1406"/>
                                <a:gd name="T37" fmla="*/ T36 w 2138"/>
                                <a:gd name="T38" fmla="+- 0 4694 4646"/>
                                <a:gd name="T39" fmla="*/ 4694 h 3456"/>
                                <a:gd name="T40" fmla="+- 0 2748 1406"/>
                                <a:gd name="T41" fmla="*/ T40 w 2138"/>
                                <a:gd name="T42" fmla="+- 0 4694 4646"/>
                                <a:gd name="T43" fmla="*/ 4694 h 3456"/>
                                <a:gd name="T44" fmla="+- 0 2669 1406"/>
                                <a:gd name="T45" fmla="*/ T44 w 2138"/>
                                <a:gd name="T46" fmla="+- 0 4670 4646"/>
                                <a:gd name="T47" fmla="*/ 4670 h 3456"/>
                                <a:gd name="T48" fmla="+- 0 2640 1406"/>
                                <a:gd name="T49" fmla="*/ T48 w 2138"/>
                                <a:gd name="T50" fmla="+- 0 4646 4646"/>
                                <a:gd name="T51" fmla="*/ 4646 h 3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38" h="3456">
                                  <a:moveTo>
                                    <a:pt x="1234" y="0"/>
                                  </a:moveTo>
                                  <a:lnTo>
                                    <a:pt x="903" y="0"/>
                                  </a:lnTo>
                                  <a:lnTo>
                                    <a:pt x="876" y="24"/>
                                  </a:lnTo>
                                  <a:lnTo>
                                    <a:pt x="797" y="48"/>
                                  </a:lnTo>
                                  <a:lnTo>
                                    <a:pt x="744" y="72"/>
                                  </a:lnTo>
                                  <a:lnTo>
                                    <a:pt x="720" y="96"/>
                                  </a:lnTo>
                                  <a:lnTo>
                                    <a:pt x="924" y="96"/>
                                  </a:lnTo>
                                  <a:lnTo>
                                    <a:pt x="948" y="72"/>
                                  </a:lnTo>
                                  <a:lnTo>
                                    <a:pt x="1392" y="72"/>
                                  </a:lnTo>
                                  <a:lnTo>
                                    <a:pt x="1368" y="48"/>
                                  </a:lnTo>
                                  <a:lnTo>
                                    <a:pt x="1342" y="48"/>
                                  </a:lnTo>
                                  <a:lnTo>
                                    <a:pt x="1263" y="24"/>
                                  </a:lnTo>
                                  <a:lnTo>
                                    <a:pt x="1234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33"/>
                          <wps:cNvSpPr>
                            <a:spLocks/>
                          </wps:cNvSpPr>
                          <wps:spPr bwMode="auto">
                            <a:xfrm>
                              <a:off x="1406" y="4646"/>
                              <a:ext cx="2138" cy="3456"/>
                            </a:xfrm>
                            <a:custGeom>
                              <a:avLst/>
                              <a:gdLst>
                                <a:gd name="T0" fmla="+- 0 2798 1406"/>
                                <a:gd name="T1" fmla="*/ T0 w 2138"/>
                                <a:gd name="T2" fmla="+- 0 4718 4646"/>
                                <a:gd name="T3" fmla="*/ 4718 h 3456"/>
                                <a:gd name="T4" fmla="+- 0 2599 1406"/>
                                <a:gd name="T5" fmla="*/ T4 w 2138"/>
                                <a:gd name="T6" fmla="+- 0 4718 4646"/>
                                <a:gd name="T7" fmla="*/ 4718 h 3456"/>
                                <a:gd name="T8" fmla="+- 0 2623 1406"/>
                                <a:gd name="T9" fmla="*/ T8 w 2138"/>
                                <a:gd name="T10" fmla="+- 0 4742 4646"/>
                                <a:gd name="T11" fmla="*/ 4742 h 3456"/>
                                <a:gd name="T12" fmla="+- 0 2825 1406"/>
                                <a:gd name="T13" fmla="*/ T12 w 2138"/>
                                <a:gd name="T14" fmla="+- 0 4742 4646"/>
                                <a:gd name="T15" fmla="*/ 4742 h 3456"/>
                                <a:gd name="T16" fmla="+- 0 2798 1406"/>
                                <a:gd name="T17" fmla="*/ T16 w 2138"/>
                                <a:gd name="T18" fmla="+- 0 4718 4646"/>
                                <a:gd name="T19" fmla="*/ 4718 h 3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8" h="3456">
                                  <a:moveTo>
                                    <a:pt x="1392" y="72"/>
                                  </a:moveTo>
                                  <a:lnTo>
                                    <a:pt x="1193" y="72"/>
                                  </a:lnTo>
                                  <a:lnTo>
                                    <a:pt x="1217" y="96"/>
                                  </a:lnTo>
                                  <a:lnTo>
                                    <a:pt x="1419" y="96"/>
                                  </a:lnTo>
                                  <a:lnTo>
                                    <a:pt x="1392" y="72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186.55pt;margin-top:241.85pt;width:184.45pt;height:221.15pt;z-index:-251649024;mso-position-horizontal-relative:page;mso-position-vertical-relative:page" coordorigin="1406,4097" coordsize="3689,442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">
                <v:shape id="Picture 120" o:spid="_x0000_s1027" type="#_x0000_t75" style="position:absolute;left:1423;top:4097;width:3672;height:44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+O&#10;pljEAAAA2wAAAA8AAABkcnMvZG93bnJldi54bWxEj09rAjEUxO9Cv0N4BW+areCfbo1iRcGrq1B6&#10;e2yem62bl2WTavTTm0LB4zAzv2Hmy2gbcaHO144VvA0zEMSl0zVXCo6H7WAGwgdkjY1jUnAjD8vF&#10;S2+OuXZX3tOlCJVIEPY5KjAhtLmUvjRk0Q9dS5y8k+sshiS7SuoOrwluGznKsom0WHNaMNjS2lB5&#10;Ln6tglETv3cm+3r/2RT2FFfn/X09/VSq/xpXHyACxfAM/7d3WsFsDH9f0g+Qi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+OpljEAAAA2wAAAA8AAAAAAAAAAAAAAAAAnAIA&#10;AGRycy9kb3ducmV2LnhtbFBLBQYAAAAABAAEAPcAAACNAwAAAAA=&#10;">
                  <v:imagedata r:id="rId24" o:title=""/>
                </v:shape>
                <v:group id="Group 121" o:spid="_x0000_s1028" style="position:absolute;left:1406;top:4646;width:2138;height:3456" coordorigin="1406,4646" coordsize="2138,34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kmpyxAAAANsAAAAPAAAAZHJzL2Rvd25yZXYueG1sRI9Bi8IwFITvgv8hPMGb&#10;pl1RpBpFxF08yIJVWPb2aJ5tsXkpTbat/94ICx6HmfmGWW97U4mWGldaVhBPIxDEmdUl5wqul8/J&#10;EoTzyBory6TgQQ62m+FgjYm2HZ+pTX0uAoRdggoK7+tESpcVZNBNbU0cvJttDPogm1zqBrsAN5X8&#10;iKKFNFhyWCiwpn1B2T39Mwq+Oux2s/jQnu63/eP3Mv/+OcWk1HjU71YgPPX+Hf5vH7WC5QJe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kmpyxAAAANsAAAAP&#10;AAAAAAAAAAAAAAAAAKkCAABkcnMvZG93bnJldi54bWxQSwUGAAAAAAQABAD6AAAAmgMAAAAA&#10;">
                  <v:polyline id="Freeform 122" o:spid="_x0000_s1029" style="position:absolute;visibility:visible;mso-wrap-style:square;v-text-anchor:top" points="2722,8054,2203,8054,2282,8078,2311,8102,2642,8102,2669,8078,2698,8078,2722,8054" coordsize="2138,34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YDjqxAAA&#10;ANsAAAAPAAAAZHJzL2Rvd25yZXYueG1sRI/NasMwEITvgb6D2EJuidRC49S1HIqhUGgu+Tv0tlhb&#10;29haGUtxnLevAoEch5n5hsk2k+3ESINvHGt4WSoQxKUzDVcajoevxRqED8gGO8ek4UoeNvnTLMPU&#10;uAvvaNyHSkQI+xQ11CH0qZS+rMmiX7qeOHp/brAYohwqaQa8RLjt5KtSK2mx4bhQY09FTWW7P1sN&#10;OBbqpzipbfv2m0xt4d5PyTloPX+ePj9ABJrCI3xvfxsN6wRuX+IPkP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WA46sQAAADbAAAADwAAAAAAAAAAAAAAAACXAgAAZHJzL2Rv&#10;d25yZXYueG1sUEsFBgAAAAAEAAQA9QAAAIgDAAAAAA==&#10;" fillcolor="yellow" stroked="f">
                    <v:path arrowok="t" o:connecttype="custom" o:connectlocs="1316,8054;797,8054;876,8078;905,8102;1236,8102;1263,8078;1292,8078;1316,8054" o:connectangles="0,0,0,0,0,0,0,0"/>
                  </v:polyline>
                  <v:polyline id="Freeform 123" o:spid="_x0000_s1030" style="position:absolute;visibility:visible;mso-wrap-style:square;v-text-anchor:top" points="2256,7982,2078,7982,2126,8006,2153,8030,2177,8054,2748,8054,2801,8030,2376,8030,2328,8006,2280,8006,2256,7982" coordsize="2138,34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/6yYvwAA&#10;ANsAAAAPAAAAZHJzL2Rvd25yZXYueG1sRE/LisIwFN0P+A/hCu7GRMFRq1GkMDCgG18Ld5fm2pY2&#10;N6WJtf69WQy4PJz3etvbWnTU+tKxhslYgSDOnCk513A5/34vQPiAbLB2TBpe5GG7GXytMTHuyUfq&#10;TiEXMYR9ghqKEJpESp8VZNGPXUMcubtrLYYI21yaFp8x3NZyqtSPtFhybCiwobSgrDo9rAbsUrVP&#10;r+pQzW7zvkrd8jp/BK1Hw363AhGoDx/xv/vPaFjEsfFL/AFy8wY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j/rJi/AAAA2wAAAA8AAAAAAAAAAAAAAAAAlwIAAGRycy9kb3ducmV2&#10;LnhtbFBLBQYAAAAABAAEAPUAAACDAwAAAAA=&#10;" fillcolor="yellow" stroked="f">
                    <v:path arrowok="t" o:connecttype="custom" o:connectlocs="850,7982;672,7982;720,8006;747,8030;771,8054;1342,8054;1395,8030;970,8030;922,8006;874,8006;850,7982" o:connectangles="0,0,0,0,0,0,0,0,0,0,0"/>
                  </v:polyline>
                  <v:polyline id="Freeform 124" o:spid="_x0000_s1031" style="position:absolute;visibility:visible;mso-wrap-style:square;v-text-anchor:top" points="2825,8006,2621,8006,2573,8030,2801,8030,2825,8006" coordsize="2138,34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swkDwwAA&#10;ANsAAAAPAAAAZHJzL2Rvd25yZXYueG1sRI9Pi8IwFMTvwn6H8ARvmiisf6pRloKwsF7U9bC3R/Ns&#10;S5uX0sRav/1GEDwOM/MbZrPrbS06an3pWMN0okAQZ86UnGv4Pe/HSxA+IBusHZOGB3nYbT8GG0yM&#10;u/ORulPIRYSwT1BDEUKTSOmzgiz6iWuIo3d1rcUQZZtL0+I9wm0tZ0rNpcWS40KBDaUFZdXpZjVg&#10;l6qf9KIO1effoq9St7osbkHr0bD/WoMI1Id3+NX+NhqWK3h+iT9Ab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swkDwwAAANsAAAAPAAAAAAAAAAAAAAAAAJcCAABkcnMvZG93&#10;bnJldi54bWxQSwUGAAAAAAQABAD1AAAAhwMAAAAA&#10;" fillcolor="yellow" stroked="f">
                    <v:path arrowok="t" o:connecttype="custom" o:connectlocs="1419,8006;1215,8006;1167,8030;1395,8030;1419,8006" o:connectangles="0,0,0,0,0"/>
                  </v:polyline>
                  <v:polyline id="Freeform 125" o:spid="_x0000_s1032" style="position:absolute;visibility:visible;mso-wrap-style:square;v-text-anchor:top" points="2875,7982,2717,7982,2669,8006,2851,8006,2875,7982" coordsize="2138,34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UDZDvwAA&#10;ANsAAAAPAAAAZHJzL2Rvd25yZXYueG1sRE/LisIwFN0P+A/hCu7GRMFRq1GkMDCgG18Ld5fm2pY2&#10;N6WJtf69WQy4PJz3etvbWnTU+tKxhslYgSDOnCk513A5/34vQPiAbLB2TBpe5GG7GXytMTHuyUfq&#10;TiEXMYR9ghqKEJpESp8VZNGPXUMcubtrLYYI21yaFp8x3NZyqtSPtFhybCiwobSgrDo9rAbsUrVP&#10;r+pQzW7zvkrd8jp/BK1Hw363AhGoDx/xv/vPaFjG9fFL/AFy8wY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NQNkO/AAAA2wAAAA8AAAAAAAAAAAAAAAAAlwIAAGRycy9kb3ducmV2&#10;LnhtbFBLBQYAAAAABAAEAPUAAACDAwAAAAA=&#10;" fillcolor="yellow" stroked="f">
                    <v:path arrowok="t" o:connecttype="custom" o:connectlocs="1469,7982;1311,7982;1263,8006;1445,8006;1469,7982" o:connectangles="0,0,0,0,0"/>
                  </v:polyline>
                  <v:polyline id="Freeform 126" o:spid="_x0000_s1033" style="position:absolute;visibility:visible;mso-wrap-style:square;v-text-anchor:top" points="1483,6350,1412,6350,1406,6374,1409,6470,1418,6638,1428,6710,1440,6806,1454,6878,1471,6974,1510,7118,1558,7262,1615,7406,1646,7478,1714,7598,1752,7646,1790,7718,1829,7766,1915,7862,1961,7886,2006,7934,2028,7958,2052,7982,2210,7982,2186,7958,2143,7934,2119,7910,2098,7910,2054,7862,2011,7838,1930,7766,1853,7670,1817,7598,1750,7502,1718,7430,1687,7382,1658,7310,1632,7238,1608,7166,1586,7094,1548,6950,1519,6782,1507,6710,1498,6638,1488,6470,1488,6422,1439,6422,1421,6398,1411,6398,1409,6374,1486,6374,1483,6350" coordsize="2138,34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HJPYwwAA&#10;ANsAAAAPAAAAZHJzL2Rvd25yZXYueG1sRI/Ni8IwFMTvgv9DeAt700TBr65RpCAIevHrsLdH87Yt&#10;bV5KE2v3vzcLCx6HmfkNs972thYdtb50rGEyViCIM2dKzjXcrvvREoQPyAZrx6ThlzxsN8PBGhPj&#10;nnym7hJyESHsE9RQhNAkUvqsIIt+7Bri6P241mKIss2lafEZ4baWU6Xm0mLJcaHAhtKCsurysBqw&#10;S9UxvatTNfte9FXqVvfFI2j9+dHvvkAE6sM7/N8+GA2rCfx9iT9Ab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8HJPYwwAAANsAAAAPAAAAAAAAAAAAAAAAAJcCAABkcnMvZG93&#10;bnJldi54bWxQSwUGAAAAAAQABAD1AAAAhwMAAAAA&#10;" fillcolor="yellow" stroked="f">
                    <v:path arrowok="t" o:connecttype="custom" o:connectlocs="77,6350;6,6350;0,6374;3,6470;12,6638;22,6710;34,6806;48,6878;65,6974;104,7118;152,7262;209,7406;240,7478;308,7598;346,7646;384,7718;423,7766;509,7862;555,7886;600,7934;622,7958;646,7982;804,7982;780,7958;737,7934;713,7910;692,7910;648,7862;605,7838;524,7766;447,7670;411,7598;344,7502;312,7430;281,7382;252,7310;226,7238;202,7166;180,7094;142,6950;113,6782;101,6710;92,6638;82,6470;82,6422;33,6422;15,6398;5,6398;3,6374;80,6374;77,6350" o:connectangles="0,0,0,0,0,0,0,0,0,0,0,0,0,0,0,0,0,0,0,0,0,0,0,0,0,0,0,0,0,0,0,0,0,0,0,0,0,0,0,0,0,0,0,0,0,0,0,0,0,0,0"/>
                  </v:polyline>
                  <v:polyline id="Freeform 127" o:spid="_x0000_s1034" style="position:absolute;visibility:visible;mso-wrap-style:square;v-text-anchor:top" points="2899,4766,2741,4766,2765,4790,2786,4790,2810,4814,2854,4838,2897,4886,2940,4910,3022,5006,3060,5030,3098,5078,3134,5150,3202,5246,3233,5318,3264,5366,3293,5438,3317,5510,3343,5582,3365,5654,3403,5798,3432,5966,3444,6038,3451,6110,3458,6206,3463,6278,3463,6470,3454,6638,3444,6710,3432,6782,3418,6878,3403,6950,3365,7094,3317,7238,3264,7382,3233,7430,3202,7502,3134,7598,3096,7670,3060,7718,3019,7766,2981,7790,2938,7838,2897,7862,2851,7910,2808,7934,2786,7958,2738,7982,2899,7982,2947,7934,2993,7886,3038,7862,3082,7814,3163,7718,3202,7646,3238,7598,3274,7526,3305,7478,3336,7406,3394,7262,3442,7118,3463,7046,3511,6806,3523,6710,3533,6638,3540,6542,3545,6374,3542,6278,3533,6110,3523,6038,3511,5942,3497,5870,3480,5774,3442,5630,3394,5486,3336,5342,3305,5270,3271,5222,3238,5150,3199,5102,3122,4982,3036,4886,2993,4862,2945,4814,2899,4766" coordsize="2138,34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zg2vwgAA&#10;ANsAAAAPAAAAZHJzL2Rvd25yZXYueG1sRI9Bi8IwFITvwv6H8Ba8aaKwulajLIWFBb2o68Hbo3m2&#10;pc1LaWKt/94IgsdhZr5hVpve1qKj1peONUzGCgRx5kzJuYb/4+/oG4QPyAZrx6ThTh4264/BChPj&#10;bryn7hByESHsE9RQhNAkUvqsIIt+7Bri6F1cazFE2ebStHiLcFvLqVIzabHkuFBgQ2lBWXW4Wg3Y&#10;pWqbntSu+jrP+yp1i9P8GrQefvY/SxCB+vAOv9p/RsNiCs8v8QfI9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zODa/CAAAA2wAAAA8AAAAAAAAAAAAAAAAAlwIAAGRycy9kb3du&#10;cmV2LnhtbFBLBQYAAAAABAAEAPUAAACGAwAAAAA=&#10;" fillcolor="yellow" stroked="f">
                    <v:path arrowok="t" o:connecttype="custom" o:connectlocs="1335,4766;1380,4790;1448,4838;1534,4910;1654,5030;1728,5150;1827,5318;1887,5438;1937,5582;1997,5798;2038,6038;2052,6206;2057,6470;2038,6710;2012,6878;1959,7094;1858,7382;1796,7502;1690,7670;1613,7766;1532,7838;1445,7910;1380,7958;1493,7982;1587,7886;1676,7814;1796,7646;1868,7526;1930,7406;2036,7118;2105,6806;2127,6638;2139,6374;2127,6110;2105,5942;2074,5774;1988,5486;1899,5270;1832,5150;1716,4982;1587,4862;1493,4766" o:connectangles="0,0,0,0,0,0,0,0,0,0,0,0,0,0,0,0,0,0,0,0,0,0,0,0,0,0,0,0,0,0,0,0,0,0,0,0,0,0,0,0,0,0"/>
                  </v:polyline>
                  <v:polyline id="Freeform 128" o:spid="_x0000_s1035" style="position:absolute;visibility:visible;mso-wrap-style:square;v-text-anchor:top" points="1488,6350,1483,6350,1486,6374,1409,6374,1411,6398,1421,6398,1439,6422,1465,6422,1482,6398,1488,6374,1488,6350" coordsize="2138,34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gqg0xAAA&#10;ANsAAAAPAAAAZHJzL2Rvd25yZXYueG1sRI9Pa8JAFMTvgt9heYI33W1L/ZO6SgkUhHox6qG3R/Y1&#10;Ccm+Ddk1xm/vCoUeh5n5DbPZDbYRPXW+cqzhZa5AEOfOVFxoOJ++ZisQPiAbbByThjt52G3How0m&#10;xt34SH0WChEh7BPUUIbQJlL6vCSLfu5a4uj9us5iiLIrpOnwFuG2ka9KLaTFiuNCiS2lJeV1drUa&#10;sE/Vd3pRh/r9ZznUqVtflteg9XQyfH6ACDSE//Bfe280rN/g+SX+ALl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4KoNMQAAADbAAAADwAAAAAAAAAAAAAAAACXAgAAZHJzL2Rv&#10;d25yZXYueG1sUEsFBgAAAAAEAAQA9QAAAIgDAAAAAA==&#10;" fillcolor="yellow" stroked="f">
                    <v:path arrowok="t" o:connecttype="custom" o:connectlocs="82,6350;77,6350;80,6374;3,6374;5,6398;15,6398;33,6422;59,6422;76,6398;82,6374;82,6350" o:connectangles="0,0,0,0,0,0,0,0,0,0,0"/>
                  </v:polyline>
                  <v:polyline id="Freeform 129" o:spid="_x0000_s1036" style="position:absolute;visibility:visible;mso-wrap-style:square;v-text-anchor:top" points="1488,6374,1482,6398,1465,6422,1488,6422,1488,6374" coordsize="2138,34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azBAxAAA&#10;ANsAAAAPAAAAZHJzL2Rvd25yZXYueG1sRI9Pa8JAFMTvgt9heYI33W1p/ZO6SgkUhHox6qG3R/Y1&#10;Ccm+Ddk1xm/vCoUeh5n5DbPZDbYRPXW+cqzhZa5AEOfOVFxoOJ++ZisQPiAbbByThjt52G3How0m&#10;xt34SH0WChEh7BPUUIbQJlL6vCSLfu5a4uj9us5iiLIrpOnwFuG2ka9KLaTFiuNCiS2lJeV1drUa&#10;sE/Vd3pRh/r9ZznUqVtflteg9XQyfH6ACDSE//Bfe280rN/g+SX+ALl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GswQMQAAADbAAAADwAAAAAAAAAAAAAAAACXAgAAZHJzL2Rv&#10;d25yZXYueG1sUEsFBgAAAAAEAAQA9QAAAIgDAAAAAA==&#10;" fillcolor="yellow" stroked="f">
                    <v:path arrowok="t" o:connecttype="custom" o:connectlocs="82,6374;76,6398;59,6422;82,6422;82,6374" o:connectangles="0,0,0,0,0"/>
                  </v:polyline>
                  <v:polyline id="Freeform 130" o:spid="_x0000_s1037" style="position:absolute;visibility:visible;mso-wrap-style:square;v-text-anchor:top" points="2282,4742,2100,4742,2004,4814,1913,4886,1870,4934,1788,5030,1750,5102,1714,5150,1680,5222,1646,5270,1615,5342,1558,5486,1510,5630,1488,5702,1440,5942,1428,6038,1418,6110,1409,6278,1406,6374,1412,6350,1488,6350,1488,6278,1493,6206,1500,6110,1507,6038,1519,5966,1534,5870,1548,5798,1586,5654,1634,5510,1687,5366,1718,5318,1750,5246,1817,5150,1855,5078,1891,5030,1932,4982,1970,4958,2014,4910,2054,4886,2100,4838,2143,4814,2165,4790,2213,4766,2234,4766,2282,4742" coordsize="2138,34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J5XbwwAA&#10;ANsAAAAPAAAAZHJzL2Rvd25yZXYueG1sRI9Pi8IwFMTvgt8hPMGbJiu4ajWKFARh97L+OXh7NG/b&#10;0ualNLHWb78RhD0OM/MbZrPrbS06an3pWMPHVIEgzpwpOddwOR8mSxA+IBusHZOGJ3nYbYeDDSbG&#10;PfiHulPIRYSwT1BDEUKTSOmzgiz6qWuIo/frWoshyjaXpsVHhNtazpT6lBZLjgsFNpQWlFWnu9WA&#10;Xaq+0qv6rua3RV+lbnVd3IPW41G/X4MI1If/8Lt9NBpWc3h9iT9Ab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J5XbwwAAANsAAAAPAAAAAAAAAAAAAAAAAJcCAABkcnMvZG93&#10;bnJldi54bWxQSwUGAAAAAAQABAD1AAAAhwMAAAAA&#10;" fillcolor="yellow" stroked="f">
                    <v:path arrowok="t" o:connecttype="custom" o:connectlocs="876,4742;694,4742;598,4814;507,4886;464,4934;382,5030;344,5102;308,5150;274,5222;240,5270;209,5342;152,5486;104,5630;82,5702;34,5942;22,6038;12,6110;3,6278;0,6374;6,6350;82,6350;82,6278;87,6206;94,6110;101,6038;113,5966;128,5870;142,5798;180,5654;228,5510;281,5366;312,5318;344,5246;411,5150;449,5078;485,5030;526,4982;564,4958;608,4910;648,4886;694,4838;737,4814;759,4790;807,4766;828,4766;876,4742" o:connectangles="0,0,0,0,0,0,0,0,0,0,0,0,0,0,0,0,0,0,0,0,0,0,0,0,0,0,0,0,0,0,0,0,0,0,0,0,0,0,0,0,0,0,0,0,0,0"/>
                  </v:polyline>
                  <v:polyline id="Freeform 131" o:spid="_x0000_s1038" style="position:absolute;visibility:visible;mso-wrap-style:square;v-text-anchor:top" points="2849,4742,2671,4742,2695,4766,2875,4766,2849,4742" coordsize="2138,34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9QusxAAA&#10;ANsAAAAPAAAAZHJzL2Rvd25yZXYueG1sRI/NasMwEITvhb6D2EJvjZRCk8aNEoqhUEguSZpDb4u1&#10;sYytlbHkn7x9VCjkOMzMN8x6O7lGDNSFyrOG+UyBIC68qbjU8HP6enkHESKywcYzabhSgO3m8WGN&#10;mfEjH2g4xlIkCIcMNdgY20zKUFhyGGa+JU7exXcOY5JdKU2HY4K7Rr4qtZAOK04LFlvKLRX1sXca&#10;cMjVLj+rff32u5zq3K/Oyz5q/fw0fX6AiDTFe/i//W00rBbw9yX9ALm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/ULrMQAAADbAAAADwAAAAAAAAAAAAAAAACXAgAAZHJzL2Rv&#10;d25yZXYueG1sUEsFBgAAAAAEAAQA9QAAAIgDAAAAAA==&#10;" fillcolor="yellow" stroked="f">
                    <v:path arrowok="t" o:connecttype="custom" o:connectlocs="1443,4742;1265,4742;1289,4766;1469,4766;1443,4742" o:connectangles="0,0,0,0,0"/>
                  </v:polyline>
                  <v:polyline id="Freeform 132" o:spid="_x0000_s1039" style="position:absolute;visibility:visible;mso-wrap-style:square;v-text-anchor:top" points="2640,4646,2309,4646,2282,4670,2203,4694,2150,4718,2126,4742,2330,4742,2354,4718,2798,4718,2774,4694,2748,4694,2669,4670,2640,4646" coordsize="2138,34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ua43wwAA&#10;ANsAAAAPAAAAZHJzL2Rvd25yZXYueG1sRI9Ba8JAFITvBf/D8oTe6q6CjUZXkYAg2Ettc/D2yD6T&#10;kOzbkF1j+u/dQqHHYWa+Ybb70bZioN7XjjXMZwoEceFMzaWG76/j2wqED8gGW8ek4Yc87HeTly2m&#10;xj34k4ZLKEWEsE9RQxVCl0rpi4os+pnriKN3c73FEGVfStPjI8JtKxdKvUuLNceFCjvKKiqay91q&#10;wCFT5yxXH83ymoxN5tZ5cg9av07HwwZEoDH8h//aJ6NhncDvl/gD5O4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ua43wwAAANsAAAAPAAAAAAAAAAAAAAAAAJcCAABkcnMvZG93&#10;bnJldi54bWxQSwUGAAAAAAQABAD1AAAAhwMAAAAA&#10;" fillcolor="yellow" stroked="f">
                    <v:path arrowok="t" o:connecttype="custom" o:connectlocs="1234,4646;903,4646;876,4670;797,4694;744,4718;720,4742;924,4742;948,4718;1392,4718;1368,4694;1342,4694;1263,4670;1234,4646" o:connectangles="0,0,0,0,0,0,0,0,0,0,0,0,0"/>
                  </v:polyline>
                  <v:polyline id="Freeform 133" o:spid="_x0000_s1040" style="position:absolute;visibility:visible;mso-wrap-style:square;v-text-anchor:top" points="2798,4718,2599,4718,2623,4742,2825,4742,2798,4718" coordsize="2138,34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JjpFvwAA&#10;ANsAAAAPAAAAZHJzL2Rvd25yZXYueG1sRE/LisIwFN0P+A/hCu7GRMFRq1GkMDCgG18Ld5fm2pY2&#10;N6WJtf69WQy4PJz3etvbWnTU+tKxhslYgSDOnCk513A5/34vQPiAbLB2TBpe5GG7GXytMTHuyUfq&#10;TiEXMYR9ghqKEJpESp8VZNGPXUMcubtrLYYI21yaFp8x3NZyqtSPtFhybCiwobSgrDo9rAbsUrVP&#10;r+pQzW7zvkrd8jp/BK1Hw363AhGoDx/xv/vPaFjGsfFL/AFy8wY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0mOkW/AAAA2wAAAA8AAAAAAAAAAAAAAAAAlwIAAGRycy9kb3ducmV2&#10;LnhtbFBLBQYAAAAABAAEAPUAAACDAwAAAAA=&#10;" fillcolor="yellow" stroked="f">
                    <v:path arrowok="t" o:connecttype="custom" o:connectlocs="1392,4718;1193,4718;1217,4742;1419,4742;1392,4718" o:connectangles="0,0,0,0,0"/>
                  </v:polyline>
                </v:group>
                <w10:wrap type="square" anchorx="page" anchory="page"/>
              </v:group>
            </w:pict>
          </mc:Fallback>
        </mc:AlternateContent>
      </w:r>
      <w:r w:rsidR="00106476">
        <w:rPr>
          <w:shd w:val="clear" w:color="auto" w:fill="FFFFFF"/>
          <w:lang w:val="es-ES_tradnl"/>
        </w:rPr>
        <w:t xml:space="preserve">Y, </w:t>
      </w:r>
      <w:r w:rsidR="00106476">
        <w:rPr>
          <w:bCs/>
          <w:lang w:val="es-ES_tradnl" w:bidi="es-ES_tradnl"/>
        </w:rPr>
        <w:t>a</w:t>
      </w:r>
      <w:r w:rsidR="00FC0352" w:rsidRPr="000D66AC">
        <w:rPr>
          <w:bCs/>
          <w:lang w:val="es-ES_tradnl" w:bidi="es-ES_tradnl"/>
        </w:rPr>
        <w:t xml:space="preserve">demás, un deflector </w:t>
      </w:r>
      <w:r w:rsidR="00D569A4" w:rsidRPr="000D66AC">
        <w:rPr>
          <w:bCs/>
          <w:lang w:val="es-ES_tradnl" w:bidi="es-ES_tradnl"/>
        </w:rPr>
        <w:t xml:space="preserve">evita los daños en los bordes de la llanta </w:t>
      </w:r>
      <w:r w:rsidR="00FC0352" w:rsidRPr="000D66AC">
        <w:rPr>
          <w:bCs/>
          <w:lang w:val="es-ES_tradnl" w:bidi="es-ES_tradnl"/>
        </w:rPr>
        <w:t xml:space="preserve">cuando </w:t>
      </w:r>
      <w:r w:rsidR="00254465" w:rsidRPr="000D66AC">
        <w:rPr>
          <w:bCs/>
          <w:lang w:val="es-ES_tradnl" w:bidi="es-ES_tradnl"/>
        </w:rPr>
        <w:t xml:space="preserve">se usa en suelos agresivos </w:t>
      </w:r>
      <w:r w:rsidR="00FC0352" w:rsidRPr="000D66AC">
        <w:rPr>
          <w:bCs/>
          <w:lang w:val="es-ES_tradnl" w:bidi="es-ES_tradnl"/>
        </w:rPr>
        <w:t>y previene la retención de piedras entre el talón y la llanta.</w:t>
      </w:r>
    </w:p>
    <w:p w14:paraId="092407B3" w14:textId="2E29F2DF" w:rsidR="00FC0352" w:rsidRPr="000D66AC" w:rsidRDefault="00FC0352" w:rsidP="00504CC9">
      <w:pPr>
        <w:pStyle w:val="TextoMichelin"/>
        <w:spacing w:after="230"/>
        <w:rPr>
          <w:shd w:val="clear" w:color="auto" w:fill="FFFFFF"/>
          <w:lang w:val="es-ES_tradnl"/>
        </w:rPr>
      </w:pPr>
    </w:p>
    <w:p w14:paraId="6421738C" w14:textId="13B7940F" w:rsidR="00504CC9" w:rsidRPr="000D66AC" w:rsidRDefault="00504CC9" w:rsidP="00504CC9">
      <w:pPr>
        <w:pStyle w:val="TextoMichelin"/>
        <w:spacing w:after="230"/>
        <w:rPr>
          <w:shd w:val="clear" w:color="auto" w:fill="FFFFFF"/>
          <w:lang w:val="es-ES_tradnl"/>
        </w:rPr>
      </w:pPr>
    </w:p>
    <w:p w14:paraId="725AB2A0" w14:textId="0CDD9BB0" w:rsidR="00504CC9" w:rsidRPr="000D66AC" w:rsidRDefault="00504CC9" w:rsidP="00504CC9">
      <w:pPr>
        <w:pStyle w:val="TextoMichelin"/>
        <w:spacing w:after="230"/>
        <w:rPr>
          <w:shd w:val="clear" w:color="auto" w:fill="FFFFFF"/>
          <w:lang w:val="es-ES_tradnl"/>
        </w:rPr>
      </w:pPr>
    </w:p>
    <w:p w14:paraId="1C839798" w14:textId="22F6E329" w:rsidR="00504CC9" w:rsidRPr="000D66AC" w:rsidRDefault="00504CC9" w:rsidP="00504CC9">
      <w:pPr>
        <w:pStyle w:val="TextoMichelin"/>
        <w:spacing w:after="230"/>
        <w:rPr>
          <w:shd w:val="clear" w:color="auto" w:fill="FFFFFF"/>
          <w:lang w:val="es-ES_tradnl"/>
        </w:rPr>
      </w:pPr>
    </w:p>
    <w:p w14:paraId="7F5B523F" w14:textId="77777777" w:rsidR="00504CC9" w:rsidRPr="000D66AC" w:rsidRDefault="00504CC9" w:rsidP="00504CC9">
      <w:pPr>
        <w:pStyle w:val="TextoMichelin"/>
        <w:spacing w:after="230"/>
        <w:rPr>
          <w:shd w:val="clear" w:color="auto" w:fill="FFFFFF"/>
          <w:lang w:val="es-ES_tradnl"/>
        </w:rPr>
      </w:pPr>
    </w:p>
    <w:p w14:paraId="6D6F2548" w14:textId="77777777" w:rsidR="00504CC9" w:rsidRPr="000D66AC" w:rsidRDefault="00504CC9" w:rsidP="00504CC9">
      <w:pPr>
        <w:pStyle w:val="TextoMichelin"/>
        <w:spacing w:after="230"/>
        <w:rPr>
          <w:shd w:val="clear" w:color="auto" w:fill="FFFFFF"/>
          <w:lang w:val="es-ES_tradnl"/>
        </w:rPr>
      </w:pPr>
    </w:p>
    <w:p w14:paraId="5BF638A9" w14:textId="77777777" w:rsidR="00504CC9" w:rsidRPr="000D66AC" w:rsidRDefault="00504CC9" w:rsidP="00504CC9">
      <w:pPr>
        <w:pStyle w:val="TextoMichelin"/>
        <w:spacing w:after="230"/>
        <w:rPr>
          <w:shd w:val="clear" w:color="auto" w:fill="FFFFFF"/>
          <w:lang w:val="es-ES_tradnl"/>
        </w:rPr>
      </w:pPr>
    </w:p>
    <w:p w14:paraId="0FE88ED4" w14:textId="77777777" w:rsidR="00504CC9" w:rsidRPr="000D66AC" w:rsidRDefault="00504CC9" w:rsidP="00504CC9">
      <w:pPr>
        <w:pStyle w:val="TextoMichelin"/>
        <w:spacing w:after="230"/>
        <w:rPr>
          <w:shd w:val="clear" w:color="auto" w:fill="FFFFFF"/>
          <w:lang w:val="es-ES_tradnl"/>
        </w:rPr>
      </w:pPr>
    </w:p>
    <w:p w14:paraId="67BC0FEA" w14:textId="77777777" w:rsidR="00504CC9" w:rsidRPr="000D66AC" w:rsidRDefault="00504CC9" w:rsidP="00504CC9">
      <w:pPr>
        <w:pStyle w:val="TextoMichelin"/>
        <w:spacing w:after="230"/>
        <w:rPr>
          <w:shd w:val="clear" w:color="auto" w:fill="FFFFFF"/>
          <w:lang w:val="es-ES_tradnl"/>
        </w:rPr>
      </w:pPr>
    </w:p>
    <w:p w14:paraId="45D2A65D" w14:textId="77777777" w:rsidR="007F5D7F" w:rsidRPr="000D66AC" w:rsidRDefault="007F5D7F" w:rsidP="00504CC9">
      <w:pPr>
        <w:pStyle w:val="TextoMichelin"/>
        <w:spacing w:after="230"/>
        <w:rPr>
          <w:shd w:val="clear" w:color="auto" w:fill="FFFFFF"/>
          <w:lang w:val="es-ES_tradnl"/>
        </w:rPr>
      </w:pPr>
    </w:p>
    <w:p w14:paraId="553E3C2D" w14:textId="77777777" w:rsidR="00106476" w:rsidRDefault="00D11799" w:rsidP="00B65186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shd w:val="clear" w:color="auto" w:fill="FFFFFF"/>
          <w:lang w:val="es-ES_tradnl"/>
        </w:rPr>
        <w:br/>
      </w:r>
    </w:p>
    <w:p w14:paraId="5ABDBF30" w14:textId="4F977E30" w:rsidR="00B65186" w:rsidRPr="000D66AC" w:rsidRDefault="00504CC9" w:rsidP="00B65186">
      <w:pPr>
        <w:pStyle w:val="TextoMichelin"/>
        <w:spacing w:after="230"/>
        <w:rPr>
          <w:b/>
          <w:bCs/>
          <w:shd w:val="clear" w:color="auto" w:fill="FFFFFF"/>
          <w:lang w:val="es-ES_tradnl" w:bidi="es-ES_tradnl"/>
        </w:rPr>
      </w:pPr>
      <w:bookmarkStart w:id="0" w:name="_GoBack"/>
      <w:bookmarkEnd w:id="0"/>
      <w:r w:rsidRPr="000D66AC">
        <w:rPr>
          <w:shd w:val="clear" w:color="auto" w:fill="FFFFFF"/>
          <w:lang w:val="es-ES_tradnl"/>
        </w:rPr>
        <w:t xml:space="preserve">5.  </w:t>
      </w:r>
      <w:r w:rsidR="00B65186" w:rsidRPr="000D66AC">
        <w:rPr>
          <w:b/>
          <w:bCs/>
          <w:shd w:val="clear" w:color="auto" w:fill="FFFFFF"/>
          <w:lang w:val="es-ES_tradnl" w:bidi="es-ES_tradnl"/>
        </w:rPr>
        <w:t>Mayor duración.</w:t>
      </w:r>
    </w:p>
    <w:p w14:paraId="3C5C7C37" w14:textId="0CC0AEBD" w:rsidR="00B65186" w:rsidRPr="000D66AC" w:rsidRDefault="00205234" w:rsidP="00B65186">
      <w:pPr>
        <w:pStyle w:val="TextoMichelin"/>
        <w:spacing w:after="230"/>
        <w:rPr>
          <w:bCs/>
          <w:shd w:val="clear" w:color="auto" w:fill="FFFFFF"/>
          <w:lang w:val="es-ES_tradnl" w:bidi="es-ES_tradnl"/>
        </w:rPr>
      </w:pPr>
      <w:r w:rsidRPr="000D66AC">
        <w:rPr>
          <w:bCs/>
          <w:lang w:val="es-ES_tradnl" w:eastAsia="es-E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6FC407B" wp14:editId="4AFE7DFB">
                <wp:simplePos x="0" y="0"/>
                <wp:positionH relativeFrom="column">
                  <wp:posOffset>-19050</wp:posOffset>
                </wp:positionH>
                <wp:positionV relativeFrom="paragraph">
                  <wp:posOffset>661035</wp:posOffset>
                </wp:positionV>
                <wp:extent cx="2012950" cy="1802765"/>
                <wp:effectExtent l="0" t="0" r="0" b="635"/>
                <wp:wrapSquare wrapText="bothSides"/>
                <wp:docPr id="12" name="Agrupar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2950" cy="1802765"/>
                          <a:chOff x="0" y="0"/>
                          <a:chExt cx="2012950" cy="1802765"/>
                        </a:xfrm>
                      </wpg:grpSpPr>
                      <pic:pic xmlns:pic="http://schemas.openxmlformats.org/drawingml/2006/picture">
                        <pic:nvPicPr>
                          <pic:cNvPr id="83" name="Imagen 8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19939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69" name="Espace réservé du contenu 6"/>
                        <wps:cNvSpPr>
                          <a:spLocks noGrp="1"/>
                        </wps:cNvSpPr>
                        <wps:spPr bwMode="auto">
                          <a:xfrm>
                            <a:off x="0" y="1453515"/>
                            <a:ext cx="191262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D405F0E" w14:textId="77777777" w:rsidR="00467634" w:rsidRPr="005506C6" w:rsidRDefault="00467634" w:rsidP="005506C6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Times New Roman" w:hAnsi="Arial" w:cs="Arial"/>
                                  <w:sz w:val="16"/>
                                  <w:szCs w:val="16"/>
                                </w:rPr>
                              </w:pPr>
                              <w:r w:rsidRPr="005506C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MICHELIN BIBLOAD Hard Surface </w:t>
                              </w:r>
                              <w:r w:rsidRPr="005506C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 xml:space="preserve">Porcentaje de huella vacía = 56% </w:t>
                              </w:r>
                            </w:p>
                          </w:txbxContent>
                        </wps:txbx>
                        <wps:bodyPr vert="horz" wrap="square" lIns="36000" tIns="36000" rIns="36000" bIns="3600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Agrupar 12" o:spid="_x0000_s1026" style="position:absolute;left:0;text-align:left;margin-left:-1.45pt;margin-top:52.05pt;width:158.5pt;height:141.95pt;z-index:251672576" coordsize="2012950,180276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">
                <v:shape id="Imagen 83" o:spid="_x0000_s1027" type="#_x0000_t75" style="position:absolute;left:19050;width:1993900;height:1384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og&#10;i6rEAAAA2wAAAA8AAABkcnMvZG93bnJldi54bWxEj8FqwzAQRO+B/oPYQm+x3BSKca2EECgEUihO&#10;HHpdWxvbxFoZS4nVv68KhR6HmXnDFJtgBnGnyfWWFTwnKQjixuqeWwXV6X2ZgXAeWeNgmRR8k4PN&#10;+mFRYK7tzCXdj74VEcIuRwWd92MupWs6MugSOxJH72Ingz7KqZV6wjnCzSBXafoqDfYcFzocaddR&#10;cz3ejILPmszuUN6qbX0Kq/789VHOOlPq6TFs30B4Cv4//NfeawXZC/x+iT9Arn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ogi6rEAAAA2wAAAA8AAAAAAAAAAAAAAAAAnAIA&#10;AGRycy9kb3ducmV2LnhtbFBLBQYAAAAABAAEAPcAAACNAwAAAAA=&#10;">
                  <v:imagedata r:id="rId26" o:title=""/>
                  <v:path arrowok="t"/>
                </v:shape>
                <w10:wrap type="square"/>
              </v:group>
            </w:pict>
          </mc:Fallback>
        </mc:AlternateContent>
      </w:r>
      <w:r w:rsidR="00B65186" w:rsidRPr="000D66AC">
        <w:rPr>
          <w:bCs/>
          <w:shd w:val="clear" w:color="auto" w:fill="FFFFFF"/>
          <w:lang w:val="es-ES_tradnl" w:bidi="es-ES_tradnl"/>
        </w:rPr>
        <w:t>La mayor duración del neumático se debe a dos propiedades</w:t>
      </w:r>
      <w:r w:rsidR="00197D64" w:rsidRPr="000D66AC">
        <w:rPr>
          <w:bCs/>
          <w:shd w:val="clear" w:color="auto" w:fill="FFFFFF"/>
          <w:lang w:val="es-ES_tradnl" w:bidi="es-ES_tradnl"/>
        </w:rPr>
        <w:t>. De una parte,</w:t>
      </w:r>
      <w:r w:rsidR="00B65186" w:rsidRPr="000D66AC">
        <w:rPr>
          <w:bCs/>
          <w:shd w:val="clear" w:color="auto" w:fill="FFFFFF"/>
          <w:lang w:val="es-ES_tradnl" w:bidi="es-ES_tradnl"/>
        </w:rPr>
        <w:t xml:space="preserve"> la mayor cantidad de goma en contacto con el suelo comparado con </w:t>
      </w:r>
      <w:r w:rsidR="00197D64" w:rsidRPr="000D66AC">
        <w:rPr>
          <w:bCs/>
          <w:shd w:val="clear" w:color="auto" w:fill="FFFFFF"/>
          <w:lang w:val="es-ES_tradnl" w:bidi="es-ES_tradnl"/>
        </w:rPr>
        <w:t>el</w:t>
      </w:r>
      <w:r w:rsidR="00B65186" w:rsidRPr="000D66AC">
        <w:rPr>
          <w:bCs/>
          <w:shd w:val="clear" w:color="auto" w:fill="FFFFFF"/>
          <w:lang w:val="es-ES_tradnl" w:bidi="es-ES_tradnl"/>
        </w:rPr>
        <w:t xml:space="preserve"> neumático </w:t>
      </w:r>
      <w:r w:rsidR="00197D64" w:rsidRPr="000D66AC">
        <w:rPr>
          <w:bCs/>
          <w:shd w:val="clear" w:color="auto" w:fill="FFFFFF"/>
          <w:lang w:val="es-ES_tradnl" w:bidi="es-ES_tradnl"/>
        </w:rPr>
        <w:t>MICHELIN XMCL, destinado a un uso en suelos blandos (44 % de contacto al suelo contra 29 %)</w:t>
      </w:r>
      <w:r w:rsidR="00B65186" w:rsidRPr="000D66AC">
        <w:rPr>
          <w:bCs/>
          <w:shd w:val="clear" w:color="auto" w:fill="FFFFFF"/>
          <w:lang w:val="es-ES_tradnl" w:bidi="es-ES_tradnl"/>
        </w:rPr>
        <w:t xml:space="preserve">. </w:t>
      </w:r>
    </w:p>
    <w:p w14:paraId="64001547" w14:textId="0C12E673" w:rsidR="00504CC9" w:rsidRPr="000D66AC" w:rsidRDefault="00205234" w:rsidP="00504CC9">
      <w:pPr>
        <w:pStyle w:val="TextoMichelin"/>
        <w:spacing w:after="230"/>
        <w:rPr>
          <w:shd w:val="clear" w:color="auto" w:fill="FFFFFF"/>
          <w:lang w:val="es-ES_tradnl"/>
        </w:rPr>
      </w:pPr>
      <w:r w:rsidRPr="000D66AC">
        <w:rPr>
          <w:lang w:val="es-ES_tradnl" w:eastAsia="es-E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C1F79A8" wp14:editId="2381C1D2">
                <wp:simplePos x="0" y="0"/>
                <wp:positionH relativeFrom="column">
                  <wp:posOffset>1187450</wp:posOffset>
                </wp:positionH>
                <wp:positionV relativeFrom="paragraph">
                  <wp:posOffset>12700</wp:posOffset>
                </wp:positionV>
                <wp:extent cx="2305050" cy="1830070"/>
                <wp:effectExtent l="0" t="0" r="6350" b="0"/>
                <wp:wrapSquare wrapText="bothSides"/>
                <wp:docPr id="14" name="Agrupa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1830070"/>
                          <a:chOff x="6350" y="0"/>
                          <a:chExt cx="2305050" cy="1830070"/>
                        </a:xfrm>
                      </wpg:grpSpPr>
                      <pic:pic xmlns:pic="http://schemas.openxmlformats.org/drawingml/2006/picture">
                        <pic:nvPicPr>
                          <pic:cNvPr id="118" name="Imagen 118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20" y="0"/>
                            <a:ext cx="2252980" cy="1362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36868" name="Espace réservé du contenu 6"/>
                        <wps:cNvSpPr>
                          <a:spLocks noGrp="1"/>
                        </wps:cNvSpPr>
                        <wps:spPr bwMode="auto">
                          <a:xfrm>
                            <a:off x="6350" y="1428750"/>
                            <a:ext cx="2286000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0E864D" w14:textId="6B1B1B5C" w:rsidR="00467634" w:rsidRPr="005506C6" w:rsidRDefault="00467634" w:rsidP="005506C6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Times New Roman" w:hAnsi="Arial" w:cs="Arial"/>
                                  <w:sz w:val="16"/>
                                  <w:szCs w:val="16"/>
                                </w:rPr>
                              </w:pPr>
                              <w:r w:rsidRPr="005506C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Neumático MICHELIN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para uso en suelo blando</w:t>
                              </w:r>
                              <w:r w:rsidRPr="005506C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r w:rsidRPr="005506C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 xml:space="preserve">Porcentaje de huella vacía = 71% </w:t>
                              </w:r>
                            </w:p>
                          </w:txbxContent>
                        </wps:txbx>
                        <wps:bodyPr vert="horz" wrap="square" lIns="36000" tIns="36000" rIns="36000" bIns="3600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Agrupar 14" o:spid="_x0000_s1029" style="position:absolute;left:0;text-align:left;margin-left:93.5pt;margin-top:1pt;width:181.5pt;height:144.1pt;z-index:251671552;mso-width-relative:margin" coordorigin="6350" coordsize="2305050,183007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">
                <v:shape id="Imagen 118" o:spid="_x0000_s1030" type="#_x0000_t75" style="position:absolute;left:58420;width:2252980;height:1362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Hy&#10;y5nCAAAA3AAAAA8AAABkcnMvZG93bnJldi54bWxEj01LA0EMhu+C/2GI4M1mK1Jk7bSIUCgUFPvl&#10;NezE3cWdzHYntuu/NwfBW0Lejyfz5Rg7d+Yht0k8TCcFOJYqhVZqD/vd6u4RXFaSQF0S9vDDGZaL&#10;66s5lSFd5J3PW62dhUguyUOj2peIuWo4Up6knsVun2mIpLYONYaBLhYeO7wvihlGasUaGur5peHq&#10;a/sdreRjRRvF3cN4mL1WxxMG3Lyp97c34/MTOOVR/8V/7nUw/KnR2jM2AS5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x8suZwgAAANwAAAAPAAAAAAAAAAAAAAAAAJwCAABk&#10;cnMvZG93bnJldi54bWxQSwUGAAAAAAQABAD3AAAAiwMAAAAA&#10;">
                  <v:imagedata r:id="rId28" o:title=""/>
                  <v:path arrowok="t"/>
                </v:shape>
                <w10:wrap type="square"/>
              </v:group>
            </w:pict>
          </mc:Fallback>
        </mc:AlternateContent>
      </w:r>
    </w:p>
    <w:p w14:paraId="0E3F6874" w14:textId="013D16D2" w:rsidR="004A5C05" w:rsidRPr="000D66AC" w:rsidRDefault="004A5C05" w:rsidP="00504CC9">
      <w:pPr>
        <w:pStyle w:val="TextoMichelin"/>
        <w:spacing w:after="230"/>
        <w:rPr>
          <w:shd w:val="clear" w:color="auto" w:fill="FFFFFF"/>
          <w:lang w:val="es-ES_tradnl"/>
        </w:rPr>
        <w:sectPr w:rsidR="004A5C05" w:rsidRPr="000D66AC" w:rsidSect="000F0C50">
          <w:headerReference w:type="default" r:id="rId29"/>
          <w:footerReference w:type="even" r:id="rId30"/>
          <w:footerReference w:type="default" r:id="rId31"/>
          <w:footerReference w:type="first" r:id="rId32"/>
          <w:pgSz w:w="11900" w:h="16840"/>
          <w:pgMar w:top="1340" w:right="1300" w:bottom="280" w:left="1660" w:header="0" w:footer="1250" w:gutter="0"/>
          <w:cols w:space="720"/>
          <w:titlePg/>
        </w:sectPr>
      </w:pPr>
    </w:p>
    <w:p w14:paraId="37E4896F" w14:textId="42099806" w:rsidR="005506C6" w:rsidRPr="000D66AC" w:rsidRDefault="00304DAF" w:rsidP="005506C6">
      <w:pPr>
        <w:pStyle w:val="TextoMichelin"/>
        <w:spacing w:after="230"/>
        <w:rPr>
          <w:bCs/>
          <w:shd w:val="clear" w:color="auto" w:fill="FFFFFF"/>
          <w:lang w:val="es-ES_tradnl" w:bidi="es-ES_tradnl"/>
        </w:rPr>
      </w:pPr>
      <w:r w:rsidRPr="000D66AC">
        <w:rPr>
          <w:shd w:val="clear" w:color="auto" w:fill="FFFFFF"/>
          <w:lang w:val="es-ES_tradnl" w:eastAsia="es-ES"/>
        </w:rPr>
        <w:lastRenderedPageBreak/>
        <w:drawing>
          <wp:anchor distT="0" distB="0" distL="114300" distR="114300" simplePos="0" relativeHeight="251668480" behindDoc="0" locked="0" layoutInCell="1" allowOverlap="1" wp14:anchorId="3BDAFA5A" wp14:editId="5A06CE06">
            <wp:simplePos x="0" y="0"/>
            <wp:positionH relativeFrom="column">
              <wp:posOffset>254000</wp:posOffset>
            </wp:positionH>
            <wp:positionV relativeFrom="paragraph">
              <wp:posOffset>736600</wp:posOffset>
            </wp:positionV>
            <wp:extent cx="5232400" cy="3492500"/>
            <wp:effectExtent l="0" t="0" r="0" b="12700"/>
            <wp:wrapSquare wrapText="bothSides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234" w:rsidRPr="000D66AC">
        <w:rPr>
          <w:bCs/>
          <w:shd w:val="clear" w:color="auto" w:fill="FFFFFF"/>
          <w:lang w:val="es-ES_tradnl" w:bidi="es-ES_tradnl"/>
        </w:rPr>
        <w:t xml:space="preserve">De otra, </w:t>
      </w:r>
      <w:r w:rsidR="00C33058" w:rsidRPr="000D66AC">
        <w:rPr>
          <w:bCs/>
          <w:shd w:val="clear" w:color="auto" w:fill="FFFFFF"/>
          <w:lang w:val="es-ES_tradnl" w:bidi="es-ES_tradnl"/>
        </w:rPr>
        <w:t xml:space="preserve">es el </w:t>
      </w:r>
      <w:r w:rsidR="00205234" w:rsidRPr="000D66AC">
        <w:rPr>
          <w:bCs/>
          <w:shd w:val="clear" w:color="auto" w:fill="FFFFFF"/>
          <w:lang w:val="es-ES_tradnl" w:bidi="es-ES_tradnl"/>
        </w:rPr>
        <w:t>resulta</w:t>
      </w:r>
      <w:r w:rsidR="00C33058" w:rsidRPr="000D66AC">
        <w:rPr>
          <w:bCs/>
          <w:shd w:val="clear" w:color="auto" w:fill="FFFFFF"/>
          <w:lang w:val="es-ES_tradnl" w:bidi="es-ES_tradnl"/>
        </w:rPr>
        <w:t>do</w:t>
      </w:r>
      <w:r w:rsidR="00205234" w:rsidRPr="000D66AC">
        <w:rPr>
          <w:bCs/>
          <w:shd w:val="clear" w:color="auto" w:fill="FFFFFF"/>
          <w:lang w:val="es-ES_tradnl" w:bidi="es-ES_tradnl"/>
        </w:rPr>
        <w:t xml:space="preserve"> </w:t>
      </w:r>
      <w:r w:rsidR="00C33058" w:rsidRPr="000D66AC">
        <w:rPr>
          <w:bCs/>
          <w:shd w:val="clear" w:color="auto" w:fill="FFFFFF"/>
          <w:lang w:val="es-ES_tradnl" w:bidi="es-ES_tradnl"/>
        </w:rPr>
        <w:t>de</w:t>
      </w:r>
      <w:r w:rsidR="005506C6" w:rsidRPr="000D66AC">
        <w:rPr>
          <w:bCs/>
          <w:shd w:val="clear" w:color="auto" w:fill="FFFFFF"/>
          <w:lang w:val="es-ES_tradnl" w:bidi="es-ES_tradnl"/>
        </w:rPr>
        <w:t xml:space="preserve"> los puentes laterales que conectan los tacos en diamante con los tacos de los hombros</w:t>
      </w:r>
      <w:r w:rsidR="00C33058" w:rsidRPr="000D66AC">
        <w:rPr>
          <w:bCs/>
          <w:shd w:val="clear" w:color="auto" w:fill="FFFFFF"/>
          <w:lang w:val="es-ES_tradnl" w:bidi="es-ES_tradnl"/>
        </w:rPr>
        <w:t xml:space="preserve"> para</w:t>
      </w:r>
      <w:r w:rsidR="005506C6" w:rsidRPr="000D66AC">
        <w:rPr>
          <w:bCs/>
          <w:shd w:val="clear" w:color="auto" w:fill="FFFFFF"/>
          <w:lang w:val="es-ES_tradnl" w:bidi="es-ES_tradnl"/>
        </w:rPr>
        <w:t xml:space="preserve"> reforza</w:t>
      </w:r>
      <w:r w:rsidR="00C33058" w:rsidRPr="000D66AC">
        <w:rPr>
          <w:bCs/>
          <w:shd w:val="clear" w:color="auto" w:fill="FFFFFF"/>
          <w:lang w:val="es-ES_tradnl" w:bidi="es-ES_tradnl"/>
        </w:rPr>
        <w:t>r</w:t>
      </w:r>
      <w:r w:rsidR="005506C6" w:rsidRPr="000D66AC">
        <w:rPr>
          <w:bCs/>
          <w:shd w:val="clear" w:color="auto" w:fill="FFFFFF"/>
          <w:lang w:val="es-ES_tradnl" w:bidi="es-ES_tradnl"/>
        </w:rPr>
        <w:t xml:space="preserve"> la </w:t>
      </w:r>
      <w:r w:rsidR="00C33058" w:rsidRPr="000D66AC">
        <w:rPr>
          <w:bCs/>
          <w:shd w:val="clear" w:color="auto" w:fill="FFFFFF"/>
          <w:lang w:val="es-ES_tradnl" w:bidi="es-ES_tradnl"/>
        </w:rPr>
        <w:t>escultura</w:t>
      </w:r>
      <w:r w:rsidR="005506C6" w:rsidRPr="000D66AC">
        <w:rPr>
          <w:bCs/>
          <w:shd w:val="clear" w:color="auto" w:fill="FFFFFF"/>
          <w:lang w:val="es-ES_tradnl" w:bidi="es-ES_tradnl"/>
        </w:rPr>
        <w:t xml:space="preserve"> ante </w:t>
      </w:r>
      <w:r w:rsidR="00D7098E" w:rsidRPr="000D66AC">
        <w:rPr>
          <w:bCs/>
          <w:shd w:val="clear" w:color="auto" w:fill="FFFFFF"/>
          <w:lang w:val="es-ES_tradnl" w:bidi="es-ES_tradnl"/>
        </w:rPr>
        <w:t>solicitaciones</w:t>
      </w:r>
      <w:r w:rsidR="005506C6" w:rsidRPr="000D66AC">
        <w:rPr>
          <w:bCs/>
          <w:shd w:val="clear" w:color="auto" w:fill="FFFFFF"/>
          <w:lang w:val="es-ES_tradnl" w:bidi="es-ES_tradnl"/>
        </w:rPr>
        <w:t xml:space="preserve"> laterales. Esto mejora la resistencia al desgaste por desplazamiento.</w:t>
      </w:r>
    </w:p>
    <w:p w14:paraId="74E2BAD6" w14:textId="048D768C" w:rsidR="00504CC9" w:rsidRPr="000D66AC" w:rsidRDefault="00504CC9" w:rsidP="00504CC9">
      <w:pPr>
        <w:pStyle w:val="TextoMichelin"/>
        <w:spacing w:after="230"/>
        <w:rPr>
          <w:shd w:val="clear" w:color="auto" w:fill="FFFFFF"/>
          <w:lang w:val="es-ES_tradnl"/>
        </w:rPr>
      </w:pPr>
    </w:p>
    <w:p w14:paraId="53A53F01" w14:textId="32F92A16" w:rsidR="00504CC9" w:rsidRPr="000D66AC" w:rsidRDefault="00504CC9" w:rsidP="00D6689F">
      <w:pPr>
        <w:pStyle w:val="TextoMichelin"/>
        <w:spacing w:after="230"/>
        <w:jc w:val="right"/>
        <w:rPr>
          <w:shd w:val="clear" w:color="auto" w:fill="FFFFFF"/>
          <w:lang w:val="es-ES_tradnl"/>
        </w:rPr>
        <w:sectPr w:rsidR="00504CC9" w:rsidRPr="000D66AC" w:rsidSect="00A91B8C">
          <w:headerReference w:type="default" r:id="rId34"/>
          <w:pgSz w:w="11900" w:h="16840"/>
          <w:pgMar w:top="1340" w:right="1300" w:bottom="280" w:left="1660" w:header="0" w:footer="1109" w:gutter="0"/>
          <w:cols w:space="720"/>
        </w:sectPr>
      </w:pPr>
    </w:p>
    <w:p w14:paraId="255A3149" w14:textId="72D4A1B1" w:rsidR="0097174C" w:rsidRPr="000D66AC" w:rsidRDefault="0097174C" w:rsidP="00D6689F">
      <w:pPr>
        <w:pStyle w:val="EstiloLADILLODOSSIERMICHELIN10ptDerecha"/>
        <w:rPr>
          <w:sz w:val="28"/>
          <w:lang w:val="es-ES_tradnl"/>
        </w:rPr>
      </w:pPr>
      <w:r w:rsidRPr="000D66AC">
        <w:rPr>
          <w:rFonts w:cs="Times"/>
          <w:sz w:val="28"/>
          <w:lang w:val="es-ES_tradnl"/>
        </w:rPr>
        <w:lastRenderedPageBreak/>
        <w:t>Anexo</w:t>
      </w:r>
    </w:p>
    <w:p w14:paraId="102174D2" w14:textId="77777777" w:rsidR="0097174C" w:rsidRPr="000D66AC" w:rsidRDefault="0097174C" w:rsidP="0097174C">
      <w:pPr>
        <w:spacing w:after="240" w:line="360" w:lineRule="exact"/>
        <w:outlineLvl w:val="0"/>
        <w:rPr>
          <w:b/>
          <w:snapToGrid w:val="0"/>
          <w:color w:val="333399"/>
          <w:sz w:val="36"/>
          <w:szCs w:val="20"/>
        </w:rPr>
      </w:pPr>
      <w:r w:rsidRPr="000D66AC">
        <w:rPr>
          <w:b/>
          <w:snapToGrid w:val="0"/>
          <w:color w:val="333399"/>
          <w:sz w:val="36"/>
          <w:szCs w:val="20"/>
        </w:rPr>
        <w:t>Michelin, en síntesis</w:t>
      </w:r>
    </w:p>
    <w:p w14:paraId="6E8B51B6" w14:textId="77777777" w:rsidR="0097174C" w:rsidRPr="000D66AC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sz w:val="21"/>
          <w:szCs w:val="20"/>
        </w:rPr>
        <w:t>Desde hace más de un siglo, Michelin ha dedicado su experiencia y capacidad de innovación a mejorar la movilidad de las personas y los bienes en todo el mundo.</w:t>
      </w:r>
    </w:p>
    <w:p w14:paraId="71CAA083" w14:textId="77777777" w:rsidR="0097174C" w:rsidRPr="000D66AC" w:rsidRDefault="0097174C" w:rsidP="0097174C">
      <w:pPr>
        <w:spacing w:after="240"/>
        <w:jc w:val="both"/>
        <w:rPr>
          <w:rFonts w:ascii="Arial" w:hAnsi="Arial"/>
          <w:b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1889:</w:t>
      </w:r>
      <w:r w:rsidRPr="000D66AC">
        <w:rPr>
          <w:rFonts w:ascii="Arial" w:hAnsi="Arial"/>
          <w:sz w:val="21"/>
          <w:szCs w:val="20"/>
        </w:rPr>
        <w:t xml:space="preserve"> Fundación de “Michelin et Cie”.</w:t>
      </w:r>
    </w:p>
    <w:p w14:paraId="057CA2ED" w14:textId="77777777" w:rsidR="0097174C" w:rsidRPr="000D66AC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 xml:space="preserve">1891: </w:t>
      </w:r>
      <w:r w:rsidRPr="000D66AC">
        <w:rPr>
          <w:rFonts w:ascii="Arial" w:hAnsi="Arial"/>
          <w:sz w:val="21"/>
          <w:szCs w:val="20"/>
        </w:rPr>
        <w:t>Michelin presenta sus primeras patentes de neumáticos desmontables y reparables.</w:t>
      </w:r>
    </w:p>
    <w:p w14:paraId="19830FC7" w14:textId="77777777" w:rsidR="0097174C" w:rsidRPr="000D66AC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1895:</w:t>
      </w:r>
      <w:r w:rsidRPr="000D66AC">
        <w:rPr>
          <w:rFonts w:ascii="Arial" w:hAnsi="Arial"/>
          <w:sz w:val="21"/>
          <w:szCs w:val="20"/>
        </w:rPr>
        <w:t xml:space="preserve"> Michelin hace rodar el primer automóvil sobre neumáticos, el Eclair.</w:t>
      </w:r>
    </w:p>
    <w:p w14:paraId="5401092D" w14:textId="77777777" w:rsidR="0097174C" w:rsidRPr="000D66AC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1898:</w:t>
      </w:r>
      <w:r w:rsidRPr="000D66AC">
        <w:rPr>
          <w:rFonts w:ascii="Arial" w:hAnsi="Arial"/>
          <w:sz w:val="21"/>
          <w:szCs w:val="20"/>
        </w:rPr>
        <w:t xml:space="preserve"> Nace “Bibendum”, el muñeco de Michelin.</w:t>
      </w:r>
    </w:p>
    <w:p w14:paraId="46C9F2EA" w14:textId="77777777" w:rsidR="0097174C" w:rsidRPr="000D66AC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1900:</w:t>
      </w:r>
      <w:r w:rsidRPr="000D66AC">
        <w:rPr>
          <w:rFonts w:ascii="Arial" w:hAnsi="Arial"/>
          <w:sz w:val="21"/>
          <w:szCs w:val="20"/>
        </w:rPr>
        <w:t xml:space="preserve"> Se publica la primera Guía MICHELIN.</w:t>
      </w:r>
    </w:p>
    <w:p w14:paraId="4C78E69B" w14:textId="77777777" w:rsidR="0097174C" w:rsidRPr="000D66AC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1905:</w:t>
      </w:r>
      <w:r w:rsidRPr="000D66AC">
        <w:rPr>
          <w:rFonts w:ascii="Arial" w:hAnsi="Arial"/>
          <w:sz w:val="21"/>
          <w:szCs w:val="20"/>
        </w:rPr>
        <w:t xml:space="preserve"> Presentación de la “suela Michelin”, con remaches, para mejorar la adherencia</w:t>
      </w:r>
      <w:r w:rsidRPr="000D66AC">
        <w:rPr>
          <w:rFonts w:ascii="Arial" w:hAnsi="Arial"/>
          <w:sz w:val="21"/>
          <w:szCs w:val="20"/>
        </w:rPr>
        <w:br/>
        <w:t xml:space="preserve">          y la resistencia del neumático.</w:t>
      </w:r>
    </w:p>
    <w:p w14:paraId="55339BDA" w14:textId="77777777" w:rsidR="0097174C" w:rsidRPr="000D66AC" w:rsidRDefault="0097174C" w:rsidP="0097174C">
      <w:pPr>
        <w:spacing w:after="240"/>
        <w:jc w:val="both"/>
        <w:outlineLvl w:val="0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1910:</w:t>
      </w:r>
      <w:r w:rsidRPr="000D66AC">
        <w:rPr>
          <w:rFonts w:ascii="Arial" w:hAnsi="Arial"/>
          <w:sz w:val="21"/>
          <w:szCs w:val="20"/>
        </w:rPr>
        <w:t xml:space="preserve"> Edición del primer mapa de carreteras de Michelin a escala 1/200.000.</w:t>
      </w:r>
    </w:p>
    <w:p w14:paraId="37EEE857" w14:textId="77777777" w:rsidR="0097174C" w:rsidRPr="000D66AC" w:rsidRDefault="0097174C" w:rsidP="0097174C">
      <w:pPr>
        <w:spacing w:after="240"/>
        <w:jc w:val="both"/>
        <w:outlineLvl w:val="0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1913:</w:t>
      </w:r>
      <w:r w:rsidRPr="000D66AC">
        <w:rPr>
          <w:rFonts w:ascii="Arial" w:hAnsi="Arial"/>
          <w:sz w:val="21"/>
          <w:szCs w:val="20"/>
        </w:rPr>
        <w:t xml:space="preserve"> Michelin inventa la rueda de acero desmontable.</w:t>
      </w:r>
    </w:p>
    <w:p w14:paraId="63542BE4" w14:textId="77777777" w:rsidR="0097174C" w:rsidRPr="000D66AC" w:rsidRDefault="0097174C" w:rsidP="0097174C">
      <w:pPr>
        <w:spacing w:after="240"/>
        <w:jc w:val="both"/>
        <w:outlineLvl w:val="0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1923:</w:t>
      </w:r>
      <w:r w:rsidRPr="000D66AC">
        <w:rPr>
          <w:rFonts w:ascii="Arial" w:hAnsi="Arial"/>
          <w:sz w:val="21"/>
          <w:szCs w:val="20"/>
        </w:rPr>
        <w:t xml:space="preserve"> Primer neumático de turismo de baja presión (2,5 bar).</w:t>
      </w:r>
    </w:p>
    <w:p w14:paraId="2F24C550" w14:textId="77777777" w:rsidR="0097174C" w:rsidRPr="000D66AC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1926:</w:t>
      </w:r>
      <w:r w:rsidRPr="000D66AC">
        <w:rPr>
          <w:rFonts w:ascii="Arial" w:hAnsi="Arial"/>
          <w:sz w:val="21"/>
          <w:szCs w:val="20"/>
        </w:rPr>
        <w:t xml:space="preserve"> Michelin crea su primera Guía Verde turística.</w:t>
      </w:r>
    </w:p>
    <w:p w14:paraId="30B24EBA" w14:textId="77777777" w:rsidR="0097174C" w:rsidRPr="000D66AC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1930:</w:t>
      </w:r>
      <w:r w:rsidRPr="000D66AC">
        <w:rPr>
          <w:rFonts w:ascii="Arial" w:hAnsi="Arial"/>
          <w:sz w:val="21"/>
          <w:szCs w:val="20"/>
        </w:rPr>
        <w:t xml:space="preserve"> Michelin presenta la patente del neumático con cámara de aire incorporada.</w:t>
      </w:r>
    </w:p>
    <w:p w14:paraId="4383060B" w14:textId="77777777" w:rsidR="0097174C" w:rsidRPr="000D66AC" w:rsidRDefault="0097174C" w:rsidP="0097174C">
      <w:pPr>
        <w:spacing w:after="240"/>
        <w:rPr>
          <w:rFonts w:ascii="Arial" w:hAnsi="Arial"/>
          <w:b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1938:</w:t>
      </w:r>
      <w:r w:rsidRPr="000D66AC">
        <w:rPr>
          <w:rFonts w:ascii="Arial" w:hAnsi="Arial"/>
          <w:sz w:val="21"/>
          <w:szCs w:val="20"/>
        </w:rPr>
        <w:t xml:space="preserve"> Michelin comercializa el Metalic, el primer neumático con carcasa de acero para </w:t>
      </w:r>
      <w:r w:rsidRPr="000D66AC">
        <w:rPr>
          <w:rFonts w:ascii="Arial" w:hAnsi="Arial"/>
          <w:sz w:val="21"/>
          <w:szCs w:val="20"/>
        </w:rPr>
        <w:br/>
        <w:t xml:space="preserve">          camiones.</w:t>
      </w:r>
    </w:p>
    <w:p w14:paraId="148BB0FC" w14:textId="77777777" w:rsidR="0097174C" w:rsidRPr="000D66AC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1946:</w:t>
      </w:r>
      <w:r w:rsidRPr="000D66AC">
        <w:rPr>
          <w:rFonts w:ascii="Arial" w:hAnsi="Arial"/>
          <w:sz w:val="21"/>
          <w:szCs w:val="20"/>
        </w:rPr>
        <w:t xml:space="preserve"> Michelin inventa el neumático radial.</w:t>
      </w:r>
    </w:p>
    <w:p w14:paraId="4E1176FB" w14:textId="77777777" w:rsidR="0097174C" w:rsidRPr="000D66AC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1959:</w:t>
      </w:r>
      <w:r w:rsidRPr="000D66AC">
        <w:rPr>
          <w:rFonts w:ascii="Arial" w:hAnsi="Arial"/>
          <w:sz w:val="21"/>
          <w:szCs w:val="20"/>
        </w:rPr>
        <w:t xml:space="preserve"> Michelin lanza el primer neumático radial para ingeniería civil.</w:t>
      </w:r>
    </w:p>
    <w:p w14:paraId="0F0E674F" w14:textId="77777777" w:rsidR="0097174C" w:rsidRPr="000D66AC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1979:</w:t>
      </w:r>
      <w:r w:rsidRPr="000D66AC">
        <w:rPr>
          <w:rFonts w:ascii="Arial" w:hAnsi="Arial"/>
          <w:sz w:val="21"/>
          <w:szCs w:val="20"/>
        </w:rPr>
        <w:t xml:space="preserve"> El neumático radial de Michelin gana el campeonato del mundo de Fórmula 1.</w:t>
      </w:r>
    </w:p>
    <w:p w14:paraId="369DF94C" w14:textId="77777777" w:rsidR="0097174C" w:rsidRPr="000D66AC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1981:</w:t>
      </w:r>
      <w:r w:rsidRPr="000D66AC">
        <w:rPr>
          <w:rFonts w:ascii="Arial" w:hAnsi="Arial"/>
          <w:sz w:val="21"/>
          <w:szCs w:val="20"/>
        </w:rPr>
        <w:t xml:space="preserve"> Michelin Air X es el primer neumático radial para avión.</w:t>
      </w:r>
    </w:p>
    <w:p w14:paraId="6571A9E8" w14:textId="77777777" w:rsidR="0097174C" w:rsidRPr="000D66AC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1989:</w:t>
      </w:r>
      <w:r w:rsidRPr="000D66AC">
        <w:rPr>
          <w:rFonts w:ascii="Arial" w:hAnsi="Arial"/>
          <w:sz w:val="21"/>
          <w:szCs w:val="20"/>
        </w:rPr>
        <w:t xml:space="preserve"> 3615 Michelin, servicio telemático de cálculo de itinerarios a través del servicio </w:t>
      </w:r>
      <w:r w:rsidRPr="000D66AC">
        <w:rPr>
          <w:rFonts w:ascii="Arial" w:hAnsi="Arial"/>
          <w:sz w:val="21"/>
          <w:szCs w:val="20"/>
        </w:rPr>
        <w:br/>
        <w:t xml:space="preserve">          francés Minitel.</w:t>
      </w:r>
    </w:p>
    <w:p w14:paraId="54900631" w14:textId="458D0D75" w:rsidR="0097174C" w:rsidRPr="000D66AC" w:rsidRDefault="0097174C" w:rsidP="0014660B">
      <w:pPr>
        <w:spacing w:after="240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1992:</w:t>
      </w:r>
      <w:r w:rsidRPr="000D66AC">
        <w:rPr>
          <w:rFonts w:ascii="Arial" w:hAnsi="Arial"/>
          <w:sz w:val="21"/>
          <w:szCs w:val="20"/>
        </w:rPr>
        <w:t xml:space="preserve"> </w:t>
      </w:r>
      <w:r w:rsidR="001A128D">
        <w:rPr>
          <w:rFonts w:ascii="Arial" w:hAnsi="Arial"/>
          <w:sz w:val="21"/>
          <w:szCs w:val="20"/>
        </w:rPr>
        <w:t xml:space="preserve">Se lanza </w:t>
      </w:r>
      <w:r w:rsidRPr="000D66AC">
        <w:rPr>
          <w:rFonts w:ascii="Arial" w:hAnsi="Arial"/>
          <w:sz w:val="21"/>
          <w:szCs w:val="20"/>
        </w:rPr>
        <w:t>el primer neumático de baja resistencia a la rodadura MICHELIN Energy™.</w:t>
      </w:r>
    </w:p>
    <w:p w14:paraId="344A68A2" w14:textId="77777777" w:rsidR="0097174C" w:rsidRPr="000D66AC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1993:</w:t>
      </w:r>
      <w:r w:rsidRPr="000D66AC">
        <w:rPr>
          <w:rFonts w:ascii="Arial" w:hAnsi="Arial"/>
          <w:sz w:val="21"/>
          <w:szCs w:val="20"/>
        </w:rPr>
        <w:t xml:space="preserve"> Michelin inventa un nuevo proceso de fabricación de neumáticos: el C3M.</w:t>
      </w:r>
    </w:p>
    <w:p w14:paraId="259CD8BC" w14:textId="77777777" w:rsidR="0097174C" w:rsidRPr="000D66AC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1995:</w:t>
      </w:r>
      <w:r w:rsidRPr="000D66AC">
        <w:rPr>
          <w:rFonts w:ascii="Arial" w:hAnsi="Arial"/>
          <w:sz w:val="21"/>
          <w:szCs w:val="20"/>
        </w:rPr>
        <w:t xml:space="preserve"> El transbordador espacial estadounidense aterriza con neumáticos Michelin.</w:t>
      </w:r>
    </w:p>
    <w:p w14:paraId="0D335B86" w14:textId="77777777" w:rsidR="0097174C" w:rsidRPr="000D66AC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1996:</w:t>
      </w:r>
      <w:r w:rsidRPr="000D66AC">
        <w:rPr>
          <w:rFonts w:ascii="Arial" w:hAnsi="Arial"/>
          <w:sz w:val="21"/>
          <w:szCs w:val="20"/>
        </w:rPr>
        <w:t xml:space="preserve"> Michelin inventa el neumático de enganche vertical: PAX System.</w:t>
      </w:r>
    </w:p>
    <w:p w14:paraId="064AD224" w14:textId="77777777" w:rsidR="0097174C" w:rsidRPr="000D66AC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 xml:space="preserve">1998: </w:t>
      </w:r>
      <w:r w:rsidRPr="000D66AC">
        <w:rPr>
          <w:rFonts w:ascii="Arial" w:hAnsi="Arial"/>
          <w:sz w:val="21"/>
          <w:szCs w:val="20"/>
        </w:rPr>
        <w:t xml:space="preserve">Primera edición del Michelin Challenge Bibendum, primer evento mundial para </w:t>
      </w:r>
      <w:r w:rsidRPr="000D66AC">
        <w:rPr>
          <w:rFonts w:ascii="Arial" w:hAnsi="Arial"/>
          <w:sz w:val="21"/>
          <w:szCs w:val="20"/>
        </w:rPr>
        <w:br/>
        <w:t xml:space="preserve">          vehículos ecológicos.</w:t>
      </w:r>
    </w:p>
    <w:p w14:paraId="79DA4C9A" w14:textId="77777777" w:rsidR="0097174C" w:rsidRPr="000D66AC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 xml:space="preserve">1998: </w:t>
      </w:r>
      <w:r w:rsidRPr="000D66AC">
        <w:rPr>
          <w:rFonts w:ascii="Arial" w:hAnsi="Arial"/>
          <w:sz w:val="21"/>
          <w:szCs w:val="20"/>
        </w:rPr>
        <w:t>Centenario de Bibendum, el muñeco de Michelin.</w:t>
      </w:r>
    </w:p>
    <w:p w14:paraId="46B9B1F2" w14:textId="77777777" w:rsidR="0097174C" w:rsidRPr="000D66AC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lastRenderedPageBreak/>
        <w:t>2000:</w:t>
      </w:r>
      <w:r w:rsidRPr="000D66AC">
        <w:rPr>
          <w:rFonts w:ascii="Arial" w:hAnsi="Arial"/>
          <w:sz w:val="21"/>
          <w:szCs w:val="20"/>
        </w:rPr>
        <w:t xml:space="preserve"> Bibendum, elegido mejor logo de todos los tiempos por un jurado internacional.</w:t>
      </w:r>
    </w:p>
    <w:p w14:paraId="5CEC7072" w14:textId="77777777" w:rsidR="0097174C" w:rsidRPr="000D66AC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2001:</w:t>
      </w:r>
      <w:r w:rsidRPr="000D66AC">
        <w:rPr>
          <w:rFonts w:ascii="Arial" w:hAnsi="Arial"/>
          <w:sz w:val="21"/>
          <w:szCs w:val="20"/>
        </w:rPr>
        <w:t xml:space="preserve"> Michelin comercializa el neumático más grande del mundo para ingeniería civil. </w:t>
      </w:r>
    </w:p>
    <w:p w14:paraId="75A2B5F4" w14:textId="77777777" w:rsidR="0097174C" w:rsidRPr="000D66AC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2003:</w:t>
      </w:r>
      <w:r w:rsidRPr="000D66AC">
        <w:rPr>
          <w:rFonts w:ascii="Arial" w:hAnsi="Arial"/>
          <w:sz w:val="21"/>
          <w:szCs w:val="20"/>
        </w:rPr>
        <w:t xml:space="preserve"> Lanzamiento de la gama de accesorios para automoción de Michelin.</w:t>
      </w:r>
    </w:p>
    <w:p w14:paraId="7E2B4B19" w14:textId="77777777" w:rsidR="0097174C" w:rsidRPr="000D66AC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2004:</w:t>
      </w:r>
      <w:r w:rsidRPr="000D66AC">
        <w:rPr>
          <w:rFonts w:ascii="Arial" w:hAnsi="Arial"/>
          <w:sz w:val="21"/>
          <w:szCs w:val="20"/>
        </w:rPr>
        <w:t xml:space="preserve"> “Michelin, la mejor forma de avanzar”, la nueva firma institucional del Grupo. </w:t>
      </w:r>
    </w:p>
    <w:p w14:paraId="5DECE8DA" w14:textId="77777777" w:rsidR="0097174C" w:rsidRPr="000D66AC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2004:</w:t>
      </w:r>
      <w:r w:rsidRPr="000D66AC">
        <w:rPr>
          <w:rFonts w:ascii="Arial" w:hAnsi="Arial"/>
          <w:sz w:val="21"/>
          <w:szCs w:val="20"/>
        </w:rPr>
        <w:t xml:space="preserve"> Se comercializa el MICHELIN XeoBib, el primer neumático agrícola a baja presión </w:t>
      </w:r>
      <w:r w:rsidRPr="000D66AC">
        <w:rPr>
          <w:rFonts w:ascii="Arial" w:hAnsi="Arial"/>
          <w:sz w:val="21"/>
          <w:szCs w:val="20"/>
        </w:rPr>
        <w:br/>
        <w:t xml:space="preserve">          constante.</w:t>
      </w:r>
    </w:p>
    <w:p w14:paraId="20A272AA" w14:textId="37F1DB27" w:rsidR="009310F6" w:rsidRPr="000D66AC" w:rsidRDefault="009310F6" w:rsidP="0097174C">
      <w:pPr>
        <w:spacing w:after="240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2004:</w:t>
      </w:r>
      <w:r w:rsidRPr="000D66AC">
        <w:rPr>
          <w:rFonts w:ascii="Arial" w:hAnsi="Arial"/>
          <w:sz w:val="21"/>
          <w:szCs w:val="20"/>
        </w:rPr>
        <w:t xml:space="preserve"> </w:t>
      </w:r>
      <w:r w:rsidRPr="000D66AC">
        <w:rPr>
          <w:rFonts w:ascii="Arial" w:hAnsi="Arial"/>
          <w:bCs/>
          <w:sz w:val="21"/>
          <w:szCs w:val="20"/>
        </w:rPr>
        <w:t>Primeras homologaciones Michelin ExelAgri para distribuidores.</w:t>
      </w:r>
    </w:p>
    <w:p w14:paraId="64ADED40" w14:textId="77777777" w:rsidR="0097174C" w:rsidRPr="000D66AC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 xml:space="preserve">2005: </w:t>
      </w:r>
      <w:r w:rsidRPr="000D66AC">
        <w:rPr>
          <w:rFonts w:ascii="Arial" w:hAnsi="Arial"/>
          <w:sz w:val="21"/>
          <w:szCs w:val="20"/>
        </w:rPr>
        <w:t>Michelin suministra neumáticos para el nuevo avión Airbus A-380. Lanzamiento del</w:t>
      </w:r>
      <w:r w:rsidRPr="000D66AC">
        <w:rPr>
          <w:rFonts w:ascii="Arial" w:hAnsi="Arial"/>
          <w:sz w:val="21"/>
          <w:szCs w:val="20"/>
        </w:rPr>
        <w:br/>
        <w:t xml:space="preserve">          neumático de moto MICHELIN Power Race, el primer neumático deportivo bigoma   </w:t>
      </w:r>
      <w:r w:rsidRPr="000D66AC">
        <w:rPr>
          <w:rFonts w:ascii="Arial" w:hAnsi="Arial"/>
          <w:sz w:val="21"/>
          <w:szCs w:val="20"/>
        </w:rPr>
        <w:br/>
        <w:t xml:space="preserve">          homologado para carretera. </w:t>
      </w:r>
    </w:p>
    <w:p w14:paraId="7F73AC54" w14:textId="77777777" w:rsidR="0097174C" w:rsidRPr="000D66AC" w:rsidRDefault="0097174C" w:rsidP="0097174C">
      <w:pPr>
        <w:spacing w:after="240"/>
        <w:rPr>
          <w:rFonts w:ascii="Arial" w:hAnsi="Arial"/>
          <w:i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2006:</w:t>
      </w:r>
      <w:r w:rsidRPr="000D66AC">
        <w:rPr>
          <w:rFonts w:ascii="Arial" w:hAnsi="Arial"/>
          <w:sz w:val="21"/>
          <w:szCs w:val="20"/>
        </w:rPr>
        <w:t xml:space="preserve"> Michelin revoluciona el sector de neumáticos para camiones con las </w:t>
      </w:r>
      <w:r w:rsidRPr="000D66AC">
        <w:rPr>
          <w:rFonts w:ascii="Arial" w:hAnsi="Arial"/>
          <w:i/>
          <w:sz w:val="21"/>
          <w:szCs w:val="20"/>
        </w:rPr>
        <w:t xml:space="preserve">Michelin </w:t>
      </w:r>
      <w:r w:rsidRPr="000D66AC">
        <w:rPr>
          <w:rFonts w:ascii="Arial" w:hAnsi="Arial"/>
          <w:i/>
          <w:sz w:val="21"/>
          <w:szCs w:val="20"/>
        </w:rPr>
        <w:br/>
        <w:t xml:space="preserve">          Durable Technologies</w:t>
      </w:r>
      <w:r w:rsidRPr="000D66AC">
        <w:rPr>
          <w:rFonts w:ascii="Arial" w:hAnsi="Arial"/>
          <w:sz w:val="21"/>
          <w:szCs w:val="20"/>
        </w:rPr>
        <w:t>.</w:t>
      </w:r>
    </w:p>
    <w:p w14:paraId="13A70AEE" w14:textId="77777777" w:rsidR="0097174C" w:rsidRPr="000D66AC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2007:</w:t>
      </w:r>
      <w:r w:rsidRPr="000D66AC">
        <w:rPr>
          <w:rFonts w:ascii="Arial" w:hAnsi="Arial"/>
          <w:sz w:val="21"/>
          <w:szCs w:val="20"/>
        </w:rPr>
        <w:t xml:space="preserve"> Se lanza el nuevo neumático verde MICHELIN Energy™ Saver, que economiza casi</w:t>
      </w:r>
      <w:r w:rsidRPr="000D66AC">
        <w:rPr>
          <w:rFonts w:ascii="Arial" w:hAnsi="Arial"/>
          <w:sz w:val="21"/>
          <w:szCs w:val="20"/>
        </w:rPr>
        <w:br/>
        <w:t xml:space="preserve">          0,2 litros a los 100 km y evita la emisión de cerca de 4 gramos de CO</w:t>
      </w:r>
      <w:r w:rsidRPr="000D66AC">
        <w:rPr>
          <w:rFonts w:ascii="Arial" w:hAnsi="Arial"/>
          <w:sz w:val="21"/>
          <w:szCs w:val="20"/>
          <w:vertAlign w:val="subscript"/>
        </w:rPr>
        <w:t>2</w:t>
      </w:r>
      <w:r w:rsidRPr="000D66AC">
        <w:rPr>
          <w:rFonts w:ascii="Arial" w:hAnsi="Arial"/>
          <w:sz w:val="21"/>
          <w:szCs w:val="20"/>
        </w:rPr>
        <w:t xml:space="preserve"> por cada  </w:t>
      </w:r>
      <w:r w:rsidRPr="000D66AC">
        <w:rPr>
          <w:rFonts w:ascii="Arial" w:hAnsi="Arial"/>
          <w:sz w:val="21"/>
          <w:szCs w:val="20"/>
        </w:rPr>
        <w:br/>
        <w:t xml:space="preserve">          kilómetro recorrido.</w:t>
      </w:r>
    </w:p>
    <w:p w14:paraId="0A5AFC0B" w14:textId="77777777" w:rsidR="0097174C" w:rsidRPr="000D66AC" w:rsidRDefault="0097174C" w:rsidP="0014660B">
      <w:pPr>
        <w:spacing w:after="240"/>
        <w:rPr>
          <w:rFonts w:ascii="Arial" w:hAnsi="Arial"/>
          <w:sz w:val="21"/>
          <w:szCs w:val="21"/>
        </w:rPr>
      </w:pPr>
      <w:r w:rsidRPr="000D66AC">
        <w:rPr>
          <w:rFonts w:ascii="Arial" w:hAnsi="Arial"/>
          <w:b/>
          <w:sz w:val="21"/>
          <w:szCs w:val="20"/>
        </w:rPr>
        <w:t xml:space="preserve">2008: </w:t>
      </w:r>
      <w:r w:rsidRPr="000D66AC">
        <w:rPr>
          <w:rFonts w:ascii="Arial" w:hAnsi="Arial"/>
          <w:sz w:val="21"/>
          <w:szCs w:val="20"/>
        </w:rPr>
        <w:t>Michelin introduce el nuevo neumático MICHELIN X Energy</w:t>
      </w:r>
      <w:r w:rsidRPr="000D66AC">
        <w:rPr>
          <w:rFonts w:ascii="Arial" w:hAnsi="Arial"/>
          <w:sz w:val="21"/>
          <w:szCs w:val="21"/>
          <w:vertAlign w:val="superscript"/>
        </w:rPr>
        <w:t>TM</w:t>
      </w:r>
      <w:r w:rsidRPr="000D66AC">
        <w:rPr>
          <w:rFonts w:ascii="Arial" w:hAnsi="Arial"/>
          <w:sz w:val="21"/>
          <w:szCs w:val="21"/>
        </w:rPr>
        <w:t xml:space="preserve"> Savergreen para </w:t>
      </w:r>
      <w:r w:rsidR="0014660B" w:rsidRPr="000D66AC">
        <w:rPr>
          <w:rFonts w:ascii="Arial" w:hAnsi="Arial"/>
          <w:sz w:val="21"/>
          <w:szCs w:val="21"/>
        </w:rPr>
        <w:br/>
        <w:t xml:space="preserve">          </w:t>
      </w:r>
      <w:r w:rsidRPr="000D66AC">
        <w:rPr>
          <w:rFonts w:ascii="Arial" w:hAnsi="Arial"/>
          <w:sz w:val="21"/>
          <w:szCs w:val="21"/>
        </w:rPr>
        <w:t>camiones.</w:t>
      </w:r>
    </w:p>
    <w:p w14:paraId="5F83F295" w14:textId="77777777" w:rsidR="0097174C" w:rsidRPr="000D66AC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2009:</w:t>
      </w:r>
      <w:r w:rsidRPr="000D66AC">
        <w:rPr>
          <w:rFonts w:ascii="Arial" w:hAnsi="Arial"/>
          <w:sz w:val="21"/>
          <w:szCs w:val="20"/>
        </w:rPr>
        <w:t xml:space="preserve"> La guía MICHELIN </w:t>
      </w:r>
      <w:r w:rsidRPr="000D66AC">
        <w:rPr>
          <w:rFonts w:ascii="Arial" w:hAnsi="Arial"/>
          <w:i/>
          <w:sz w:val="21"/>
          <w:szCs w:val="20"/>
        </w:rPr>
        <w:t>France</w:t>
      </w:r>
      <w:r w:rsidRPr="000D66AC">
        <w:rPr>
          <w:rFonts w:ascii="Arial" w:hAnsi="Arial"/>
          <w:sz w:val="21"/>
          <w:szCs w:val="20"/>
        </w:rPr>
        <w:t xml:space="preserve"> celebra su edición número 100.</w:t>
      </w:r>
    </w:p>
    <w:p w14:paraId="63FE2DFF" w14:textId="77777777" w:rsidR="0097174C" w:rsidRPr="000D66AC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2010:</w:t>
      </w:r>
      <w:r w:rsidRPr="000D66AC">
        <w:rPr>
          <w:rFonts w:ascii="Arial" w:hAnsi="Arial"/>
          <w:sz w:val="21"/>
          <w:szCs w:val="20"/>
        </w:rPr>
        <w:t xml:space="preserve"> Lanzamiento en el mercado de reemplazo de los neumáticos MICHELIN Pilot Sport </w:t>
      </w:r>
      <w:r w:rsidRPr="000D66AC">
        <w:rPr>
          <w:rFonts w:ascii="Arial" w:hAnsi="Arial"/>
          <w:sz w:val="21"/>
          <w:szCs w:val="20"/>
        </w:rPr>
        <w:br/>
        <w:t xml:space="preserve">          3 y MICHELIN Alpine A4.</w:t>
      </w:r>
    </w:p>
    <w:p w14:paraId="293770BF" w14:textId="77777777" w:rsidR="0097174C" w:rsidRPr="000D66AC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2010:</w:t>
      </w:r>
      <w:r w:rsidRPr="000D66AC">
        <w:rPr>
          <w:rFonts w:ascii="Arial" w:hAnsi="Arial"/>
          <w:sz w:val="21"/>
          <w:szCs w:val="20"/>
        </w:rPr>
        <w:t xml:space="preserve"> X Edición del MICHELIN Challenge Bibendum en Río de Janeiro (Brasil).</w:t>
      </w:r>
    </w:p>
    <w:p w14:paraId="4EED1272" w14:textId="11222983" w:rsidR="0097174C" w:rsidRPr="000D66AC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 xml:space="preserve">2011: </w:t>
      </w:r>
      <w:r w:rsidRPr="000D66AC">
        <w:rPr>
          <w:rFonts w:ascii="Arial" w:hAnsi="Arial"/>
          <w:sz w:val="21"/>
          <w:szCs w:val="20"/>
        </w:rPr>
        <w:t>XI Edición del MICHELIN Challenge Bibendum en Berl</w:t>
      </w:r>
      <w:r w:rsidR="002B0B79">
        <w:rPr>
          <w:rFonts w:ascii="Arial" w:hAnsi="Arial"/>
          <w:sz w:val="21"/>
          <w:szCs w:val="20"/>
        </w:rPr>
        <w:t>í</w:t>
      </w:r>
      <w:r w:rsidRPr="000D66AC">
        <w:rPr>
          <w:rFonts w:ascii="Arial" w:hAnsi="Arial"/>
          <w:sz w:val="21"/>
          <w:szCs w:val="20"/>
        </w:rPr>
        <w:t>n (Alemania).</w:t>
      </w:r>
    </w:p>
    <w:p w14:paraId="77E98F0E" w14:textId="77777777" w:rsidR="0097174C" w:rsidRPr="000D66AC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2012:</w:t>
      </w:r>
      <w:r w:rsidRPr="000D66AC">
        <w:rPr>
          <w:rFonts w:ascii="Arial" w:hAnsi="Arial"/>
          <w:sz w:val="21"/>
          <w:szCs w:val="20"/>
        </w:rPr>
        <w:t xml:space="preserve"> Lanzamiento comercial en Europa del neumático MICHELIN Primacy 3.</w:t>
      </w:r>
    </w:p>
    <w:p w14:paraId="5621FEA6" w14:textId="77777777" w:rsidR="0097174C" w:rsidRPr="000D66AC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2012:</w:t>
      </w:r>
      <w:r w:rsidRPr="000D66AC">
        <w:rPr>
          <w:rFonts w:ascii="Arial" w:hAnsi="Arial"/>
          <w:sz w:val="21"/>
          <w:szCs w:val="20"/>
        </w:rPr>
        <w:t xml:space="preserve"> Lanzamiento comercial en Europa de los nuevos neumáticos de invierno de altas </w:t>
      </w:r>
      <w:r w:rsidRPr="000D66AC">
        <w:rPr>
          <w:rFonts w:ascii="Arial" w:hAnsi="Arial"/>
          <w:sz w:val="21"/>
          <w:szCs w:val="20"/>
        </w:rPr>
        <w:br/>
        <w:t xml:space="preserve">          prestaciones MICHELIN Pilot Alpin y MICHELIN Latitude Alpin.</w:t>
      </w:r>
    </w:p>
    <w:p w14:paraId="71331C2A" w14:textId="77777777" w:rsidR="0097174C" w:rsidRPr="000D66AC" w:rsidRDefault="0097174C" w:rsidP="0014660B">
      <w:pPr>
        <w:spacing w:after="240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 xml:space="preserve">2012: </w:t>
      </w:r>
      <w:r w:rsidRPr="000D66AC">
        <w:rPr>
          <w:rFonts w:ascii="Arial" w:hAnsi="Arial"/>
          <w:sz w:val="21"/>
          <w:szCs w:val="20"/>
        </w:rPr>
        <w:t>Comercialización en Europa de los nuevos neumáticos</w:t>
      </w:r>
      <w:r w:rsidRPr="000D66AC">
        <w:rPr>
          <w:rFonts w:ascii="Arial" w:hAnsi="Arial"/>
          <w:b/>
          <w:sz w:val="21"/>
          <w:szCs w:val="20"/>
        </w:rPr>
        <w:t xml:space="preserve"> </w:t>
      </w:r>
      <w:r w:rsidRPr="000D66AC">
        <w:rPr>
          <w:rFonts w:ascii="Arial" w:hAnsi="Arial"/>
          <w:sz w:val="21"/>
          <w:szCs w:val="20"/>
        </w:rPr>
        <w:t xml:space="preserve">MICHELIN ENERGY™ </w:t>
      </w:r>
      <w:r w:rsidR="0014660B" w:rsidRPr="000D66AC">
        <w:rPr>
          <w:rFonts w:ascii="Arial" w:hAnsi="Arial"/>
          <w:sz w:val="21"/>
          <w:szCs w:val="20"/>
        </w:rPr>
        <w:br/>
        <w:t xml:space="preserve">          </w:t>
      </w:r>
      <w:r w:rsidRPr="000D66AC">
        <w:rPr>
          <w:rFonts w:ascii="Arial" w:hAnsi="Arial"/>
          <w:sz w:val="21"/>
          <w:szCs w:val="20"/>
        </w:rPr>
        <w:t>Saver+ y MICHELIN Agilis+.</w:t>
      </w:r>
    </w:p>
    <w:p w14:paraId="50CC6CBF" w14:textId="5EF4A611" w:rsidR="007D1D23" w:rsidRPr="000D66AC" w:rsidRDefault="007D1D23" w:rsidP="007D1D23">
      <w:pPr>
        <w:spacing w:after="240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 xml:space="preserve">2013: </w:t>
      </w:r>
      <w:r w:rsidR="00D75789">
        <w:rPr>
          <w:rFonts w:ascii="Arial" w:hAnsi="Arial"/>
          <w:sz w:val="21"/>
          <w:szCs w:val="20"/>
        </w:rPr>
        <w:t xml:space="preserve">Se comercializa </w:t>
      </w:r>
      <w:r w:rsidRPr="000D66AC">
        <w:rPr>
          <w:rFonts w:ascii="Arial" w:hAnsi="Arial"/>
          <w:sz w:val="21"/>
          <w:szCs w:val="20"/>
        </w:rPr>
        <w:t xml:space="preserve">el neumático </w:t>
      </w:r>
      <w:r w:rsidR="00312473">
        <w:rPr>
          <w:rFonts w:ascii="Arial" w:hAnsi="Arial"/>
          <w:sz w:val="21"/>
          <w:szCs w:val="20"/>
        </w:rPr>
        <w:t>UHP</w:t>
      </w:r>
      <w:r w:rsidRPr="000D66AC">
        <w:rPr>
          <w:rFonts w:ascii="Arial" w:hAnsi="Arial"/>
          <w:sz w:val="21"/>
          <w:szCs w:val="20"/>
        </w:rPr>
        <w:t xml:space="preserve"> MICHELIN Pilot Sport Cup2, equipo</w:t>
      </w:r>
      <w:r w:rsidR="00312473">
        <w:rPr>
          <w:rFonts w:ascii="Arial" w:hAnsi="Arial"/>
          <w:sz w:val="21"/>
          <w:szCs w:val="20"/>
        </w:rPr>
        <w:t xml:space="preserve"> </w:t>
      </w:r>
      <w:r w:rsidRPr="000D66AC">
        <w:rPr>
          <w:rFonts w:ascii="Arial" w:hAnsi="Arial"/>
          <w:sz w:val="21"/>
          <w:szCs w:val="20"/>
        </w:rPr>
        <w:t xml:space="preserve">original de </w:t>
      </w:r>
      <w:r w:rsidR="00312473">
        <w:rPr>
          <w:rFonts w:ascii="Arial" w:hAnsi="Arial"/>
          <w:sz w:val="21"/>
          <w:szCs w:val="20"/>
        </w:rPr>
        <w:br/>
        <w:t xml:space="preserve">          </w:t>
      </w:r>
      <w:r w:rsidRPr="000D66AC">
        <w:rPr>
          <w:rFonts w:ascii="Arial" w:hAnsi="Arial"/>
          <w:sz w:val="21"/>
          <w:szCs w:val="20"/>
        </w:rPr>
        <w:t>los nuevos Ferrari 458 Speciale, Porsche 918 Spyder y AMG SLS Blac</w:t>
      </w:r>
      <w:r w:rsidR="00312473">
        <w:rPr>
          <w:rFonts w:ascii="Arial" w:hAnsi="Arial"/>
          <w:sz w:val="21"/>
          <w:szCs w:val="20"/>
        </w:rPr>
        <w:t xml:space="preserve">k </w:t>
      </w:r>
      <w:r w:rsidRPr="000D66AC">
        <w:rPr>
          <w:rFonts w:ascii="Arial" w:hAnsi="Arial"/>
          <w:sz w:val="21"/>
          <w:szCs w:val="20"/>
        </w:rPr>
        <w:t>Series.</w:t>
      </w:r>
    </w:p>
    <w:p w14:paraId="0CF6B94E" w14:textId="738D0671" w:rsidR="000D66AC" w:rsidRPr="000D66AC" w:rsidRDefault="000D66AC" w:rsidP="000D66AC">
      <w:pPr>
        <w:spacing w:after="240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bCs/>
          <w:sz w:val="21"/>
          <w:szCs w:val="20"/>
        </w:rPr>
        <w:t>2013</w:t>
      </w:r>
      <w:r w:rsidRPr="000D66AC">
        <w:rPr>
          <w:rFonts w:ascii="Arial" w:hAnsi="Arial"/>
          <w:sz w:val="21"/>
          <w:szCs w:val="20"/>
        </w:rPr>
        <w:t>: MICHELIN AxioBib IF 900/65 R46</w:t>
      </w:r>
      <w:r w:rsidR="004343AB">
        <w:rPr>
          <w:rFonts w:ascii="Arial" w:hAnsi="Arial"/>
          <w:sz w:val="21"/>
          <w:szCs w:val="20"/>
        </w:rPr>
        <w:t>,</w:t>
      </w:r>
      <w:r w:rsidRPr="000D66AC">
        <w:rPr>
          <w:rFonts w:ascii="Arial" w:hAnsi="Arial"/>
          <w:sz w:val="21"/>
          <w:szCs w:val="20"/>
        </w:rPr>
        <w:t xml:space="preserve"> el neumático de tractor más </w:t>
      </w:r>
      <w:r w:rsidR="004343AB">
        <w:rPr>
          <w:rFonts w:ascii="Arial" w:hAnsi="Arial"/>
          <w:sz w:val="21"/>
          <w:szCs w:val="20"/>
        </w:rPr>
        <w:t>grande</w:t>
      </w:r>
      <w:r w:rsidRPr="000D66AC">
        <w:rPr>
          <w:rFonts w:ascii="Arial" w:hAnsi="Arial"/>
          <w:sz w:val="21"/>
          <w:szCs w:val="20"/>
        </w:rPr>
        <w:t xml:space="preserve"> del mundo.</w:t>
      </w:r>
    </w:p>
    <w:p w14:paraId="4D74AE08" w14:textId="6734CBCF" w:rsidR="007D1D23" w:rsidRPr="000D66AC" w:rsidRDefault="007D1D23" w:rsidP="007D1D23">
      <w:pPr>
        <w:spacing w:after="240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 xml:space="preserve">2014: </w:t>
      </w:r>
      <w:r w:rsidRPr="000D66AC">
        <w:rPr>
          <w:rFonts w:ascii="Arial" w:hAnsi="Arial"/>
          <w:sz w:val="21"/>
          <w:szCs w:val="20"/>
        </w:rPr>
        <w:t xml:space="preserve">Michelin presenta en el salón NAIAS de Detroit el neumático MICHELIN Premier </w:t>
      </w:r>
      <w:r w:rsidRPr="000D66AC">
        <w:rPr>
          <w:rFonts w:ascii="Arial" w:hAnsi="Arial"/>
          <w:sz w:val="21"/>
          <w:szCs w:val="20"/>
        </w:rPr>
        <w:br/>
        <w:t xml:space="preserve">          A/S para turismos cuya banda de rodadura se “auto</w:t>
      </w:r>
      <w:r w:rsidR="00FF7680" w:rsidRPr="000D66AC">
        <w:rPr>
          <w:rFonts w:ascii="Arial" w:hAnsi="Arial"/>
          <w:sz w:val="21"/>
          <w:szCs w:val="20"/>
        </w:rPr>
        <w:t>r</w:t>
      </w:r>
      <w:r w:rsidRPr="000D66AC">
        <w:rPr>
          <w:rFonts w:ascii="Arial" w:hAnsi="Arial"/>
          <w:sz w:val="21"/>
          <w:szCs w:val="20"/>
        </w:rPr>
        <w:t>regenera”.</w:t>
      </w:r>
    </w:p>
    <w:p w14:paraId="10455029" w14:textId="77777777" w:rsidR="007D1D23" w:rsidRPr="000D66AC" w:rsidRDefault="007D1D23" w:rsidP="007D1D23">
      <w:pPr>
        <w:tabs>
          <w:tab w:val="left" w:pos="708"/>
          <w:tab w:val="left" w:pos="1273"/>
        </w:tabs>
        <w:ind w:left="705" w:hanging="705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 xml:space="preserve">2014: </w:t>
      </w:r>
      <w:r w:rsidRPr="000D66AC">
        <w:rPr>
          <w:rFonts w:ascii="Arial" w:hAnsi="Arial"/>
          <w:sz w:val="21"/>
          <w:szCs w:val="20"/>
        </w:rPr>
        <w:t>Michelin presenta su nuevo neumático de invierno para turismos, el MICHELIN</w:t>
      </w:r>
    </w:p>
    <w:p w14:paraId="44984281" w14:textId="77777777" w:rsidR="00D75B57" w:rsidRDefault="007D1D23" w:rsidP="00D75B57">
      <w:pPr>
        <w:tabs>
          <w:tab w:val="left" w:pos="708"/>
          <w:tab w:val="left" w:pos="1273"/>
        </w:tabs>
        <w:spacing w:after="240"/>
        <w:ind w:left="703" w:hanging="703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 xml:space="preserve">          </w:t>
      </w:r>
      <w:r w:rsidRPr="000D66AC">
        <w:rPr>
          <w:rFonts w:ascii="Arial" w:hAnsi="Arial"/>
          <w:sz w:val="21"/>
          <w:szCs w:val="20"/>
        </w:rPr>
        <w:t>Alpin 5.</w:t>
      </w:r>
    </w:p>
    <w:p w14:paraId="37BFEA43" w14:textId="203C1633" w:rsidR="00FA3908" w:rsidRPr="000D66AC" w:rsidRDefault="00FA3908" w:rsidP="00D75B57">
      <w:pPr>
        <w:tabs>
          <w:tab w:val="left" w:pos="708"/>
          <w:tab w:val="left" w:pos="1273"/>
        </w:tabs>
        <w:spacing w:after="240"/>
        <w:ind w:left="703" w:hanging="703"/>
        <w:jc w:val="both"/>
        <w:rPr>
          <w:rFonts w:ascii="Arial" w:hAnsi="Arial"/>
          <w:sz w:val="21"/>
          <w:szCs w:val="20"/>
        </w:rPr>
      </w:pPr>
      <w:r w:rsidRPr="000D66AC">
        <w:rPr>
          <w:rFonts w:ascii="Arial" w:hAnsi="Arial"/>
          <w:b/>
          <w:sz w:val="21"/>
          <w:szCs w:val="20"/>
        </w:rPr>
        <w:t>2014:</w:t>
      </w:r>
      <w:r w:rsidRPr="000D66AC">
        <w:rPr>
          <w:rFonts w:ascii="Arial" w:hAnsi="Arial"/>
          <w:sz w:val="21"/>
          <w:szCs w:val="20"/>
        </w:rPr>
        <w:t xml:space="preserve"> Michelin celebra los 10 años de la tecnología MICHELIN Ultraflex.</w:t>
      </w:r>
    </w:p>
    <w:p w14:paraId="0975D5A1" w14:textId="77777777" w:rsidR="0097174C" w:rsidRPr="000D66AC" w:rsidRDefault="0097174C" w:rsidP="0097174C">
      <w:pPr>
        <w:pStyle w:val="EstiloLADILLODOSSIERMICHELIN10ptDerecha"/>
        <w:rPr>
          <w:sz w:val="28"/>
          <w:lang w:val="es-ES_tradnl"/>
        </w:rPr>
      </w:pPr>
      <w:r w:rsidRPr="000D66AC">
        <w:rPr>
          <w:rFonts w:cs="Arial"/>
          <w:bCs w:val="0"/>
          <w:lang w:val="es-ES_tradnl"/>
        </w:rPr>
        <w:br w:type="column"/>
      </w:r>
      <w:r w:rsidRPr="000D66AC">
        <w:rPr>
          <w:rFonts w:cs="Times"/>
          <w:sz w:val="28"/>
          <w:lang w:val="es-ES_tradnl"/>
        </w:rPr>
        <w:lastRenderedPageBreak/>
        <w:t>Anexo</w:t>
      </w:r>
    </w:p>
    <w:p w14:paraId="08913CAF" w14:textId="77777777" w:rsidR="0097174C" w:rsidRPr="000D66AC" w:rsidRDefault="0097174C" w:rsidP="0097174C">
      <w:pPr>
        <w:spacing w:after="240" w:line="360" w:lineRule="exact"/>
        <w:outlineLvl w:val="0"/>
        <w:rPr>
          <w:b/>
          <w:snapToGrid w:val="0"/>
          <w:color w:val="333399"/>
          <w:sz w:val="36"/>
          <w:szCs w:val="20"/>
        </w:rPr>
      </w:pPr>
      <w:r w:rsidRPr="000D66AC">
        <w:rPr>
          <w:b/>
          <w:snapToGrid w:val="0"/>
          <w:color w:val="333399"/>
          <w:sz w:val="36"/>
          <w:szCs w:val="20"/>
        </w:rPr>
        <w:t>Algunas cifras clave sobre el Grupo Michelin</w:t>
      </w:r>
    </w:p>
    <w:p w14:paraId="46D1CC15" w14:textId="77777777" w:rsidR="0097174C" w:rsidRPr="000D66AC" w:rsidRDefault="0097174C" w:rsidP="0097174C">
      <w:pPr>
        <w:pStyle w:val="TextoMichelin"/>
        <w:spacing w:line="240" w:lineRule="auto"/>
        <w:rPr>
          <w:lang w:val="es-ES_tradnl"/>
        </w:rPr>
      </w:pPr>
      <w:r w:rsidRPr="000D66AC">
        <w:rPr>
          <w:b/>
          <w:lang w:val="es-ES_tradnl"/>
        </w:rPr>
        <w:t>Fundación:</w:t>
      </w:r>
      <w:r w:rsidRPr="000D66AC">
        <w:rPr>
          <w:lang w:val="es-ES_tradnl"/>
        </w:rPr>
        <w:t xml:space="preserve"> </w:t>
      </w:r>
      <w:r w:rsidRPr="000D66AC">
        <w:rPr>
          <w:lang w:val="es-ES_tradnl"/>
        </w:rPr>
        <w:tab/>
      </w:r>
      <w:r w:rsidRPr="000D66AC">
        <w:rPr>
          <w:lang w:val="es-ES_tradnl"/>
        </w:rPr>
        <w:tab/>
      </w:r>
      <w:r w:rsidRPr="000D66AC">
        <w:rPr>
          <w:lang w:val="es-ES_tradnl"/>
        </w:rPr>
        <w:tab/>
      </w:r>
      <w:r w:rsidRPr="000D66AC">
        <w:rPr>
          <w:lang w:val="es-ES_tradnl"/>
        </w:rPr>
        <w:tab/>
        <w:t>1889</w:t>
      </w:r>
    </w:p>
    <w:p w14:paraId="798F188B" w14:textId="77777777" w:rsidR="0097174C" w:rsidRPr="000D66AC" w:rsidRDefault="0097174C" w:rsidP="0097174C">
      <w:pPr>
        <w:pStyle w:val="TextoMichelin"/>
        <w:spacing w:line="240" w:lineRule="auto"/>
        <w:jc w:val="left"/>
        <w:rPr>
          <w:lang w:val="es-ES_tradnl"/>
        </w:rPr>
      </w:pPr>
      <w:r w:rsidRPr="000D66AC">
        <w:rPr>
          <w:b/>
          <w:lang w:val="es-ES_tradnl"/>
        </w:rPr>
        <w:t xml:space="preserve">Implantación industrial: </w:t>
      </w:r>
      <w:r w:rsidRPr="000D66AC">
        <w:rPr>
          <w:b/>
          <w:lang w:val="es-ES_tradnl"/>
        </w:rPr>
        <w:tab/>
      </w:r>
      <w:r w:rsidRPr="000D66AC">
        <w:rPr>
          <w:b/>
          <w:lang w:val="es-ES_tradnl"/>
        </w:rPr>
        <w:tab/>
      </w:r>
      <w:r w:rsidRPr="000D66AC">
        <w:rPr>
          <w:lang w:val="es-ES_tradnl"/>
        </w:rPr>
        <w:t>6</w:t>
      </w:r>
      <w:r w:rsidR="000F5CE0" w:rsidRPr="000D66AC">
        <w:rPr>
          <w:lang w:val="es-ES_tradnl"/>
        </w:rPr>
        <w:t>7</w:t>
      </w:r>
      <w:r w:rsidRPr="000D66AC">
        <w:rPr>
          <w:lang w:val="es-ES_tradnl"/>
        </w:rPr>
        <w:t xml:space="preserve"> fábricas en 1</w:t>
      </w:r>
      <w:r w:rsidR="000F5CE0" w:rsidRPr="000D66AC">
        <w:rPr>
          <w:lang w:val="es-ES_tradnl"/>
        </w:rPr>
        <w:t>7</w:t>
      </w:r>
      <w:r w:rsidRPr="000D66AC">
        <w:rPr>
          <w:lang w:val="es-ES_tradnl"/>
        </w:rPr>
        <w:t xml:space="preserve"> países</w:t>
      </w:r>
    </w:p>
    <w:p w14:paraId="01AD8150" w14:textId="77777777" w:rsidR="0097174C" w:rsidRPr="000D66AC" w:rsidRDefault="0097174C" w:rsidP="0097174C">
      <w:pPr>
        <w:pStyle w:val="TextoMichelin"/>
        <w:spacing w:line="240" w:lineRule="auto"/>
        <w:jc w:val="left"/>
        <w:rPr>
          <w:lang w:val="es-ES_tradnl"/>
        </w:rPr>
      </w:pPr>
      <w:r w:rsidRPr="000D66AC">
        <w:rPr>
          <w:b/>
          <w:lang w:val="es-ES_tradnl"/>
        </w:rPr>
        <w:t>Número de empleados:</w:t>
      </w:r>
      <w:r w:rsidRPr="000D66AC">
        <w:rPr>
          <w:lang w:val="es-ES_tradnl"/>
        </w:rPr>
        <w:t xml:space="preserve"> </w:t>
      </w:r>
      <w:r w:rsidRPr="000D66AC">
        <w:rPr>
          <w:lang w:val="es-ES_tradnl"/>
        </w:rPr>
        <w:tab/>
      </w:r>
      <w:r w:rsidRPr="000D66AC">
        <w:rPr>
          <w:lang w:val="es-ES_tradnl"/>
        </w:rPr>
        <w:tab/>
        <w:t>11</w:t>
      </w:r>
      <w:r w:rsidR="00AC734B" w:rsidRPr="000D66AC">
        <w:rPr>
          <w:lang w:val="es-ES_tradnl"/>
        </w:rPr>
        <w:t>1</w:t>
      </w:r>
      <w:r w:rsidRPr="000D66AC">
        <w:rPr>
          <w:lang w:val="es-ES_tradnl"/>
        </w:rPr>
        <w:t>.</w:t>
      </w:r>
      <w:r w:rsidR="00AC734B" w:rsidRPr="000D66AC">
        <w:rPr>
          <w:lang w:val="es-ES_tradnl"/>
        </w:rPr>
        <w:t>2</w:t>
      </w:r>
      <w:r w:rsidRPr="000D66AC">
        <w:rPr>
          <w:lang w:val="es-ES_tradnl"/>
        </w:rPr>
        <w:t>00 en todo el mundo</w:t>
      </w:r>
    </w:p>
    <w:p w14:paraId="7846946E" w14:textId="6A3587AD" w:rsidR="0097174C" w:rsidRPr="000D66AC" w:rsidRDefault="0097174C" w:rsidP="0097174C">
      <w:pPr>
        <w:pStyle w:val="TextoMichelin"/>
        <w:spacing w:line="240" w:lineRule="auto"/>
        <w:ind w:left="3540" w:hanging="3540"/>
        <w:jc w:val="left"/>
        <w:rPr>
          <w:lang w:val="es-ES_tradnl"/>
        </w:rPr>
      </w:pPr>
      <w:r w:rsidRPr="000D66AC">
        <w:rPr>
          <w:b/>
          <w:lang w:val="es-ES_tradnl"/>
        </w:rPr>
        <w:t xml:space="preserve">Centro de Tecnologías: </w:t>
      </w:r>
      <w:r w:rsidRPr="000D66AC">
        <w:rPr>
          <w:b/>
          <w:lang w:val="es-ES_tradnl"/>
        </w:rPr>
        <w:tab/>
      </w:r>
      <w:r w:rsidRPr="000D66AC">
        <w:rPr>
          <w:lang w:val="es-ES_tradnl"/>
        </w:rPr>
        <w:t>Más de 6.</w:t>
      </w:r>
      <w:r w:rsidR="005C601E" w:rsidRPr="000D66AC">
        <w:rPr>
          <w:lang w:val="es-ES_tradnl"/>
        </w:rPr>
        <w:t>6</w:t>
      </w:r>
      <w:r w:rsidRPr="000D66AC">
        <w:rPr>
          <w:lang w:val="es-ES_tradnl"/>
        </w:rPr>
        <w:t xml:space="preserve">00 investigadores en tres continentes </w:t>
      </w:r>
      <w:r w:rsidRPr="000D66AC">
        <w:rPr>
          <w:lang w:val="es-ES_tradnl"/>
        </w:rPr>
        <w:br/>
        <w:t>(Europa, Norteamérica y Asia)</w:t>
      </w:r>
    </w:p>
    <w:p w14:paraId="46B92CE9" w14:textId="77777777" w:rsidR="00CC0BA6" w:rsidRPr="000D66AC" w:rsidRDefault="00CC0BA6" w:rsidP="00CC0BA6">
      <w:pPr>
        <w:pStyle w:val="TextoMichelin"/>
        <w:spacing w:line="240" w:lineRule="auto"/>
        <w:rPr>
          <w:lang w:val="es-ES_tradnl"/>
        </w:rPr>
      </w:pPr>
      <w:r w:rsidRPr="000D66AC">
        <w:rPr>
          <w:b/>
          <w:lang w:val="es-ES_tradnl"/>
        </w:rPr>
        <w:t>Presupuesto anual para I+D:</w:t>
      </w:r>
      <w:r w:rsidRPr="000D66AC">
        <w:rPr>
          <w:lang w:val="es-ES_tradnl"/>
        </w:rPr>
        <w:t xml:space="preserve"> </w:t>
      </w:r>
      <w:r w:rsidRPr="000D66AC">
        <w:rPr>
          <w:lang w:val="es-ES_tradnl"/>
        </w:rPr>
        <w:tab/>
        <w:t>Más de 643 millones de euros</w:t>
      </w:r>
    </w:p>
    <w:p w14:paraId="48FCB53E" w14:textId="77777777" w:rsidR="00CC0BA6" w:rsidRPr="000D66AC" w:rsidRDefault="00CC0BA6" w:rsidP="00CC0BA6">
      <w:pPr>
        <w:pStyle w:val="TextoMichelin"/>
        <w:spacing w:line="240" w:lineRule="auto"/>
        <w:ind w:left="3540" w:hanging="3540"/>
        <w:jc w:val="left"/>
        <w:rPr>
          <w:lang w:val="es-ES_tradnl"/>
        </w:rPr>
      </w:pPr>
      <w:r w:rsidRPr="000D66AC">
        <w:rPr>
          <w:b/>
          <w:lang w:val="es-ES_tradnl"/>
        </w:rPr>
        <w:t>Producción anual:</w:t>
      </w:r>
      <w:r w:rsidRPr="000D66AC">
        <w:rPr>
          <w:lang w:val="es-ES_tradnl"/>
        </w:rPr>
        <w:tab/>
        <w:t>Se fabrican cerca de 171 millones de neumáticos cada año, se venden 13 millones de mapas y guías en más de 170 países y se calculan más de 1.200 millones de itinerarios a través de ViaMichelin.</w:t>
      </w:r>
    </w:p>
    <w:p w14:paraId="21C1FA1F" w14:textId="77777777" w:rsidR="00CC0BA6" w:rsidRPr="000D66AC" w:rsidRDefault="00CC0BA6" w:rsidP="00CC0BA6">
      <w:pPr>
        <w:pStyle w:val="TextoMichelin"/>
        <w:spacing w:line="240" w:lineRule="auto"/>
        <w:rPr>
          <w:b/>
          <w:lang w:val="es-ES_tradnl"/>
        </w:rPr>
      </w:pPr>
      <w:r w:rsidRPr="000D66AC">
        <w:rPr>
          <w:b/>
          <w:lang w:val="es-ES_tradnl"/>
        </w:rPr>
        <w:t>Ventas netas en 2013:</w:t>
      </w:r>
      <w:r w:rsidRPr="000D66AC">
        <w:rPr>
          <w:lang w:val="es-ES_tradnl"/>
        </w:rPr>
        <w:tab/>
      </w:r>
      <w:r w:rsidRPr="000D66AC">
        <w:rPr>
          <w:lang w:val="es-ES_tradnl"/>
        </w:rPr>
        <w:tab/>
        <w:t>20.247 millones de euros.</w:t>
      </w:r>
    </w:p>
    <w:p w14:paraId="40FADF9B" w14:textId="77777777" w:rsidR="0097174C" w:rsidRPr="000D66AC" w:rsidRDefault="0097174C" w:rsidP="0097174C">
      <w:pPr>
        <w:pStyle w:val="TextoMichelin"/>
        <w:spacing w:line="240" w:lineRule="auto"/>
        <w:rPr>
          <w:b/>
          <w:lang w:val="es-ES_tradnl"/>
        </w:rPr>
      </w:pPr>
    </w:p>
    <w:p w14:paraId="73612694" w14:textId="77777777" w:rsidR="0097174C" w:rsidRPr="000D66AC" w:rsidRDefault="0097174C" w:rsidP="0097174C">
      <w:pPr>
        <w:pStyle w:val="Piedepgina"/>
        <w:rPr>
          <w:sz w:val="21"/>
        </w:rPr>
      </w:pPr>
    </w:p>
    <w:p w14:paraId="711203D5" w14:textId="77777777" w:rsidR="0097174C" w:rsidRPr="000D66AC" w:rsidRDefault="0097174C" w:rsidP="0097174C">
      <w:pPr>
        <w:pStyle w:val="TextoMichelin"/>
        <w:rPr>
          <w:lang w:val="es-ES_tradnl"/>
        </w:rPr>
      </w:pPr>
      <w:r w:rsidRPr="000D66AC">
        <w:rPr>
          <w:lang w:val="es-ES_tradnl"/>
        </w:rPr>
        <w:t xml:space="preserve">Un amplio número de marcas que cubren todos los segmentos del mercado: Michelin, BFGoodrich, Kleber, Uniroyal, Riken, Taurus, Kormoran, Warrior, Pneu Laurent, Recamic, Michelin Remix, Euromaster, TCI Tire Centers, Tyre Plus. </w:t>
      </w:r>
    </w:p>
    <w:p w14:paraId="5B29FD2F" w14:textId="77777777" w:rsidR="0097174C" w:rsidRPr="000D66AC" w:rsidRDefault="0097174C" w:rsidP="0097174C">
      <w:pPr>
        <w:pStyle w:val="TextoMichelin"/>
        <w:rPr>
          <w:rFonts w:ascii="Times" w:hAnsi="Times"/>
          <w:i/>
          <w:lang w:val="es-ES_tradnl"/>
        </w:rPr>
      </w:pPr>
      <w:r w:rsidRPr="000D66AC">
        <w:rPr>
          <w:lang w:val="es-ES_tradnl"/>
        </w:rPr>
        <w:t xml:space="preserve">Descubre toda la historia del Grupo Michelin visitando </w:t>
      </w:r>
      <w:r w:rsidRPr="000D66AC">
        <w:rPr>
          <w:i/>
          <w:lang w:val="es-ES_tradnl"/>
        </w:rPr>
        <w:t>l’Aventure Michelin</w:t>
      </w:r>
      <w:r w:rsidRPr="000D66AC">
        <w:rPr>
          <w:lang w:val="es-ES_tradnl"/>
        </w:rPr>
        <w:t>. La actualidad y la información útil se encuentra en www.laventuremichelin.com.</w:t>
      </w:r>
    </w:p>
    <w:p w14:paraId="74E2E92F" w14:textId="77777777" w:rsidR="0097174C" w:rsidRPr="000D66AC" w:rsidRDefault="0097174C" w:rsidP="0097174C">
      <w:pPr>
        <w:pStyle w:val="TextoMichelin"/>
        <w:rPr>
          <w:rFonts w:ascii="Times" w:hAnsi="Times"/>
          <w:i/>
          <w:lang w:val="es-ES_tradnl"/>
        </w:rPr>
      </w:pPr>
      <w:r w:rsidRPr="000D66AC">
        <w:rPr>
          <w:rFonts w:ascii="Times" w:hAnsi="Times"/>
          <w:i/>
          <w:lang w:val="es-ES_tradnl" w:eastAsia="es-ES"/>
        </w:rPr>
        <w:drawing>
          <wp:anchor distT="0" distB="0" distL="114300" distR="114300" simplePos="0" relativeHeight="251661312" behindDoc="0" locked="0" layoutInCell="1" allowOverlap="1" wp14:anchorId="50730201" wp14:editId="6720BE3F">
            <wp:simplePos x="0" y="0"/>
            <wp:positionH relativeFrom="column">
              <wp:posOffset>1017905</wp:posOffset>
            </wp:positionH>
            <wp:positionV relativeFrom="paragraph">
              <wp:posOffset>20955</wp:posOffset>
            </wp:positionV>
            <wp:extent cx="3048000" cy="2023745"/>
            <wp:effectExtent l="25400" t="0" r="0" b="0"/>
            <wp:wrapSquare wrapText="bothSides"/>
            <wp:docPr id="11" name="Picture 4" descr="_DSC0026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DSC0026 copi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18AC9B" w14:textId="77777777" w:rsidR="0097174C" w:rsidRPr="000D66AC" w:rsidRDefault="0097174C" w:rsidP="0097174C">
      <w:pPr>
        <w:jc w:val="both"/>
        <w:rPr>
          <w:i/>
        </w:rPr>
      </w:pPr>
    </w:p>
    <w:p w14:paraId="0DA28BF4" w14:textId="77777777" w:rsidR="0097174C" w:rsidRPr="000D66AC" w:rsidRDefault="0097174C" w:rsidP="0097174C">
      <w:pPr>
        <w:jc w:val="both"/>
        <w:rPr>
          <w:i/>
        </w:rPr>
      </w:pPr>
    </w:p>
    <w:p w14:paraId="2FDFDAB8" w14:textId="77777777" w:rsidR="0097174C" w:rsidRPr="000D66AC" w:rsidRDefault="0097174C" w:rsidP="0097174C">
      <w:pPr>
        <w:jc w:val="both"/>
        <w:rPr>
          <w:i/>
        </w:rPr>
      </w:pPr>
    </w:p>
    <w:p w14:paraId="39D69ED5" w14:textId="77777777" w:rsidR="0097174C" w:rsidRPr="000D66AC" w:rsidRDefault="0097174C" w:rsidP="0097174C">
      <w:pPr>
        <w:jc w:val="both"/>
        <w:rPr>
          <w:i/>
        </w:rPr>
      </w:pPr>
    </w:p>
    <w:p w14:paraId="799830FC" w14:textId="77777777" w:rsidR="0097174C" w:rsidRPr="000D66AC" w:rsidRDefault="0097174C" w:rsidP="0097174C">
      <w:pPr>
        <w:jc w:val="both"/>
        <w:rPr>
          <w:i/>
        </w:rPr>
      </w:pPr>
    </w:p>
    <w:p w14:paraId="5E9C2B0E" w14:textId="77777777" w:rsidR="0097174C" w:rsidRPr="000D66AC" w:rsidRDefault="0097174C" w:rsidP="0097174C">
      <w:pPr>
        <w:jc w:val="center"/>
        <w:rPr>
          <w:i/>
        </w:rPr>
      </w:pPr>
    </w:p>
    <w:p w14:paraId="282CAD80" w14:textId="77777777" w:rsidR="0097174C" w:rsidRPr="000D66AC" w:rsidRDefault="0097174C" w:rsidP="0097174C">
      <w:pPr>
        <w:jc w:val="center"/>
        <w:rPr>
          <w:i/>
        </w:rPr>
      </w:pPr>
    </w:p>
    <w:p w14:paraId="5508D32D" w14:textId="77777777" w:rsidR="0097174C" w:rsidRPr="000D66AC" w:rsidRDefault="0097174C" w:rsidP="0097174C">
      <w:pPr>
        <w:jc w:val="center"/>
        <w:rPr>
          <w:i/>
        </w:rPr>
      </w:pPr>
    </w:p>
    <w:p w14:paraId="4E9A50B8" w14:textId="77777777" w:rsidR="0097174C" w:rsidRPr="000D66AC" w:rsidRDefault="0097174C" w:rsidP="0097174C">
      <w:pPr>
        <w:jc w:val="center"/>
        <w:rPr>
          <w:i/>
        </w:rPr>
      </w:pPr>
    </w:p>
    <w:p w14:paraId="111787DA" w14:textId="77777777" w:rsidR="0097174C" w:rsidRPr="000D66AC" w:rsidRDefault="0097174C" w:rsidP="0097174C">
      <w:pPr>
        <w:jc w:val="center"/>
        <w:rPr>
          <w:i/>
        </w:rPr>
      </w:pPr>
    </w:p>
    <w:p w14:paraId="4EC363FA" w14:textId="77777777" w:rsidR="0097174C" w:rsidRPr="000D66AC" w:rsidRDefault="0097174C" w:rsidP="0097174C">
      <w:pPr>
        <w:jc w:val="center"/>
        <w:rPr>
          <w:i/>
        </w:rPr>
      </w:pPr>
    </w:p>
    <w:p w14:paraId="38DF46FC" w14:textId="77777777" w:rsidR="0097174C" w:rsidRDefault="0097174C" w:rsidP="0097174C">
      <w:pPr>
        <w:jc w:val="center"/>
        <w:rPr>
          <w:i/>
        </w:rPr>
      </w:pPr>
    </w:p>
    <w:p w14:paraId="0136A4D7" w14:textId="77777777" w:rsidR="00496AD2" w:rsidRDefault="00496AD2" w:rsidP="0097174C">
      <w:pPr>
        <w:jc w:val="center"/>
        <w:rPr>
          <w:i/>
        </w:rPr>
      </w:pPr>
    </w:p>
    <w:p w14:paraId="285E8474" w14:textId="77777777" w:rsidR="00496AD2" w:rsidRDefault="00496AD2" w:rsidP="0097174C">
      <w:pPr>
        <w:jc w:val="center"/>
        <w:rPr>
          <w:i/>
        </w:rPr>
      </w:pPr>
    </w:p>
    <w:p w14:paraId="4D0C2065" w14:textId="77777777" w:rsidR="00496AD2" w:rsidRDefault="00496AD2" w:rsidP="0097174C">
      <w:pPr>
        <w:jc w:val="center"/>
        <w:rPr>
          <w:i/>
        </w:rPr>
      </w:pPr>
    </w:p>
    <w:p w14:paraId="6543A841" w14:textId="77777777" w:rsidR="00496AD2" w:rsidRDefault="00496AD2" w:rsidP="0097174C">
      <w:pPr>
        <w:jc w:val="center"/>
        <w:rPr>
          <w:i/>
        </w:rPr>
      </w:pPr>
    </w:p>
    <w:p w14:paraId="6F9ABACC" w14:textId="77777777" w:rsidR="00496AD2" w:rsidRPr="000D66AC" w:rsidRDefault="00496AD2" w:rsidP="0097174C">
      <w:pPr>
        <w:jc w:val="center"/>
        <w:rPr>
          <w:i/>
        </w:rPr>
      </w:pPr>
    </w:p>
    <w:p w14:paraId="4C61CF6B" w14:textId="77777777" w:rsidR="0040187F" w:rsidRPr="000D66AC" w:rsidRDefault="0040187F" w:rsidP="0040187F">
      <w:pPr>
        <w:autoSpaceDE w:val="0"/>
        <w:autoSpaceDN w:val="0"/>
        <w:adjustRightInd w:val="0"/>
        <w:spacing w:line="240" w:lineRule="atLeast"/>
        <w:jc w:val="both"/>
        <w:rPr>
          <w:i/>
        </w:rPr>
      </w:pPr>
      <w:r w:rsidRPr="000D66AC">
        <w:rPr>
          <w:i/>
        </w:rPr>
        <w:lastRenderedPageBreak/>
        <w:t xml:space="preserve">La misión de </w:t>
      </w:r>
      <w:r w:rsidRPr="000D66AC">
        <w:rPr>
          <w:b/>
          <w:i/>
        </w:rPr>
        <w:t>Michelin,</w:t>
      </w:r>
      <w:r w:rsidRPr="000D66AC">
        <w:rPr>
          <w:i/>
        </w:rPr>
        <w:t xml:space="preserve"> líder del sector del neumático, es contribuir de manera sostenible a la movilidad de las personas y los bienes. Por esta razón, el Grupo fabrica, comercializa y distribuye neumáticos para todo tipo de vehículos. Michelin propone igualmente servicios digitales innovadores, como la gestión telemática de flotas de vehículos y herramientas de ayuda a la movilidad. Asimismo, edita guías turísticas, de hoteles y restaurantes, mapas y atlas de carreteras. El Grupo, que tiene su sede en Clermont-Ferrand (Francia), está presente en 170 países, emplea a 112.300 personas en todo el mundo y dispone de 68 centros de producción implantados en 17 países diferentes. Michelin posee un Centro de Tecnología encargado de la investigación y desarrollo con implantación en Europa, América del Norte y Asia. (www.michelin.es).</w:t>
      </w:r>
      <w:r w:rsidRPr="000D66AC">
        <w:rPr>
          <w:rFonts w:cs="Arial"/>
        </w:rPr>
        <w:t xml:space="preserve"> </w:t>
      </w:r>
    </w:p>
    <w:p w14:paraId="4A6B3C59" w14:textId="77777777" w:rsidR="00F60B6F" w:rsidRPr="000D66AC" w:rsidRDefault="00F60B6F" w:rsidP="00F60B6F">
      <w:pPr>
        <w:jc w:val="both"/>
        <w:rPr>
          <w:i/>
        </w:rPr>
      </w:pPr>
    </w:p>
    <w:p w14:paraId="0EF70E4F" w14:textId="77777777" w:rsidR="0097174C" w:rsidRPr="000D66AC" w:rsidRDefault="0097174C" w:rsidP="0097174C">
      <w:pPr>
        <w:jc w:val="both"/>
        <w:rPr>
          <w:i/>
        </w:rPr>
      </w:pPr>
    </w:p>
    <w:p w14:paraId="36EC965C" w14:textId="77777777" w:rsidR="0097174C" w:rsidRPr="000D66AC" w:rsidRDefault="0097174C" w:rsidP="0097174C">
      <w:pPr>
        <w:jc w:val="both"/>
        <w:rPr>
          <w:i/>
        </w:rPr>
      </w:pPr>
    </w:p>
    <w:p w14:paraId="2D5120F6" w14:textId="77777777" w:rsidR="0097174C" w:rsidRPr="000D66AC" w:rsidRDefault="0097174C" w:rsidP="0097174C">
      <w:pPr>
        <w:jc w:val="both"/>
        <w:rPr>
          <w:i/>
        </w:rPr>
      </w:pPr>
    </w:p>
    <w:p w14:paraId="1C6A5988" w14:textId="77777777" w:rsidR="0097174C" w:rsidRPr="000D66AC" w:rsidRDefault="0097174C" w:rsidP="0097174C">
      <w:pPr>
        <w:jc w:val="both"/>
        <w:rPr>
          <w:i/>
        </w:rPr>
      </w:pPr>
    </w:p>
    <w:p w14:paraId="326704A2" w14:textId="77777777" w:rsidR="0097174C" w:rsidRPr="000D66AC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35299A76" w14:textId="77777777" w:rsidR="0097174C" w:rsidRPr="000D66AC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18177204" w14:textId="77777777" w:rsidR="0097174C" w:rsidRPr="000D66AC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 w:rsidRPr="000D66AC">
        <w:rPr>
          <w:rFonts w:ascii="Arial" w:hAnsi="Arial"/>
          <w:b/>
          <w:bCs/>
          <w:color w:val="808080"/>
          <w:sz w:val="18"/>
          <w:szCs w:val="18"/>
        </w:rPr>
        <w:t>DEPARTAMENTO DE COMUNICACIÓN</w:t>
      </w:r>
    </w:p>
    <w:p w14:paraId="567DD26D" w14:textId="77777777" w:rsidR="0097174C" w:rsidRPr="000D66AC" w:rsidRDefault="0097174C" w:rsidP="0097174C">
      <w:pPr>
        <w:pStyle w:val="Piedepgina"/>
        <w:outlineLvl w:val="0"/>
        <w:rPr>
          <w:rFonts w:ascii="Arial" w:hAnsi="Arial"/>
          <w:bCs/>
          <w:color w:val="808080"/>
          <w:sz w:val="18"/>
          <w:szCs w:val="18"/>
        </w:rPr>
      </w:pPr>
      <w:r w:rsidRPr="000D66AC">
        <w:rPr>
          <w:rFonts w:ascii="Arial" w:hAnsi="Arial"/>
          <w:bCs/>
          <w:color w:val="808080"/>
          <w:sz w:val="18"/>
          <w:szCs w:val="18"/>
        </w:rPr>
        <w:t>Avda. de Los Encuartes, 19</w:t>
      </w:r>
    </w:p>
    <w:p w14:paraId="33FE8AAC" w14:textId="77777777" w:rsidR="0097174C" w:rsidRPr="000D66AC" w:rsidRDefault="0097174C" w:rsidP="0097174C">
      <w:pPr>
        <w:pStyle w:val="Piedepgina"/>
        <w:outlineLvl w:val="0"/>
        <w:rPr>
          <w:rFonts w:ascii="Arial" w:hAnsi="Arial"/>
          <w:bCs/>
          <w:color w:val="808080"/>
          <w:sz w:val="18"/>
          <w:szCs w:val="18"/>
        </w:rPr>
      </w:pPr>
      <w:r w:rsidRPr="000D66AC">
        <w:rPr>
          <w:rFonts w:ascii="Arial" w:hAnsi="Arial"/>
          <w:bCs/>
          <w:color w:val="808080"/>
          <w:sz w:val="18"/>
          <w:szCs w:val="18"/>
        </w:rPr>
        <w:t>28760 Tres Cantos – Madrid – ESPAÑA</w:t>
      </w:r>
    </w:p>
    <w:p w14:paraId="471AB19D" w14:textId="77777777" w:rsidR="0097174C" w:rsidRPr="000D66AC" w:rsidRDefault="0097174C" w:rsidP="0097174C">
      <w:pPr>
        <w:jc w:val="both"/>
        <w:rPr>
          <w:rFonts w:ascii="Arial" w:hAnsi="Arial"/>
          <w:bCs/>
          <w:color w:val="808080"/>
          <w:sz w:val="18"/>
          <w:szCs w:val="18"/>
        </w:rPr>
      </w:pPr>
      <w:r w:rsidRPr="000D66AC">
        <w:rPr>
          <w:rFonts w:ascii="Arial" w:hAnsi="Arial"/>
          <w:bCs/>
          <w:color w:val="808080"/>
          <w:sz w:val="18"/>
          <w:szCs w:val="18"/>
        </w:rPr>
        <w:t>Tel: 0034 914 105 167 – Fax: 0034 914 105 293</w:t>
      </w:r>
    </w:p>
    <w:p w14:paraId="661CB8A9" w14:textId="77777777" w:rsidR="0097174C" w:rsidRPr="000D66AC" w:rsidRDefault="0097174C" w:rsidP="0097174C"/>
    <w:p w14:paraId="76E5296C" w14:textId="77777777" w:rsidR="00695B2D" w:rsidRPr="000D66AC" w:rsidRDefault="00695B2D" w:rsidP="0097174C"/>
    <w:sectPr w:rsidR="00695B2D" w:rsidRPr="000D66AC" w:rsidSect="00A91B8C">
      <w:headerReference w:type="default" r:id="rId36"/>
      <w:footerReference w:type="even" r:id="rId37"/>
      <w:footerReference w:type="default" r:id="rId38"/>
      <w:pgSz w:w="11900" w:h="16840"/>
      <w:pgMar w:top="1418" w:right="1701" w:bottom="1418" w:left="1701" w:header="709" w:footer="11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970DFC" w14:textId="77777777" w:rsidR="00467634" w:rsidRDefault="00467634" w:rsidP="00695B2D">
      <w:r>
        <w:separator/>
      </w:r>
    </w:p>
  </w:endnote>
  <w:endnote w:type="continuationSeparator" w:id="0">
    <w:p w14:paraId="3304D0E4" w14:textId="77777777" w:rsidR="00467634" w:rsidRDefault="00467634" w:rsidP="00695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altName w:val="ＭＳ 明朝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5225F" w14:textId="77777777" w:rsidR="00467634" w:rsidRDefault="00467634" w:rsidP="000F0C50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ED93657" w14:textId="77777777" w:rsidR="00467634" w:rsidRDefault="00467634" w:rsidP="000F0C50">
    <w:pPr>
      <w:pStyle w:val="Piedepgina"/>
      <w:framePr w:wrap="around" w:vAnchor="text" w:hAnchor="margin" w:y="1"/>
      <w:ind w:firstLine="360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EA6D4BB" w14:textId="77777777" w:rsidR="00467634" w:rsidRDefault="00467634" w:rsidP="000F0C50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0682CA" w14:textId="77777777" w:rsidR="00467634" w:rsidRDefault="00467634" w:rsidP="009F418C">
    <w:pPr>
      <w:pStyle w:val="Piedepgina"/>
      <w:framePr w:wrap="around" w:vAnchor="text" w:hAnchor="margin" w:y="792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06476">
      <w:rPr>
        <w:rStyle w:val="Nmerodepgina"/>
        <w:noProof/>
      </w:rPr>
      <w:t>9</w:t>
    </w:r>
    <w:r>
      <w:rPr>
        <w:rStyle w:val="Nmerodepgina"/>
      </w:rPr>
      <w:fldChar w:fldCharType="end"/>
    </w:r>
  </w:p>
  <w:p w14:paraId="016FF6AD" w14:textId="5871941A" w:rsidR="00467634" w:rsidRDefault="00467634" w:rsidP="000F0C50">
    <w:pPr>
      <w:pStyle w:val="Piedepgina"/>
      <w:ind w:firstLine="360"/>
    </w:pPr>
    <w:r>
      <w:rPr>
        <w:noProof/>
        <w:lang w:val="es-ES"/>
      </w:rPr>
      <w:drawing>
        <wp:anchor distT="0" distB="0" distL="114300" distR="114300" simplePos="0" relativeHeight="251658752" behindDoc="1" locked="0" layoutInCell="1" allowOverlap="1" wp14:anchorId="166519FB" wp14:editId="42FF5520">
          <wp:simplePos x="0" y="0"/>
          <wp:positionH relativeFrom="column">
            <wp:posOffset>-1054100</wp:posOffset>
          </wp:positionH>
          <wp:positionV relativeFrom="paragraph">
            <wp:posOffset>93980</wp:posOffset>
          </wp:positionV>
          <wp:extent cx="7556500" cy="838200"/>
          <wp:effectExtent l="0" t="0" r="12700" b="0"/>
          <wp:wrapThrough wrapText="bothSides">
            <wp:wrapPolygon edited="0">
              <wp:start x="0" y="0"/>
              <wp:lineTo x="0" y="20945"/>
              <wp:lineTo x="21564" y="20945"/>
              <wp:lineTo x="21564" y="0"/>
              <wp:lineTo x="0" y="0"/>
            </wp:wrapPolygon>
          </wp:wrapThrough>
          <wp:docPr id="7" name="Imagen 7" descr="michel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chelin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ED1B64" w14:textId="77777777" w:rsidR="00467634" w:rsidRDefault="00467634" w:rsidP="004343AB">
    <w:pPr>
      <w:pStyle w:val="Piedepgina"/>
      <w:framePr w:wrap="around" w:vAnchor="text" w:hAnchor="page" w:x="1702" w:y="728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06476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1EFAD906" w14:textId="344B08DF" w:rsidR="00467634" w:rsidRDefault="00467634" w:rsidP="004343AB">
    <w:pPr>
      <w:pStyle w:val="Piedepgina"/>
      <w:ind w:firstLine="360"/>
    </w:pPr>
    <w:r>
      <w:rPr>
        <w:noProof/>
        <w:lang w:val="es-ES"/>
      </w:rPr>
      <w:drawing>
        <wp:anchor distT="0" distB="0" distL="114300" distR="114300" simplePos="0" relativeHeight="251659776" behindDoc="1" locked="0" layoutInCell="1" allowOverlap="1" wp14:anchorId="166519FB" wp14:editId="4F2E0A39">
          <wp:simplePos x="0" y="0"/>
          <wp:positionH relativeFrom="column">
            <wp:posOffset>-1054100</wp:posOffset>
          </wp:positionH>
          <wp:positionV relativeFrom="paragraph">
            <wp:posOffset>93980</wp:posOffset>
          </wp:positionV>
          <wp:extent cx="7556500" cy="838200"/>
          <wp:effectExtent l="0" t="0" r="12700" b="0"/>
          <wp:wrapThrough wrapText="bothSides">
            <wp:wrapPolygon edited="0">
              <wp:start x="0" y="0"/>
              <wp:lineTo x="0" y="20945"/>
              <wp:lineTo x="21564" y="20945"/>
              <wp:lineTo x="21564" y="0"/>
              <wp:lineTo x="0" y="0"/>
            </wp:wrapPolygon>
          </wp:wrapThrough>
          <wp:docPr id="9" name="Imagen 9" descr="michel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ichelin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F23600" w14:textId="77777777" w:rsidR="00467634" w:rsidRDefault="00467634" w:rsidP="00EA698F">
    <w:pPr>
      <w:pStyle w:val="Piedepgina"/>
      <w:framePr w:wrap="around" w:vAnchor="text" w:hAnchor="margin" w:y="1"/>
      <w:rPr>
        <w:rStyle w:val="Nmerodepgina"/>
        <w:rFonts w:ascii="Times" w:eastAsia="Times" w:hAnsi="Times"/>
        <w:lang w:eastAsia="fr-FR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60E71D9" w14:textId="77777777" w:rsidR="00467634" w:rsidRDefault="00467634" w:rsidP="001A40D2">
    <w:pPr>
      <w:pStyle w:val="Piedepgina"/>
      <w:ind w:right="360" w:firstLine="360"/>
    </w:pPr>
  </w:p>
  <w:p w14:paraId="4D8DAAD4" w14:textId="77777777" w:rsidR="00467634" w:rsidRDefault="00467634"/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717AA8" w14:textId="13996243" w:rsidR="00467634" w:rsidRPr="00096802" w:rsidRDefault="00467634" w:rsidP="001A40D2">
    <w:pPr>
      <w:pStyle w:val="Piedepgina"/>
      <w:ind w:left="1701" w:right="360" w:firstLine="360"/>
    </w:pPr>
  </w:p>
  <w:p w14:paraId="248B108F" w14:textId="77777777" w:rsidR="00467634" w:rsidRDefault="00467634" w:rsidP="004343AB">
    <w:pPr>
      <w:pStyle w:val="Piedepgina"/>
      <w:framePr w:wrap="around" w:vAnchor="text" w:hAnchor="page" w:x="1702" w:y="724"/>
      <w:rPr>
        <w:rStyle w:val="Nmerodepgina"/>
        <w:rFonts w:ascii="Times" w:eastAsia="Times" w:hAnsi="Times"/>
        <w:lang w:eastAsia="fr-FR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13</w:t>
    </w:r>
    <w:r>
      <w:rPr>
        <w:rStyle w:val="Nmerodepgina"/>
      </w:rPr>
      <w:fldChar w:fldCharType="end"/>
    </w:r>
  </w:p>
  <w:p w14:paraId="6B0C9E87" w14:textId="7E5B6D3E" w:rsidR="00467634" w:rsidRDefault="00467634" w:rsidP="00EA698F">
    <w:pPr>
      <w:ind w:firstLine="360"/>
    </w:pPr>
    <w:r>
      <w:rPr>
        <w:noProof/>
        <w:szCs w:val="20"/>
        <w:lang w:val="es-ES" w:eastAsia="es-ES"/>
      </w:rPr>
      <w:drawing>
        <wp:anchor distT="0" distB="0" distL="114300" distR="114300" simplePos="0" relativeHeight="251657728" behindDoc="1" locked="0" layoutInCell="1" allowOverlap="1" wp14:anchorId="166519FB" wp14:editId="76A91E8E">
          <wp:simplePos x="0" y="0"/>
          <wp:positionH relativeFrom="column">
            <wp:posOffset>-1080135</wp:posOffset>
          </wp:positionH>
          <wp:positionV relativeFrom="paragraph">
            <wp:posOffset>76835</wp:posOffset>
          </wp:positionV>
          <wp:extent cx="7556500" cy="838200"/>
          <wp:effectExtent l="0" t="0" r="12700" b="0"/>
          <wp:wrapNone/>
          <wp:docPr id="8" name="Imagen 8" descr="michel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ichelin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2F6794" w14:textId="77777777" w:rsidR="00467634" w:rsidRDefault="00467634" w:rsidP="00695B2D">
      <w:r>
        <w:separator/>
      </w:r>
    </w:p>
  </w:footnote>
  <w:footnote w:type="continuationSeparator" w:id="0">
    <w:p w14:paraId="063E69A5" w14:textId="77777777" w:rsidR="00467634" w:rsidRDefault="00467634" w:rsidP="00695B2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33540" w14:textId="77777777" w:rsidR="00467634" w:rsidRDefault="00467634">
    <w:pPr>
      <w:spacing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D329D" w14:textId="77777777" w:rsidR="00467634" w:rsidRDefault="00467634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58E1C4" w14:textId="77777777" w:rsidR="00467634" w:rsidRDefault="00467634">
    <w:pPr>
      <w:pStyle w:val="Encabezado"/>
    </w:pPr>
    <w:r>
      <w:t xml:space="preserve"> </w:t>
    </w:r>
  </w:p>
  <w:p w14:paraId="7AF89DEA" w14:textId="77777777" w:rsidR="00467634" w:rsidRDefault="00467634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A7924"/>
    <w:multiLevelType w:val="hybridMultilevel"/>
    <w:tmpl w:val="425C47F8"/>
    <w:lvl w:ilvl="0" w:tplc="4ABA470A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Batang" w:hint="default"/>
      </w:rPr>
    </w:lvl>
    <w:lvl w:ilvl="1" w:tplc="4D8A167C">
      <w:start w:val="200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Batang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atang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atang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E75AD6"/>
    <w:multiLevelType w:val="hybridMultilevel"/>
    <w:tmpl w:val="230E1636"/>
    <w:lvl w:ilvl="0" w:tplc="E9EA63E8"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3A6014"/>
    <w:multiLevelType w:val="multilevel"/>
    <w:tmpl w:val="6DA60D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D827E8"/>
    <w:multiLevelType w:val="hybridMultilevel"/>
    <w:tmpl w:val="355A3D52"/>
    <w:lvl w:ilvl="0" w:tplc="0D14FB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mbria" w:hAnsi="Arial" w:cs="Batang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atang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atang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atang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743980"/>
    <w:multiLevelType w:val="hybridMultilevel"/>
    <w:tmpl w:val="6B3C3E96"/>
    <w:lvl w:ilvl="0" w:tplc="000B0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CC5EA5"/>
    <w:multiLevelType w:val="multilevel"/>
    <w:tmpl w:val="CDE8DA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w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8865CE"/>
    <w:multiLevelType w:val="hybridMultilevel"/>
    <w:tmpl w:val="70281ABA"/>
    <w:lvl w:ilvl="0" w:tplc="62689966">
      <w:numFmt w:val="bullet"/>
      <w:lvlText w:val="-"/>
      <w:lvlJc w:val="left"/>
      <w:pPr>
        <w:ind w:left="720" w:hanging="360"/>
      </w:pPr>
      <w:rPr>
        <w:rFonts w:ascii="Arial" w:eastAsia="Cambria" w:hAnsi="Arial" w:cs="Batang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1A0082"/>
    <w:multiLevelType w:val="hybridMultilevel"/>
    <w:tmpl w:val="733C2302"/>
    <w:lvl w:ilvl="0" w:tplc="000B0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DC465B"/>
    <w:multiLevelType w:val="hybridMultilevel"/>
    <w:tmpl w:val="CDE8DAB2"/>
    <w:lvl w:ilvl="0" w:tplc="000504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w w:val="0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C81696"/>
    <w:multiLevelType w:val="hybridMultilevel"/>
    <w:tmpl w:val="3842AA5A"/>
    <w:lvl w:ilvl="0" w:tplc="000B0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w w:val="0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E847DB"/>
    <w:multiLevelType w:val="hybridMultilevel"/>
    <w:tmpl w:val="11868CB4"/>
    <w:lvl w:ilvl="0" w:tplc="8DFA4F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" w:hAnsi="Arial" w:hint="default"/>
        <w:w w:val="0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D85DE2"/>
    <w:multiLevelType w:val="hybridMultilevel"/>
    <w:tmpl w:val="E4BECD6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804B0D"/>
    <w:multiLevelType w:val="hybridMultilevel"/>
    <w:tmpl w:val="8A044036"/>
    <w:lvl w:ilvl="0" w:tplc="1B526552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Batang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atang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atang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atang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0EB75AD"/>
    <w:multiLevelType w:val="hybridMultilevel"/>
    <w:tmpl w:val="32FC388E"/>
    <w:lvl w:ilvl="0" w:tplc="B8CE4792">
      <w:numFmt w:val="bullet"/>
      <w:lvlText w:val="-"/>
      <w:lvlJc w:val="left"/>
      <w:pPr>
        <w:ind w:left="720" w:hanging="360"/>
      </w:pPr>
      <w:rPr>
        <w:rFonts w:ascii="Arial" w:eastAsia="Cambria" w:hAnsi="Arial" w:cs="Batang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1B0D90"/>
    <w:multiLevelType w:val="multilevel"/>
    <w:tmpl w:val="425C47F8"/>
    <w:lvl w:ilvl="0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Batang" w:hint="default"/>
      </w:rPr>
    </w:lvl>
    <w:lvl w:ilvl="1">
      <w:start w:val="200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Batang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atang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atang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FA14754"/>
    <w:multiLevelType w:val="hybridMultilevel"/>
    <w:tmpl w:val="6DA60D2A"/>
    <w:lvl w:ilvl="0" w:tplc="000504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8C3973"/>
    <w:multiLevelType w:val="multilevel"/>
    <w:tmpl w:val="11868CB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" w:hAnsi="Arial" w:hint="default"/>
        <w:w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F750D6E"/>
    <w:multiLevelType w:val="hybridMultilevel"/>
    <w:tmpl w:val="EA08CA12"/>
    <w:lvl w:ilvl="0" w:tplc="00050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2"/>
  </w:num>
  <w:num w:numId="4">
    <w:abstractNumId w:val="0"/>
  </w:num>
  <w:num w:numId="5">
    <w:abstractNumId w:val="6"/>
  </w:num>
  <w:num w:numId="6">
    <w:abstractNumId w:val="13"/>
  </w:num>
  <w:num w:numId="7">
    <w:abstractNumId w:val="14"/>
  </w:num>
  <w:num w:numId="8">
    <w:abstractNumId w:val="17"/>
  </w:num>
  <w:num w:numId="9">
    <w:abstractNumId w:val="15"/>
  </w:num>
  <w:num w:numId="10">
    <w:abstractNumId w:val="2"/>
  </w:num>
  <w:num w:numId="11">
    <w:abstractNumId w:val="4"/>
  </w:num>
  <w:num w:numId="12">
    <w:abstractNumId w:val="7"/>
  </w:num>
  <w:num w:numId="13">
    <w:abstractNumId w:val="10"/>
  </w:num>
  <w:num w:numId="14">
    <w:abstractNumId w:val="16"/>
  </w:num>
  <w:num w:numId="15">
    <w:abstractNumId w:val="8"/>
  </w:num>
  <w:num w:numId="16">
    <w:abstractNumId w:val="5"/>
  </w:num>
  <w:num w:numId="17">
    <w:abstractNumId w:val="9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attachedTemplate r:id="rId1"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CBB"/>
    <w:rsid w:val="00006503"/>
    <w:rsid w:val="0001226B"/>
    <w:rsid w:val="00012585"/>
    <w:rsid w:val="000169F9"/>
    <w:rsid w:val="00044EB1"/>
    <w:rsid w:val="00057572"/>
    <w:rsid w:val="0007615F"/>
    <w:rsid w:val="000764E5"/>
    <w:rsid w:val="00096404"/>
    <w:rsid w:val="000A5904"/>
    <w:rsid w:val="000C61B5"/>
    <w:rsid w:val="000C6681"/>
    <w:rsid w:val="000D66AC"/>
    <w:rsid w:val="000F0C50"/>
    <w:rsid w:val="000F5CE0"/>
    <w:rsid w:val="00105A25"/>
    <w:rsid w:val="00106476"/>
    <w:rsid w:val="001454EF"/>
    <w:rsid w:val="0014660B"/>
    <w:rsid w:val="001500BE"/>
    <w:rsid w:val="00197D64"/>
    <w:rsid w:val="001A128D"/>
    <w:rsid w:val="001A40D2"/>
    <w:rsid w:val="001A6C66"/>
    <w:rsid w:val="00205234"/>
    <w:rsid w:val="0023094E"/>
    <w:rsid w:val="00254465"/>
    <w:rsid w:val="00291466"/>
    <w:rsid w:val="002914D1"/>
    <w:rsid w:val="002951A9"/>
    <w:rsid w:val="002A050F"/>
    <w:rsid w:val="002A1396"/>
    <w:rsid w:val="002A3C54"/>
    <w:rsid w:val="002A6D05"/>
    <w:rsid w:val="002B0B79"/>
    <w:rsid w:val="002C200B"/>
    <w:rsid w:val="002F338A"/>
    <w:rsid w:val="002F36D5"/>
    <w:rsid w:val="00302943"/>
    <w:rsid w:val="003030FF"/>
    <w:rsid w:val="00304DAF"/>
    <w:rsid w:val="00312473"/>
    <w:rsid w:val="00314172"/>
    <w:rsid w:val="003172D3"/>
    <w:rsid w:val="0032462A"/>
    <w:rsid w:val="00326DBC"/>
    <w:rsid w:val="003409D9"/>
    <w:rsid w:val="003623C1"/>
    <w:rsid w:val="00376E08"/>
    <w:rsid w:val="00381E4E"/>
    <w:rsid w:val="0038524D"/>
    <w:rsid w:val="00390123"/>
    <w:rsid w:val="003A4491"/>
    <w:rsid w:val="003A669E"/>
    <w:rsid w:val="003C1162"/>
    <w:rsid w:val="003C54FB"/>
    <w:rsid w:val="003C5D41"/>
    <w:rsid w:val="003D5B03"/>
    <w:rsid w:val="003D6E28"/>
    <w:rsid w:val="003D7222"/>
    <w:rsid w:val="003F7B5C"/>
    <w:rsid w:val="0040187F"/>
    <w:rsid w:val="004112B4"/>
    <w:rsid w:val="00424758"/>
    <w:rsid w:val="0043239D"/>
    <w:rsid w:val="004343AB"/>
    <w:rsid w:val="00443CF7"/>
    <w:rsid w:val="00462A54"/>
    <w:rsid w:val="00467634"/>
    <w:rsid w:val="004727CD"/>
    <w:rsid w:val="00481213"/>
    <w:rsid w:val="00490D78"/>
    <w:rsid w:val="00496AD2"/>
    <w:rsid w:val="004A0943"/>
    <w:rsid w:val="004A5C05"/>
    <w:rsid w:val="004B2EEE"/>
    <w:rsid w:val="004C05FC"/>
    <w:rsid w:val="004C1B7F"/>
    <w:rsid w:val="00504CC9"/>
    <w:rsid w:val="00525478"/>
    <w:rsid w:val="00525E84"/>
    <w:rsid w:val="00532615"/>
    <w:rsid w:val="00545FA0"/>
    <w:rsid w:val="005506C6"/>
    <w:rsid w:val="005671A4"/>
    <w:rsid w:val="00575BE8"/>
    <w:rsid w:val="005868E3"/>
    <w:rsid w:val="0059512C"/>
    <w:rsid w:val="005A1607"/>
    <w:rsid w:val="005B1FD9"/>
    <w:rsid w:val="005B3C2A"/>
    <w:rsid w:val="005C3B3E"/>
    <w:rsid w:val="005C601E"/>
    <w:rsid w:val="005E71C8"/>
    <w:rsid w:val="005F078C"/>
    <w:rsid w:val="00605F2E"/>
    <w:rsid w:val="00621FC5"/>
    <w:rsid w:val="00625058"/>
    <w:rsid w:val="00636933"/>
    <w:rsid w:val="0065045D"/>
    <w:rsid w:val="006674D8"/>
    <w:rsid w:val="00671E76"/>
    <w:rsid w:val="0067596E"/>
    <w:rsid w:val="00684A39"/>
    <w:rsid w:val="00695B2D"/>
    <w:rsid w:val="006B0CB6"/>
    <w:rsid w:val="006C3F20"/>
    <w:rsid w:val="006E07FC"/>
    <w:rsid w:val="006F3D05"/>
    <w:rsid w:val="006F4D67"/>
    <w:rsid w:val="007176F2"/>
    <w:rsid w:val="0073067D"/>
    <w:rsid w:val="00737803"/>
    <w:rsid w:val="00742428"/>
    <w:rsid w:val="00754FDB"/>
    <w:rsid w:val="00762BDA"/>
    <w:rsid w:val="00793E64"/>
    <w:rsid w:val="00797935"/>
    <w:rsid w:val="007A51E1"/>
    <w:rsid w:val="007D15C2"/>
    <w:rsid w:val="007D1D23"/>
    <w:rsid w:val="007E30F9"/>
    <w:rsid w:val="007F3FBC"/>
    <w:rsid w:val="007F4D0F"/>
    <w:rsid w:val="007F5024"/>
    <w:rsid w:val="007F5D7F"/>
    <w:rsid w:val="00805EAA"/>
    <w:rsid w:val="0081012E"/>
    <w:rsid w:val="0081175F"/>
    <w:rsid w:val="008239AA"/>
    <w:rsid w:val="00846AEA"/>
    <w:rsid w:val="00847C8C"/>
    <w:rsid w:val="00855A59"/>
    <w:rsid w:val="00865FE9"/>
    <w:rsid w:val="00872ABF"/>
    <w:rsid w:val="00873124"/>
    <w:rsid w:val="0088473E"/>
    <w:rsid w:val="008A41FF"/>
    <w:rsid w:val="008A7551"/>
    <w:rsid w:val="008B5E3B"/>
    <w:rsid w:val="008B7CC9"/>
    <w:rsid w:val="008D0190"/>
    <w:rsid w:val="008D738C"/>
    <w:rsid w:val="008F04FD"/>
    <w:rsid w:val="008F7B66"/>
    <w:rsid w:val="0091319A"/>
    <w:rsid w:val="009245A1"/>
    <w:rsid w:val="00930D64"/>
    <w:rsid w:val="009310F6"/>
    <w:rsid w:val="00943579"/>
    <w:rsid w:val="0097174C"/>
    <w:rsid w:val="00972FB0"/>
    <w:rsid w:val="00980751"/>
    <w:rsid w:val="00985C14"/>
    <w:rsid w:val="00994379"/>
    <w:rsid w:val="009B417D"/>
    <w:rsid w:val="009C0AAC"/>
    <w:rsid w:val="009C46FD"/>
    <w:rsid w:val="009D0A15"/>
    <w:rsid w:val="009D2AB9"/>
    <w:rsid w:val="009F418C"/>
    <w:rsid w:val="009F7C52"/>
    <w:rsid w:val="00A51FA7"/>
    <w:rsid w:val="00A55FC6"/>
    <w:rsid w:val="00A85C94"/>
    <w:rsid w:val="00A91B8C"/>
    <w:rsid w:val="00A9377D"/>
    <w:rsid w:val="00AB5B32"/>
    <w:rsid w:val="00AC734B"/>
    <w:rsid w:val="00B25CEF"/>
    <w:rsid w:val="00B27863"/>
    <w:rsid w:val="00B27AFA"/>
    <w:rsid w:val="00B44C67"/>
    <w:rsid w:val="00B65186"/>
    <w:rsid w:val="00B73FEF"/>
    <w:rsid w:val="00B83BC0"/>
    <w:rsid w:val="00B86910"/>
    <w:rsid w:val="00B91C4E"/>
    <w:rsid w:val="00BB009C"/>
    <w:rsid w:val="00BB5B92"/>
    <w:rsid w:val="00BB623A"/>
    <w:rsid w:val="00BB6337"/>
    <w:rsid w:val="00BC23A1"/>
    <w:rsid w:val="00BE72CF"/>
    <w:rsid w:val="00C00458"/>
    <w:rsid w:val="00C02E1A"/>
    <w:rsid w:val="00C33058"/>
    <w:rsid w:val="00C623F4"/>
    <w:rsid w:val="00C74DC3"/>
    <w:rsid w:val="00CC0BA6"/>
    <w:rsid w:val="00CD322F"/>
    <w:rsid w:val="00D0082B"/>
    <w:rsid w:val="00D05D51"/>
    <w:rsid w:val="00D06E65"/>
    <w:rsid w:val="00D11799"/>
    <w:rsid w:val="00D1419D"/>
    <w:rsid w:val="00D22C0A"/>
    <w:rsid w:val="00D253D2"/>
    <w:rsid w:val="00D44654"/>
    <w:rsid w:val="00D468B0"/>
    <w:rsid w:val="00D569A4"/>
    <w:rsid w:val="00D6348F"/>
    <w:rsid w:val="00D6689F"/>
    <w:rsid w:val="00D7098E"/>
    <w:rsid w:val="00D75789"/>
    <w:rsid w:val="00D75B57"/>
    <w:rsid w:val="00D776DA"/>
    <w:rsid w:val="00D85F76"/>
    <w:rsid w:val="00D9325E"/>
    <w:rsid w:val="00DA08E6"/>
    <w:rsid w:val="00DA3637"/>
    <w:rsid w:val="00DB144B"/>
    <w:rsid w:val="00DE47F0"/>
    <w:rsid w:val="00DF3471"/>
    <w:rsid w:val="00E21D04"/>
    <w:rsid w:val="00E2252B"/>
    <w:rsid w:val="00E22DEC"/>
    <w:rsid w:val="00E26947"/>
    <w:rsid w:val="00E30AE3"/>
    <w:rsid w:val="00E34BB7"/>
    <w:rsid w:val="00E47951"/>
    <w:rsid w:val="00E63523"/>
    <w:rsid w:val="00E67814"/>
    <w:rsid w:val="00E83780"/>
    <w:rsid w:val="00EA698F"/>
    <w:rsid w:val="00EB56F5"/>
    <w:rsid w:val="00EF7CBB"/>
    <w:rsid w:val="00F00057"/>
    <w:rsid w:val="00F118A0"/>
    <w:rsid w:val="00F1210C"/>
    <w:rsid w:val="00F13D8F"/>
    <w:rsid w:val="00F4112F"/>
    <w:rsid w:val="00F503B6"/>
    <w:rsid w:val="00F579E4"/>
    <w:rsid w:val="00F60B6F"/>
    <w:rsid w:val="00F85E58"/>
    <w:rsid w:val="00FA3908"/>
    <w:rsid w:val="00FB4E1A"/>
    <w:rsid w:val="00FC0352"/>
    <w:rsid w:val="00FC2A92"/>
    <w:rsid w:val="00FC2C6E"/>
    <w:rsid w:val="00FD27B7"/>
    <w:rsid w:val="00FD409F"/>
    <w:rsid w:val="00FF6A13"/>
    <w:rsid w:val="00FF76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5D81FA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Ttulo1">
    <w:name w:val="heading 1"/>
    <w:basedOn w:val="Normal"/>
    <w:next w:val="Normal"/>
    <w:link w:val="Ttulo1C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02"/>
  </w:style>
  <w:style w:type="paragraph" w:styleId="Piedepgina">
    <w:name w:val="footer"/>
    <w:basedOn w:val="Normal"/>
    <w:link w:val="Piedepgina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96802"/>
  </w:style>
  <w:style w:type="paragraph" w:styleId="Textodeglobo">
    <w:name w:val="Balloon Text"/>
    <w:basedOn w:val="Normal"/>
    <w:link w:val="TextodegloboCar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semiHidden/>
    <w:rsid w:val="0009680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paragraph" w:customStyle="1" w:styleId="1">
    <w:name w:val="1"/>
    <w:basedOn w:val="Normal"/>
    <w:rsid w:val="0097174C"/>
    <w:pPr>
      <w:spacing w:after="160" w:line="240" w:lineRule="exact"/>
    </w:pPr>
    <w:rPr>
      <w:rFonts w:ascii="Times New Roman" w:eastAsia="Times New Roman" w:hAnsi="Times New Roman"/>
      <w:sz w:val="20"/>
      <w:szCs w:val="20"/>
    </w:rPr>
  </w:style>
  <w:style w:type="character" w:styleId="Hipervnculo">
    <w:name w:val="Hyperlink"/>
    <w:basedOn w:val="Fuentedeprrafopredeter"/>
    <w:rsid w:val="0097174C"/>
    <w:rPr>
      <w:color w:val="0000FF"/>
      <w:u w:val="single"/>
    </w:rPr>
  </w:style>
  <w:style w:type="paragraph" w:styleId="Ttulo">
    <w:name w:val="Title"/>
    <w:basedOn w:val="Normal"/>
    <w:link w:val="TtuloCar"/>
    <w:qFormat/>
    <w:rsid w:val="0097174C"/>
    <w:pPr>
      <w:jc w:val="center"/>
    </w:pPr>
    <w:rPr>
      <w:rFonts w:ascii="Frutiger 55 Roman" w:eastAsia="Times New Roman" w:hAnsi="Frutiger 55 Roman"/>
      <w:b/>
      <w:sz w:val="32"/>
      <w:szCs w:val="20"/>
    </w:rPr>
  </w:style>
  <w:style w:type="character" w:customStyle="1" w:styleId="TtuloCar">
    <w:name w:val="Título Car"/>
    <w:basedOn w:val="Fuentedeprrafopredeter"/>
    <w:link w:val="Ttulo"/>
    <w:rsid w:val="0097174C"/>
    <w:rPr>
      <w:rFonts w:ascii="Frutiger 55 Roman" w:hAnsi="Frutiger 55 Roman"/>
      <w:b/>
      <w:sz w:val="32"/>
      <w:lang w:eastAsia="fr-FR"/>
    </w:rPr>
  </w:style>
  <w:style w:type="paragraph" w:styleId="NormalWeb">
    <w:name w:val="Normal (Web)"/>
    <w:basedOn w:val="Normal"/>
    <w:uiPriority w:val="99"/>
    <w:rsid w:val="0097174C"/>
    <w:pPr>
      <w:spacing w:beforeLines="1" w:afterLines="1"/>
    </w:pPr>
    <w:rPr>
      <w:rFonts w:eastAsia="Cambria"/>
      <w:sz w:val="20"/>
      <w:szCs w:val="20"/>
      <w:lang w:val="en-GB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174C"/>
    <w:rPr>
      <w:rFonts w:ascii="Cambria" w:eastAsia="Cambria" w:hAnsi="Cambria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174C"/>
    <w:rPr>
      <w:rFonts w:eastAsia="Cambria"/>
      <w:sz w:val="24"/>
      <w:szCs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97174C"/>
    <w:rPr>
      <w:vertAlign w:val="superscript"/>
    </w:rPr>
  </w:style>
  <w:style w:type="paragraph" w:customStyle="1" w:styleId="Paragraphedeliste">
    <w:name w:val="Paragraphe de liste"/>
    <w:basedOn w:val="Normal"/>
    <w:uiPriority w:val="34"/>
    <w:qFormat/>
    <w:rsid w:val="0097174C"/>
    <w:pPr>
      <w:ind w:left="720"/>
      <w:contextualSpacing/>
    </w:pPr>
    <w:rPr>
      <w:rFonts w:ascii="Cambria" w:eastAsia="Cambria" w:hAnsi="Cambria"/>
      <w:lang w:eastAsia="en-US"/>
    </w:rPr>
  </w:style>
  <w:style w:type="paragraph" w:customStyle="1" w:styleId="Default">
    <w:name w:val="Default"/>
    <w:rsid w:val="0097174C"/>
    <w:pPr>
      <w:autoSpaceDE w:val="0"/>
      <w:autoSpaceDN w:val="0"/>
      <w:adjustRightInd w:val="0"/>
    </w:pPr>
    <w:rPr>
      <w:rFonts w:ascii="Arial" w:eastAsia="Batang" w:hAnsi="Arial" w:cs="Arial"/>
      <w:color w:val="000000"/>
      <w:lang w:val="fr-FR" w:eastAsia="ko-KR"/>
    </w:rPr>
  </w:style>
  <w:style w:type="character" w:customStyle="1" w:styleId="longtextshorttext">
    <w:name w:val="long_text short_text"/>
    <w:basedOn w:val="Fuentedeprrafopredeter"/>
    <w:rsid w:val="0097174C"/>
  </w:style>
  <w:style w:type="character" w:customStyle="1" w:styleId="hps">
    <w:name w:val="hps"/>
    <w:basedOn w:val="Fuentedeprrafopredeter"/>
    <w:rsid w:val="0097174C"/>
  </w:style>
  <w:style w:type="paragraph" w:customStyle="1" w:styleId="Prrafodelista1">
    <w:name w:val="Párrafo de lista1"/>
    <w:basedOn w:val="Normal"/>
    <w:uiPriority w:val="34"/>
    <w:qFormat/>
    <w:rsid w:val="0097174C"/>
    <w:pPr>
      <w:ind w:left="720"/>
      <w:contextualSpacing/>
    </w:pPr>
    <w:rPr>
      <w:rFonts w:ascii="Cambria" w:eastAsia="Cambria" w:hAnsi="Cambria"/>
      <w:lang w:eastAsia="en-US"/>
    </w:rPr>
  </w:style>
  <w:style w:type="character" w:customStyle="1" w:styleId="longtext">
    <w:name w:val="long_text"/>
    <w:basedOn w:val="Fuentedeprrafopredeter"/>
    <w:rsid w:val="0097174C"/>
  </w:style>
  <w:style w:type="character" w:customStyle="1" w:styleId="hpsatn">
    <w:name w:val="hps atn"/>
    <w:basedOn w:val="Fuentedeprrafopredeter"/>
    <w:rsid w:val="0097174C"/>
  </w:style>
  <w:style w:type="character" w:customStyle="1" w:styleId="atn">
    <w:name w:val="atn"/>
    <w:basedOn w:val="Fuentedeprrafopredeter"/>
    <w:rsid w:val="0097174C"/>
  </w:style>
  <w:style w:type="paragraph" w:customStyle="1" w:styleId="SUBTITULOMICHELIN">
    <w:name w:val="SUBTITULO MICHELIN"/>
    <w:basedOn w:val="Normal"/>
    <w:rsid w:val="0097174C"/>
    <w:pPr>
      <w:spacing w:line="360" w:lineRule="exact"/>
    </w:pPr>
    <w:rPr>
      <w:rFonts w:eastAsia="Times New Roman"/>
      <w:b/>
      <w:snapToGrid w:val="0"/>
      <w:sz w:val="36"/>
      <w:szCs w:val="20"/>
      <w:lang w:eastAsia="en-US"/>
    </w:rPr>
  </w:style>
  <w:style w:type="paragraph" w:customStyle="1" w:styleId="LadilloMichelinDossier">
    <w:name w:val="Ladillo Michelin Dossier"/>
    <w:basedOn w:val="TextoMichelin"/>
    <w:rsid w:val="0097174C"/>
    <w:pPr>
      <w:spacing w:before="480" w:after="120"/>
      <w:jc w:val="left"/>
    </w:pPr>
    <w:rPr>
      <w:rFonts w:ascii="Times" w:hAnsi="Times"/>
      <w:b/>
      <w:sz w:val="26"/>
      <w:szCs w:val="20"/>
    </w:rPr>
  </w:style>
  <w:style w:type="paragraph" w:customStyle="1" w:styleId="EstiloLADILLODOSSIERMICHELIN10ptDerecha">
    <w:name w:val="Estilo LADILLO DOSSIER MICHELIN + 10 pt Derecha"/>
    <w:basedOn w:val="Normal"/>
    <w:rsid w:val="0097174C"/>
    <w:pPr>
      <w:spacing w:before="480" w:after="120"/>
      <w:jc w:val="right"/>
    </w:pPr>
    <w:rPr>
      <w:rFonts w:eastAsia="Times New Roman"/>
      <w:b/>
      <w:bCs/>
      <w:snapToGrid w:val="0"/>
      <w:sz w:val="20"/>
      <w:szCs w:val="20"/>
      <w:lang w:val="es-ES"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97174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Ttulo1">
    <w:name w:val="heading 1"/>
    <w:basedOn w:val="Normal"/>
    <w:next w:val="Normal"/>
    <w:link w:val="Ttulo1C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02"/>
  </w:style>
  <w:style w:type="paragraph" w:styleId="Piedepgina">
    <w:name w:val="footer"/>
    <w:basedOn w:val="Normal"/>
    <w:link w:val="Piedepgina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96802"/>
  </w:style>
  <w:style w:type="paragraph" w:styleId="Textodeglobo">
    <w:name w:val="Balloon Text"/>
    <w:basedOn w:val="Normal"/>
    <w:link w:val="TextodegloboCar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semiHidden/>
    <w:rsid w:val="0009680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paragraph" w:customStyle="1" w:styleId="1">
    <w:name w:val="1"/>
    <w:basedOn w:val="Normal"/>
    <w:rsid w:val="0097174C"/>
    <w:pPr>
      <w:spacing w:after="160" w:line="240" w:lineRule="exact"/>
    </w:pPr>
    <w:rPr>
      <w:rFonts w:ascii="Times New Roman" w:eastAsia="Times New Roman" w:hAnsi="Times New Roman"/>
      <w:sz w:val="20"/>
      <w:szCs w:val="20"/>
    </w:rPr>
  </w:style>
  <w:style w:type="character" w:styleId="Hipervnculo">
    <w:name w:val="Hyperlink"/>
    <w:basedOn w:val="Fuentedeprrafopredeter"/>
    <w:rsid w:val="0097174C"/>
    <w:rPr>
      <w:color w:val="0000FF"/>
      <w:u w:val="single"/>
    </w:rPr>
  </w:style>
  <w:style w:type="paragraph" w:styleId="Ttulo">
    <w:name w:val="Title"/>
    <w:basedOn w:val="Normal"/>
    <w:link w:val="TtuloCar"/>
    <w:qFormat/>
    <w:rsid w:val="0097174C"/>
    <w:pPr>
      <w:jc w:val="center"/>
    </w:pPr>
    <w:rPr>
      <w:rFonts w:ascii="Frutiger 55 Roman" w:eastAsia="Times New Roman" w:hAnsi="Frutiger 55 Roman"/>
      <w:b/>
      <w:sz w:val="32"/>
      <w:szCs w:val="20"/>
    </w:rPr>
  </w:style>
  <w:style w:type="character" w:customStyle="1" w:styleId="TtuloCar">
    <w:name w:val="Título Car"/>
    <w:basedOn w:val="Fuentedeprrafopredeter"/>
    <w:link w:val="Ttulo"/>
    <w:rsid w:val="0097174C"/>
    <w:rPr>
      <w:rFonts w:ascii="Frutiger 55 Roman" w:hAnsi="Frutiger 55 Roman"/>
      <w:b/>
      <w:sz w:val="32"/>
      <w:lang w:eastAsia="fr-FR"/>
    </w:rPr>
  </w:style>
  <w:style w:type="paragraph" w:styleId="NormalWeb">
    <w:name w:val="Normal (Web)"/>
    <w:basedOn w:val="Normal"/>
    <w:uiPriority w:val="99"/>
    <w:rsid w:val="0097174C"/>
    <w:pPr>
      <w:spacing w:beforeLines="1" w:afterLines="1"/>
    </w:pPr>
    <w:rPr>
      <w:rFonts w:eastAsia="Cambria"/>
      <w:sz w:val="20"/>
      <w:szCs w:val="20"/>
      <w:lang w:val="en-GB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174C"/>
    <w:rPr>
      <w:rFonts w:ascii="Cambria" w:eastAsia="Cambria" w:hAnsi="Cambria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174C"/>
    <w:rPr>
      <w:rFonts w:eastAsia="Cambria"/>
      <w:sz w:val="24"/>
      <w:szCs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97174C"/>
    <w:rPr>
      <w:vertAlign w:val="superscript"/>
    </w:rPr>
  </w:style>
  <w:style w:type="paragraph" w:customStyle="1" w:styleId="Paragraphedeliste">
    <w:name w:val="Paragraphe de liste"/>
    <w:basedOn w:val="Normal"/>
    <w:uiPriority w:val="34"/>
    <w:qFormat/>
    <w:rsid w:val="0097174C"/>
    <w:pPr>
      <w:ind w:left="720"/>
      <w:contextualSpacing/>
    </w:pPr>
    <w:rPr>
      <w:rFonts w:ascii="Cambria" w:eastAsia="Cambria" w:hAnsi="Cambria"/>
      <w:lang w:eastAsia="en-US"/>
    </w:rPr>
  </w:style>
  <w:style w:type="paragraph" w:customStyle="1" w:styleId="Default">
    <w:name w:val="Default"/>
    <w:rsid w:val="0097174C"/>
    <w:pPr>
      <w:autoSpaceDE w:val="0"/>
      <w:autoSpaceDN w:val="0"/>
      <w:adjustRightInd w:val="0"/>
    </w:pPr>
    <w:rPr>
      <w:rFonts w:ascii="Arial" w:eastAsia="Batang" w:hAnsi="Arial" w:cs="Arial"/>
      <w:color w:val="000000"/>
      <w:lang w:val="fr-FR" w:eastAsia="ko-KR"/>
    </w:rPr>
  </w:style>
  <w:style w:type="character" w:customStyle="1" w:styleId="longtextshorttext">
    <w:name w:val="long_text short_text"/>
    <w:basedOn w:val="Fuentedeprrafopredeter"/>
    <w:rsid w:val="0097174C"/>
  </w:style>
  <w:style w:type="character" w:customStyle="1" w:styleId="hps">
    <w:name w:val="hps"/>
    <w:basedOn w:val="Fuentedeprrafopredeter"/>
    <w:rsid w:val="0097174C"/>
  </w:style>
  <w:style w:type="paragraph" w:customStyle="1" w:styleId="Prrafodelista1">
    <w:name w:val="Párrafo de lista1"/>
    <w:basedOn w:val="Normal"/>
    <w:uiPriority w:val="34"/>
    <w:qFormat/>
    <w:rsid w:val="0097174C"/>
    <w:pPr>
      <w:ind w:left="720"/>
      <w:contextualSpacing/>
    </w:pPr>
    <w:rPr>
      <w:rFonts w:ascii="Cambria" w:eastAsia="Cambria" w:hAnsi="Cambria"/>
      <w:lang w:eastAsia="en-US"/>
    </w:rPr>
  </w:style>
  <w:style w:type="character" w:customStyle="1" w:styleId="longtext">
    <w:name w:val="long_text"/>
    <w:basedOn w:val="Fuentedeprrafopredeter"/>
    <w:rsid w:val="0097174C"/>
  </w:style>
  <w:style w:type="character" w:customStyle="1" w:styleId="hpsatn">
    <w:name w:val="hps atn"/>
    <w:basedOn w:val="Fuentedeprrafopredeter"/>
    <w:rsid w:val="0097174C"/>
  </w:style>
  <w:style w:type="character" w:customStyle="1" w:styleId="atn">
    <w:name w:val="atn"/>
    <w:basedOn w:val="Fuentedeprrafopredeter"/>
    <w:rsid w:val="0097174C"/>
  </w:style>
  <w:style w:type="paragraph" w:customStyle="1" w:styleId="SUBTITULOMICHELIN">
    <w:name w:val="SUBTITULO MICHELIN"/>
    <w:basedOn w:val="Normal"/>
    <w:rsid w:val="0097174C"/>
    <w:pPr>
      <w:spacing w:line="360" w:lineRule="exact"/>
    </w:pPr>
    <w:rPr>
      <w:rFonts w:eastAsia="Times New Roman"/>
      <w:b/>
      <w:snapToGrid w:val="0"/>
      <w:sz w:val="36"/>
      <w:szCs w:val="20"/>
      <w:lang w:eastAsia="en-US"/>
    </w:rPr>
  </w:style>
  <w:style w:type="paragraph" w:customStyle="1" w:styleId="LadilloMichelinDossier">
    <w:name w:val="Ladillo Michelin Dossier"/>
    <w:basedOn w:val="TextoMichelin"/>
    <w:rsid w:val="0097174C"/>
    <w:pPr>
      <w:spacing w:before="480" w:after="120"/>
      <w:jc w:val="left"/>
    </w:pPr>
    <w:rPr>
      <w:rFonts w:ascii="Times" w:hAnsi="Times"/>
      <w:b/>
      <w:sz w:val="26"/>
      <w:szCs w:val="20"/>
    </w:rPr>
  </w:style>
  <w:style w:type="paragraph" w:customStyle="1" w:styleId="EstiloLADILLODOSSIERMICHELIN10ptDerecha">
    <w:name w:val="Estilo LADILLO DOSSIER MICHELIN + 10 pt Derecha"/>
    <w:basedOn w:val="Normal"/>
    <w:rsid w:val="0097174C"/>
    <w:pPr>
      <w:spacing w:before="480" w:after="120"/>
      <w:jc w:val="right"/>
    </w:pPr>
    <w:rPr>
      <w:rFonts w:eastAsia="Times New Roman"/>
      <w:b/>
      <w:bCs/>
      <w:snapToGrid w:val="0"/>
      <w:sz w:val="20"/>
      <w:szCs w:val="20"/>
      <w:lang w:val="es-ES"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971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microsoft.com/office/2007/relationships/diagramDrawing" Target="diagrams/drawing2.xml"/><Relationship Id="rId21" Type="http://schemas.openxmlformats.org/officeDocument/2006/relationships/image" Target="media/image4.jpeg"/><Relationship Id="rId22" Type="http://schemas.openxmlformats.org/officeDocument/2006/relationships/image" Target="media/image5.jpeg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footer" Target="footer1.xml"/><Relationship Id="rId31" Type="http://schemas.openxmlformats.org/officeDocument/2006/relationships/footer" Target="footer2.xml"/><Relationship Id="rId32" Type="http://schemas.openxmlformats.org/officeDocument/2006/relationships/footer" Target="footer3.xml"/><Relationship Id="rId9" Type="http://schemas.openxmlformats.org/officeDocument/2006/relationships/diagramData" Target="diagrams/data1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13.jpeg"/><Relationship Id="rId34" Type="http://schemas.openxmlformats.org/officeDocument/2006/relationships/header" Target="header2.xml"/><Relationship Id="rId35" Type="http://schemas.openxmlformats.org/officeDocument/2006/relationships/image" Target="media/image14.jpeg"/><Relationship Id="rId36" Type="http://schemas.openxmlformats.org/officeDocument/2006/relationships/header" Target="header3.xml"/><Relationship Id="rId10" Type="http://schemas.openxmlformats.org/officeDocument/2006/relationships/diagramLayout" Target="diagrams/layout1.xml"/><Relationship Id="rId11" Type="http://schemas.openxmlformats.org/officeDocument/2006/relationships/diagramQuickStyle" Target="diagrams/quickStyle1.xml"/><Relationship Id="rId12" Type="http://schemas.openxmlformats.org/officeDocument/2006/relationships/diagramColors" Target="diagrams/colors1.xml"/><Relationship Id="rId13" Type="http://schemas.microsoft.com/office/2007/relationships/diagramDrawing" Target="diagrams/drawing1.xml"/><Relationship Id="rId14" Type="http://schemas.openxmlformats.org/officeDocument/2006/relationships/image" Target="media/image2.jpeg"/><Relationship Id="rId15" Type="http://schemas.openxmlformats.org/officeDocument/2006/relationships/image" Target="media/image3.png"/><Relationship Id="rId16" Type="http://schemas.openxmlformats.org/officeDocument/2006/relationships/diagramData" Target="diagrams/data2.xml"/><Relationship Id="rId17" Type="http://schemas.openxmlformats.org/officeDocument/2006/relationships/diagramLayout" Target="diagrams/layout2.xml"/><Relationship Id="rId18" Type="http://schemas.openxmlformats.org/officeDocument/2006/relationships/diagramQuickStyle" Target="diagrams/quickStyle2.xml"/><Relationship Id="rId19" Type="http://schemas.openxmlformats.org/officeDocument/2006/relationships/diagramColors" Target="diagrams/colors2.xml"/><Relationship Id="rId37" Type="http://schemas.openxmlformats.org/officeDocument/2006/relationships/footer" Target="footer4.xml"/><Relationship Id="rId38" Type="http://schemas.openxmlformats.org/officeDocument/2006/relationships/footer" Target="footer5.xm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ulio:Desktop:AVALON:Michelin:NOTAS%20PRENSA:Plantilla%20comunicados%20prensa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AB0B66E-42C8-41C3-AC7D-F72530549B00}" type="doc">
      <dgm:prSet loTypeId="urn:microsoft.com/office/officeart/2008/layout/LinedLis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DA597190-4085-4224-83C6-940A9CF74482}">
      <dgm:prSet phldrT="[Texte]" custT="1"/>
      <dgm:spPr>
        <a:xfrm>
          <a:off x="0" y="0"/>
          <a:ext cx="1101533" cy="280699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r>
            <a:rPr lang="en-US" sz="2400">
              <a:latin typeface="Arial"/>
              <a:cs typeface="Arial"/>
            </a:rPr>
            <a:t>A</a:t>
          </a:r>
          <a:endParaRPr lang="es-ES_tradnl" sz="2400">
            <a:latin typeface="Arial"/>
            <a:cs typeface="Arial"/>
          </a:endParaRPr>
        </a:p>
        <a:p>
          <a:r>
            <a:rPr lang="en-US" sz="2400">
              <a:latin typeface="Arial"/>
              <a:cs typeface="Arial"/>
            </a:rPr>
            <a:t>destacar</a:t>
          </a:r>
          <a:endParaRPr lang="en-GB" sz="2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/>
            <a:ea typeface="+mn-ea"/>
            <a:cs typeface="Arial"/>
          </a:endParaRPr>
        </a:p>
      </dgm:t>
    </dgm:pt>
    <dgm:pt modelId="{F0607976-437A-443D-A079-C28512BCA95B}" type="parTrans" cxnId="{35622CC6-67A6-49EA-98F8-A70DA1F25581}">
      <dgm:prSet/>
      <dgm:spPr/>
      <dgm:t>
        <a:bodyPr/>
        <a:lstStyle/>
        <a:p>
          <a:endParaRPr lang="fr-FR"/>
        </a:p>
      </dgm:t>
    </dgm:pt>
    <dgm:pt modelId="{2DECD7E3-1F16-458D-81F2-CC3FBF9E4CFB}" type="sibTrans" cxnId="{35622CC6-67A6-49EA-98F8-A70DA1F25581}">
      <dgm:prSet/>
      <dgm:spPr/>
      <dgm:t>
        <a:bodyPr/>
        <a:lstStyle/>
        <a:p>
          <a:endParaRPr lang="fr-FR"/>
        </a:p>
      </dgm:t>
    </dgm:pt>
    <dgm:pt modelId="{12EAE833-3FCC-487D-9B36-9977427D48F2}">
      <dgm:prSet phldrT="[Texte]" custT="1"/>
      <dgm:spPr>
        <a:xfrm>
          <a:off x="1184147" y="62705"/>
          <a:ext cx="4323517" cy="833074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r>
            <a:rPr lang="en-US" sz="1000">
              <a:latin typeface="Arial"/>
              <a:cs typeface="Arial"/>
            </a:rPr>
            <a:t>El neumático MICHELIN XTXL E4 L4 permite transportar un 15 % más de carga que la generación precedente, gracias a su carcasa reforzada con cables ***.</a:t>
          </a:r>
          <a:endParaRPr lang="en-GB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/>
            <a:ea typeface="+mn-ea"/>
            <a:cs typeface="Arial"/>
          </a:endParaRPr>
        </a:p>
      </dgm:t>
    </dgm:pt>
    <dgm:pt modelId="{D3E70765-077F-42F6-A82B-C17A52E11F41}" type="parTrans" cxnId="{06AA8AF9-B8C2-4E2F-84B4-75536DADE298}">
      <dgm:prSet/>
      <dgm:spPr/>
      <dgm:t>
        <a:bodyPr/>
        <a:lstStyle/>
        <a:p>
          <a:endParaRPr lang="fr-FR"/>
        </a:p>
      </dgm:t>
    </dgm:pt>
    <dgm:pt modelId="{1BA24C57-53F4-4D39-81C5-796B3C6575D0}" type="sibTrans" cxnId="{06AA8AF9-B8C2-4E2F-84B4-75536DADE298}">
      <dgm:prSet/>
      <dgm:spPr/>
      <dgm:t>
        <a:bodyPr/>
        <a:lstStyle/>
        <a:p>
          <a:endParaRPr lang="fr-FR"/>
        </a:p>
      </dgm:t>
    </dgm:pt>
    <dgm:pt modelId="{E136F7B3-F62E-4EF9-973A-E88259C118D4}">
      <dgm:prSet phldrT="[Texte]" custT="1"/>
      <dgm:spPr>
        <a:xfrm>
          <a:off x="1184147" y="958484"/>
          <a:ext cx="4323517" cy="64444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r>
            <a:rPr lang="en-US" sz="1000">
              <a:latin typeface="Arial"/>
              <a:cs typeface="Arial"/>
            </a:rPr>
            <a:t>La tecnología B2 permite transmitir más par motor sin rotación en la llanta.</a:t>
          </a:r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/>
              <a:ea typeface="+mn-ea"/>
              <a:cs typeface="Arial"/>
            </a:rPr>
            <a:t> </a:t>
          </a:r>
        </a:p>
      </dgm:t>
    </dgm:pt>
    <dgm:pt modelId="{DE5311D2-CE8D-42F8-835D-D3F5C6A128FA}" type="parTrans" cxnId="{73E7FB3B-78A2-4BD3-B452-D6C03475AD21}">
      <dgm:prSet/>
      <dgm:spPr/>
      <dgm:t>
        <a:bodyPr/>
        <a:lstStyle/>
        <a:p>
          <a:endParaRPr lang="fr-FR"/>
        </a:p>
      </dgm:t>
    </dgm:pt>
    <dgm:pt modelId="{8685FE6A-FFC2-4DA2-B697-6B61F02B15FB}" type="sibTrans" cxnId="{73E7FB3B-78A2-4BD3-B452-D6C03475AD21}">
      <dgm:prSet/>
      <dgm:spPr/>
      <dgm:t>
        <a:bodyPr/>
        <a:lstStyle/>
        <a:p>
          <a:endParaRPr lang="fr-FR"/>
        </a:p>
      </dgm:t>
    </dgm:pt>
    <dgm:pt modelId="{B7B97D12-A156-4073-BEDE-5B9891C076B8}">
      <dgm:prSet phldrT="[Texte]" custT="1"/>
      <dgm:spPr>
        <a:xfrm>
          <a:off x="1184147" y="1665635"/>
          <a:ext cx="4323517" cy="1076232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r>
            <a:rPr lang="en-US" sz="1000">
              <a:latin typeface="Arial"/>
              <a:cs typeface="Arial"/>
            </a:rPr>
            <a:t>La resistencia a los daños se ha incrementado un 20 % </a:t>
          </a:r>
          <a:br>
            <a:rPr lang="en-US" sz="1000">
              <a:latin typeface="Arial"/>
              <a:cs typeface="Arial"/>
            </a:rPr>
          </a:br>
          <a:r>
            <a:rPr lang="en-US" sz="1000">
              <a:latin typeface="Arial"/>
              <a:cs typeface="Arial"/>
            </a:rPr>
            <a:t>en la banda de rodadura y un 10 % en los flancos: el neumático MICHELIN XTXL E4 L4 proporciona más robustez operativa </a:t>
          </a:r>
          <a:br>
            <a:rPr lang="en-US" sz="1000">
              <a:latin typeface="Arial"/>
              <a:cs typeface="Arial"/>
            </a:rPr>
          </a:br>
          <a:r>
            <a:rPr lang="en-US" sz="1000">
              <a:latin typeface="Arial"/>
              <a:cs typeface="Arial"/>
            </a:rPr>
            <a:t>en obras.</a:t>
          </a:r>
          <a:endParaRPr lang="es-ES_tradnl" sz="1000">
            <a:latin typeface="Arial"/>
            <a:cs typeface="Arial"/>
          </a:endParaRPr>
        </a:p>
        <a:p>
          <a:endParaRPr lang="en-GB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/>
            <a:ea typeface="+mn-ea"/>
            <a:cs typeface="Arial"/>
          </a:endParaRPr>
        </a:p>
      </dgm:t>
    </dgm:pt>
    <dgm:pt modelId="{443CB4AF-2E44-427A-8A33-E3FBA6EF8620}" type="parTrans" cxnId="{A230DBC9-1B6C-4D8F-AE79-9DF38D55C66B}">
      <dgm:prSet/>
      <dgm:spPr/>
      <dgm:t>
        <a:bodyPr/>
        <a:lstStyle/>
        <a:p>
          <a:endParaRPr lang="fr-FR"/>
        </a:p>
      </dgm:t>
    </dgm:pt>
    <dgm:pt modelId="{B7783083-E18C-4C51-818D-AA6043C0034B}" type="sibTrans" cxnId="{A230DBC9-1B6C-4D8F-AE79-9DF38D55C66B}">
      <dgm:prSet/>
      <dgm:spPr/>
      <dgm:t>
        <a:bodyPr/>
        <a:lstStyle/>
        <a:p>
          <a:endParaRPr lang="fr-FR"/>
        </a:p>
      </dgm:t>
    </dgm:pt>
    <dgm:pt modelId="{E25F74D9-5006-4B61-AC49-0E92AE096452}" type="pres">
      <dgm:prSet presAssocID="{CAB0B66E-42C8-41C3-AC7D-F72530549B00}" presName="vert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3C770439-DF3A-4884-B04E-273F32288785}" type="pres">
      <dgm:prSet presAssocID="{DA597190-4085-4224-83C6-940A9CF74482}" presName="thickLine" presStyleLbl="alignNode1" presStyleIdx="0" presStyleCnt="1"/>
      <dgm:spPr>
        <a:xfrm>
          <a:off x="0" y="0"/>
          <a:ext cx="5507665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es-ES"/>
        </a:p>
      </dgm:t>
    </dgm:pt>
    <dgm:pt modelId="{D9C00D23-3999-4BCB-8681-8FC4D17D9CB6}" type="pres">
      <dgm:prSet presAssocID="{DA597190-4085-4224-83C6-940A9CF74482}" presName="horz1" presStyleCnt="0"/>
      <dgm:spPr/>
    </dgm:pt>
    <dgm:pt modelId="{D0FB51F3-825F-4398-8808-617DBB3367CB}" type="pres">
      <dgm:prSet presAssocID="{DA597190-4085-4224-83C6-940A9CF74482}" presName="tx1" presStyleLbl="revTx" presStyleIdx="0" presStyleCnt="4" custScaleX="151043"/>
      <dgm:spPr/>
      <dgm:t>
        <a:bodyPr/>
        <a:lstStyle/>
        <a:p>
          <a:endParaRPr lang="fr-FR"/>
        </a:p>
      </dgm:t>
    </dgm:pt>
    <dgm:pt modelId="{2CF77197-970E-4FD7-9031-5B94C40F3BBC}" type="pres">
      <dgm:prSet presAssocID="{DA597190-4085-4224-83C6-940A9CF74482}" presName="vert1" presStyleCnt="0"/>
      <dgm:spPr/>
    </dgm:pt>
    <dgm:pt modelId="{E69CF29D-5652-46FA-A13C-9A21B7B053D8}" type="pres">
      <dgm:prSet presAssocID="{12EAE833-3FCC-487D-9B36-9977427D48F2}" presName="vertSpace2a" presStyleCnt="0"/>
      <dgm:spPr/>
    </dgm:pt>
    <dgm:pt modelId="{0C7BF1E3-1687-4D1C-864B-A7F034216190}" type="pres">
      <dgm:prSet presAssocID="{12EAE833-3FCC-487D-9B36-9977427D48F2}" presName="horz2" presStyleCnt="0"/>
      <dgm:spPr/>
    </dgm:pt>
    <dgm:pt modelId="{7C73D815-9CEF-44E9-8192-5BD1B66256EF}" type="pres">
      <dgm:prSet presAssocID="{12EAE833-3FCC-487D-9B36-9977427D48F2}" presName="horzSpace2" presStyleCnt="0"/>
      <dgm:spPr/>
    </dgm:pt>
    <dgm:pt modelId="{DDBFEBDA-9593-48DC-AA82-798C1CE5D5E3}" type="pres">
      <dgm:prSet presAssocID="{12EAE833-3FCC-487D-9B36-9977427D48F2}" presName="tx2" presStyleLbl="revTx" presStyleIdx="1" presStyleCnt="4" custScaleY="66428"/>
      <dgm:spPr/>
      <dgm:t>
        <a:bodyPr/>
        <a:lstStyle/>
        <a:p>
          <a:endParaRPr lang="fr-FR"/>
        </a:p>
      </dgm:t>
    </dgm:pt>
    <dgm:pt modelId="{ED62FF70-E72B-407F-9EA0-360221343B60}" type="pres">
      <dgm:prSet presAssocID="{12EAE833-3FCC-487D-9B36-9977427D48F2}" presName="vert2" presStyleCnt="0"/>
      <dgm:spPr/>
    </dgm:pt>
    <dgm:pt modelId="{50979A5B-7FF4-4111-8E18-64C7923DED09}" type="pres">
      <dgm:prSet presAssocID="{12EAE833-3FCC-487D-9B36-9977427D48F2}" presName="thinLine2b" presStyleLbl="callout" presStyleIdx="0" presStyleCnt="3"/>
      <dgm:spPr>
        <a:xfrm>
          <a:off x="1101533" y="895779"/>
          <a:ext cx="4406132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es-ES"/>
        </a:p>
      </dgm:t>
    </dgm:pt>
    <dgm:pt modelId="{6C847447-C12F-4F25-9ABA-1C9DE4245024}" type="pres">
      <dgm:prSet presAssocID="{12EAE833-3FCC-487D-9B36-9977427D48F2}" presName="vertSpace2b" presStyleCnt="0"/>
      <dgm:spPr/>
    </dgm:pt>
    <dgm:pt modelId="{900DEC65-0FCE-459E-8C7D-D808CD4644FC}" type="pres">
      <dgm:prSet presAssocID="{E136F7B3-F62E-4EF9-973A-E88259C118D4}" presName="horz2" presStyleCnt="0"/>
      <dgm:spPr/>
    </dgm:pt>
    <dgm:pt modelId="{A1A45E1F-0187-4BFF-9165-9C3CFAC0950D}" type="pres">
      <dgm:prSet presAssocID="{E136F7B3-F62E-4EF9-973A-E88259C118D4}" presName="horzSpace2" presStyleCnt="0"/>
      <dgm:spPr/>
    </dgm:pt>
    <dgm:pt modelId="{DEB49F26-31C3-4D9F-9776-534E80F40EB3}" type="pres">
      <dgm:prSet presAssocID="{E136F7B3-F62E-4EF9-973A-E88259C118D4}" presName="tx2" presStyleLbl="revTx" presStyleIdx="2" presStyleCnt="4" custScaleY="51387"/>
      <dgm:spPr/>
      <dgm:t>
        <a:bodyPr/>
        <a:lstStyle/>
        <a:p>
          <a:endParaRPr lang="fr-FR"/>
        </a:p>
      </dgm:t>
    </dgm:pt>
    <dgm:pt modelId="{633339C8-4593-4C63-AC85-21749F092D27}" type="pres">
      <dgm:prSet presAssocID="{E136F7B3-F62E-4EF9-973A-E88259C118D4}" presName="vert2" presStyleCnt="0"/>
      <dgm:spPr/>
    </dgm:pt>
    <dgm:pt modelId="{1E99CBA7-57D3-45A8-A799-8D497B62F83F}" type="pres">
      <dgm:prSet presAssocID="{E136F7B3-F62E-4EF9-973A-E88259C118D4}" presName="thinLine2b" presStyleLbl="callout" presStyleIdx="1" presStyleCnt="3"/>
      <dgm:spPr>
        <a:xfrm>
          <a:off x="1101533" y="1602930"/>
          <a:ext cx="4406132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es-ES"/>
        </a:p>
      </dgm:t>
    </dgm:pt>
    <dgm:pt modelId="{0265F852-DD58-4D83-904F-661D6B675A8A}" type="pres">
      <dgm:prSet presAssocID="{E136F7B3-F62E-4EF9-973A-E88259C118D4}" presName="vertSpace2b" presStyleCnt="0"/>
      <dgm:spPr/>
    </dgm:pt>
    <dgm:pt modelId="{22DC345F-9BC5-428D-B177-4C7CB781B1E7}" type="pres">
      <dgm:prSet presAssocID="{B7B97D12-A156-4073-BEDE-5B9891C076B8}" presName="horz2" presStyleCnt="0"/>
      <dgm:spPr/>
    </dgm:pt>
    <dgm:pt modelId="{97ECDD49-049E-4847-A56F-5444C0F6DFB5}" type="pres">
      <dgm:prSet presAssocID="{B7B97D12-A156-4073-BEDE-5B9891C076B8}" presName="horzSpace2" presStyleCnt="0"/>
      <dgm:spPr/>
    </dgm:pt>
    <dgm:pt modelId="{E2FC7FB0-1A06-4DA1-9FF4-6BB23EC79D76}" type="pres">
      <dgm:prSet presAssocID="{B7B97D12-A156-4073-BEDE-5B9891C076B8}" presName="tx2" presStyleLbl="revTx" presStyleIdx="3" presStyleCnt="4" custScaleY="85817"/>
      <dgm:spPr/>
      <dgm:t>
        <a:bodyPr/>
        <a:lstStyle/>
        <a:p>
          <a:endParaRPr lang="fr-FR"/>
        </a:p>
      </dgm:t>
    </dgm:pt>
    <dgm:pt modelId="{F7AFC1F3-DA8A-4A8D-9C90-8DF9E9D71052}" type="pres">
      <dgm:prSet presAssocID="{B7B97D12-A156-4073-BEDE-5B9891C076B8}" presName="vert2" presStyleCnt="0"/>
      <dgm:spPr/>
    </dgm:pt>
    <dgm:pt modelId="{1A8ED847-A374-4D9A-B2F5-4AB538E32A61}" type="pres">
      <dgm:prSet presAssocID="{B7B97D12-A156-4073-BEDE-5B9891C076B8}" presName="thinLine2b" presStyleLbl="callout" presStyleIdx="2" presStyleCnt="3"/>
      <dgm:spPr>
        <a:xfrm>
          <a:off x="1101533" y="2741867"/>
          <a:ext cx="4406132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es-ES"/>
        </a:p>
      </dgm:t>
    </dgm:pt>
    <dgm:pt modelId="{C64ABECA-0501-4CED-9A2C-1353876C9007}" type="pres">
      <dgm:prSet presAssocID="{B7B97D12-A156-4073-BEDE-5B9891C076B8}" presName="vertSpace2b" presStyleCnt="0"/>
      <dgm:spPr/>
    </dgm:pt>
  </dgm:ptLst>
  <dgm:cxnLst>
    <dgm:cxn modelId="{06AA8AF9-B8C2-4E2F-84B4-75536DADE298}" srcId="{DA597190-4085-4224-83C6-940A9CF74482}" destId="{12EAE833-3FCC-487D-9B36-9977427D48F2}" srcOrd="0" destOrd="0" parTransId="{D3E70765-077F-42F6-A82B-C17A52E11F41}" sibTransId="{1BA24C57-53F4-4D39-81C5-796B3C6575D0}"/>
    <dgm:cxn modelId="{A51A73AA-14CC-6747-AE30-D24501EA3748}" type="presOf" srcId="{B7B97D12-A156-4073-BEDE-5B9891C076B8}" destId="{E2FC7FB0-1A06-4DA1-9FF4-6BB23EC79D76}" srcOrd="0" destOrd="0" presId="urn:microsoft.com/office/officeart/2008/layout/LinedList"/>
    <dgm:cxn modelId="{4DCEDDD3-ECF3-564C-9B7D-D5FBB657161C}" type="presOf" srcId="{E136F7B3-F62E-4EF9-973A-E88259C118D4}" destId="{DEB49F26-31C3-4D9F-9776-534E80F40EB3}" srcOrd="0" destOrd="0" presId="urn:microsoft.com/office/officeart/2008/layout/LinedList"/>
    <dgm:cxn modelId="{C0C913EF-6EB2-0A4D-BB2D-F0AF043C68FB}" type="presOf" srcId="{DA597190-4085-4224-83C6-940A9CF74482}" destId="{D0FB51F3-825F-4398-8808-617DBB3367CB}" srcOrd="0" destOrd="0" presId="urn:microsoft.com/office/officeart/2008/layout/LinedList"/>
    <dgm:cxn modelId="{73E7FB3B-78A2-4BD3-B452-D6C03475AD21}" srcId="{DA597190-4085-4224-83C6-940A9CF74482}" destId="{E136F7B3-F62E-4EF9-973A-E88259C118D4}" srcOrd="1" destOrd="0" parTransId="{DE5311D2-CE8D-42F8-835D-D3F5C6A128FA}" sibTransId="{8685FE6A-FFC2-4DA2-B697-6B61F02B15FB}"/>
    <dgm:cxn modelId="{646527A4-8061-514D-98A8-4AD47D0589AA}" type="presOf" srcId="{CAB0B66E-42C8-41C3-AC7D-F72530549B00}" destId="{E25F74D9-5006-4B61-AC49-0E92AE096452}" srcOrd="0" destOrd="0" presId="urn:microsoft.com/office/officeart/2008/layout/LinedList"/>
    <dgm:cxn modelId="{35622CC6-67A6-49EA-98F8-A70DA1F25581}" srcId="{CAB0B66E-42C8-41C3-AC7D-F72530549B00}" destId="{DA597190-4085-4224-83C6-940A9CF74482}" srcOrd="0" destOrd="0" parTransId="{F0607976-437A-443D-A079-C28512BCA95B}" sibTransId="{2DECD7E3-1F16-458D-81F2-CC3FBF9E4CFB}"/>
    <dgm:cxn modelId="{A230DBC9-1B6C-4D8F-AE79-9DF38D55C66B}" srcId="{DA597190-4085-4224-83C6-940A9CF74482}" destId="{B7B97D12-A156-4073-BEDE-5B9891C076B8}" srcOrd="2" destOrd="0" parTransId="{443CB4AF-2E44-427A-8A33-E3FBA6EF8620}" sibTransId="{B7783083-E18C-4C51-818D-AA6043C0034B}"/>
    <dgm:cxn modelId="{9768BC56-737C-8147-8A77-D57964577C4F}" type="presOf" srcId="{12EAE833-3FCC-487D-9B36-9977427D48F2}" destId="{DDBFEBDA-9593-48DC-AA82-798C1CE5D5E3}" srcOrd="0" destOrd="0" presId="urn:microsoft.com/office/officeart/2008/layout/LinedList"/>
    <dgm:cxn modelId="{F1043D4B-28FC-EE44-AED2-8C21F9DC844F}" type="presParOf" srcId="{E25F74D9-5006-4B61-AC49-0E92AE096452}" destId="{3C770439-DF3A-4884-B04E-273F32288785}" srcOrd="0" destOrd="0" presId="urn:microsoft.com/office/officeart/2008/layout/LinedList"/>
    <dgm:cxn modelId="{CAA5B59A-D35A-EB41-B27F-EF0529615BFA}" type="presParOf" srcId="{E25F74D9-5006-4B61-AC49-0E92AE096452}" destId="{D9C00D23-3999-4BCB-8681-8FC4D17D9CB6}" srcOrd="1" destOrd="0" presId="urn:microsoft.com/office/officeart/2008/layout/LinedList"/>
    <dgm:cxn modelId="{54151BAF-684D-C34C-AEC9-425C566B6D95}" type="presParOf" srcId="{D9C00D23-3999-4BCB-8681-8FC4D17D9CB6}" destId="{D0FB51F3-825F-4398-8808-617DBB3367CB}" srcOrd="0" destOrd="0" presId="urn:microsoft.com/office/officeart/2008/layout/LinedList"/>
    <dgm:cxn modelId="{FC30C60E-4A41-4447-BBEF-FF96E2AA586D}" type="presParOf" srcId="{D9C00D23-3999-4BCB-8681-8FC4D17D9CB6}" destId="{2CF77197-970E-4FD7-9031-5B94C40F3BBC}" srcOrd="1" destOrd="0" presId="urn:microsoft.com/office/officeart/2008/layout/LinedList"/>
    <dgm:cxn modelId="{D5BD7B4F-8C51-934B-B1AC-EE6E2199D8CA}" type="presParOf" srcId="{2CF77197-970E-4FD7-9031-5B94C40F3BBC}" destId="{E69CF29D-5652-46FA-A13C-9A21B7B053D8}" srcOrd="0" destOrd="0" presId="urn:microsoft.com/office/officeart/2008/layout/LinedList"/>
    <dgm:cxn modelId="{D47E99C9-0181-CD4F-913B-FF99CDF7A14B}" type="presParOf" srcId="{2CF77197-970E-4FD7-9031-5B94C40F3BBC}" destId="{0C7BF1E3-1687-4D1C-864B-A7F034216190}" srcOrd="1" destOrd="0" presId="urn:microsoft.com/office/officeart/2008/layout/LinedList"/>
    <dgm:cxn modelId="{5E768879-BB25-EA4D-BA86-200698DE9FA3}" type="presParOf" srcId="{0C7BF1E3-1687-4D1C-864B-A7F034216190}" destId="{7C73D815-9CEF-44E9-8192-5BD1B66256EF}" srcOrd="0" destOrd="0" presId="urn:microsoft.com/office/officeart/2008/layout/LinedList"/>
    <dgm:cxn modelId="{C88EAF99-167E-A249-8830-0314486BD526}" type="presParOf" srcId="{0C7BF1E3-1687-4D1C-864B-A7F034216190}" destId="{DDBFEBDA-9593-48DC-AA82-798C1CE5D5E3}" srcOrd="1" destOrd="0" presId="urn:microsoft.com/office/officeart/2008/layout/LinedList"/>
    <dgm:cxn modelId="{C247EE30-7926-4A40-AFA8-89C6A975D706}" type="presParOf" srcId="{0C7BF1E3-1687-4D1C-864B-A7F034216190}" destId="{ED62FF70-E72B-407F-9EA0-360221343B60}" srcOrd="2" destOrd="0" presId="urn:microsoft.com/office/officeart/2008/layout/LinedList"/>
    <dgm:cxn modelId="{C1A5A82E-3C2E-7C4C-A024-2A6C1F5210B0}" type="presParOf" srcId="{2CF77197-970E-4FD7-9031-5B94C40F3BBC}" destId="{50979A5B-7FF4-4111-8E18-64C7923DED09}" srcOrd="2" destOrd="0" presId="urn:microsoft.com/office/officeart/2008/layout/LinedList"/>
    <dgm:cxn modelId="{B7B4C6C2-8658-C646-A289-8A022BF34E7A}" type="presParOf" srcId="{2CF77197-970E-4FD7-9031-5B94C40F3BBC}" destId="{6C847447-C12F-4F25-9ABA-1C9DE4245024}" srcOrd="3" destOrd="0" presId="urn:microsoft.com/office/officeart/2008/layout/LinedList"/>
    <dgm:cxn modelId="{DAC30B2F-8304-B146-8117-CF1C0A42635D}" type="presParOf" srcId="{2CF77197-970E-4FD7-9031-5B94C40F3BBC}" destId="{900DEC65-0FCE-459E-8C7D-D808CD4644FC}" srcOrd="4" destOrd="0" presId="urn:microsoft.com/office/officeart/2008/layout/LinedList"/>
    <dgm:cxn modelId="{EADD0C23-B55A-6943-89CE-1DFC97360AAD}" type="presParOf" srcId="{900DEC65-0FCE-459E-8C7D-D808CD4644FC}" destId="{A1A45E1F-0187-4BFF-9165-9C3CFAC0950D}" srcOrd="0" destOrd="0" presId="urn:microsoft.com/office/officeart/2008/layout/LinedList"/>
    <dgm:cxn modelId="{1494A612-6394-6648-94CD-F1516B220504}" type="presParOf" srcId="{900DEC65-0FCE-459E-8C7D-D808CD4644FC}" destId="{DEB49F26-31C3-4D9F-9776-534E80F40EB3}" srcOrd="1" destOrd="0" presId="urn:microsoft.com/office/officeart/2008/layout/LinedList"/>
    <dgm:cxn modelId="{E4B2DF7A-5F42-AE40-A857-1B555E94FD04}" type="presParOf" srcId="{900DEC65-0FCE-459E-8C7D-D808CD4644FC}" destId="{633339C8-4593-4C63-AC85-21749F092D27}" srcOrd="2" destOrd="0" presId="urn:microsoft.com/office/officeart/2008/layout/LinedList"/>
    <dgm:cxn modelId="{B769B23B-D8A9-BC48-96E9-9EB22A8B7CA6}" type="presParOf" srcId="{2CF77197-970E-4FD7-9031-5B94C40F3BBC}" destId="{1E99CBA7-57D3-45A8-A799-8D497B62F83F}" srcOrd="5" destOrd="0" presId="urn:microsoft.com/office/officeart/2008/layout/LinedList"/>
    <dgm:cxn modelId="{A73BA12A-9F85-8143-9D78-6BB0680861B6}" type="presParOf" srcId="{2CF77197-970E-4FD7-9031-5B94C40F3BBC}" destId="{0265F852-DD58-4D83-904F-661D6B675A8A}" srcOrd="6" destOrd="0" presId="urn:microsoft.com/office/officeart/2008/layout/LinedList"/>
    <dgm:cxn modelId="{CD4BA15F-53E4-0845-8359-302E9123C710}" type="presParOf" srcId="{2CF77197-970E-4FD7-9031-5B94C40F3BBC}" destId="{22DC345F-9BC5-428D-B177-4C7CB781B1E7}" srcOrd="7" destOrd="0" presId="urn:microsoft.com/office/officeart/2008/layout/LinedList"/>
    <dgm:cxn modelId="{E4655DF0-0D17-434E-991F-B75146826DF5}" type="presParOf" srcId="{22DC345F-9BC5-428D-B177-4C7CB781B1E7}" destId="{97ECDD49-049E-4847-A56F-5444C0F6DFB5}" srcOrd="0" destOrd="0" presId="urn:microsoft.com/office/officeart/2008/layout/LinedList"/>
    <dgm:cxn modelId="{33ACD3EA-8579-A446-947D-69AD39030C9D}" type="presParOf" srcId="{22DC345F-9BC5-428D-B177-4C7CB781B1E7}" destId="{E2FC7FB0-1A06-4DA1-9FF4-6BB23EC79D76}" srcOrd="1" destOrd="0" presId="urn:microsoft.com/office/officeart/2008/layout/LinedList"/>
    <dgm:cxn modelId="{56D2BC4A-BD8B-4641-8D6C-8AF532DBE286}" type="presParOf" srcId="{22DC345F-9BC5-428D-B177-4C7CB781B1E7}" destId="{F7AFC1F3-DA8A-4A8D-9C90-8DF9E9D71052}" srcOrd="2" destOrd="0" presId="urn:microsoft.com/office/officeart/2008/layout/LinedList"/>
    <dgm:cxn modelId="{B0E216A0-2AF0-134E-AF60-144EACC2815D}" type="presParOf" srcId="{2CF77197-970E-4FD7-9031-5B94C40F3BBC}" destId="{1A8ED847-A374-4D9A-B2F5-4AB538E32A61}" srcOrd="8" destOrd="0" presId="urn:microsoft.com/office/officeart/2008/layout/LinedList"/>
    <dgm:cxn modelId="{630F269D-B73C-9C4A-89D4-686A7D114BF9}" type="presParOf" srcId="{2CF77197-970E-4FD7-9031-5B94C40F3BBC}" destId="{C64ABECA-0501-4CED-9A2C-1353876C9007}" srcOrd="9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AB0B66E-42C8-41C3-AC7D-F72530549B00}" type="doc">
      <dgm:prSet loTypeId="urn:microsoft.com/office/officeart/2008/layout/LinedLis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DA597190-4085-4224-83C6-940A9CF74482}">
      <dgm:prSet phldrT="[Texte]" custT="1"/>
      <dgm:spPr>
        <a:xfrm>
          <a:off x="0" y="0"/>
          <a:ext cx="1101533" cy="2806995"/>
        </a:xfrm>
        <a:noFill/>
        <a:ln>
          <a:noFill/>
        </a:ln>
        <a:effectLst/>
      </dgm:spPr>
      <dgm:t>
        <a:bodyPr/>
        <a:lstStyle/>
        <a:p>
          <a:r>
            <a:rPr lang="en-US" sz="2400">
              <a:latin typeface="Arial"/>
              <a:cs typeface="Arial"/>
            </a:rPr>
            <a:t>A</a:t>
          </a:r>
          <a:endParaRPr lang="es-ES_tradnl" sz="2400">
            <a:latin typeface="Arial"/>
            <a:cs typeface="Arial"/>
          </a:endParaRPr>
        </a:p>
        <a:p>
          <a:r>
            <a:rPr lang="en-US" sz="2400">
              <a:latin typeface="Arial"/>
              <a:cs typeface="Arial"/>
            </a:rPr>
            <a:t>destacar</a:t>
          </a:r>
          <a:endParaRPr lang="en-GB" sz="2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/>
            <a:ea typeface="+mn-ea"/>
            <a:cs typeface="Arial"/>
          </a:endParaRPr>
        </a:p>
      </dgm:t>
    </dgm:pt>
    <dgm:pt modelId="{F0607976-437A-443D-A079-C28512BCA95B}" type="parTrans" cxnId="{35622CC6-67A6-49EA-98F8-A70DA1F25581}">
      <dgm:prSet/>
      <dgm:spPr/>
      <dgm:t>
        <a:bodyPr/>
        <a:lstStyle/>
        <a:p>
          <a:endParaRPr lang="fr-FR"/>
        </a:p>
      </dgm:t>
    </dgm:pt>
    <dgm:pt modelId="{2DECD7E3-1F16-458D-81F2-CC3FBF9E4CFB}" type="sibTrans" cxnId="{35622CC6-67A6-49EA-98F8-A70DA1F25581}">
      <dgm:prSet/>
      <dgm:spPr/>
      <dgm:t>
        <a:bodyPr/>
        <a:lstStyle/>
        <a:p>
          <a:endParaRPr lang="fr-FR"/>
        </a:p>
      </dgm:t>
    </dgm:pt>
    <dgm:pt modelId="{12EAE833-3FCC-487D-9B36-9977427D48F2}">
      <dgm:prSet phldrT="[Texte]" custT="1"/>
      <dgm:spPr>
        <a:xfrm>
          <a:off x="1184147" y="62705"/>
          <a:ext cx="4323517" cy="833074"/>
        </a:xfrm>
        <a:noFill/>
        <a:ln>
          <a:noFill/>
        </a:ln>
        <a:effectLst/>
      </dgm:spPr>
      <dgm:t>
        <a:bodyPr/>
        <a:lstStyle/>
        <a:p>
          <a:r>
            <a:rPr lang="en-US" sz="1000">
              <a:latin typeface="Arial"/>
              <a:cs typeface="Arial"/>
            </a:rPr>
            <a:t>Michelin ha presentado dos nuevas dimensiones del neumático BIBLOAD Hard Surface para retroexcavadoras, vehículos telescópicos y cargadoras compactas: 400/70 R20 y 500/70 R24.</a:t>
          </a:r>
          <a:endParaRPr lang="en-GB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/>
            <a:ea typeface="+mn-ea"/>
            <a:cs typeface="Arial"/>
          </a:endParaRPr>
        </a:p>
      </dgm:t>
    </dgm:pt>
    <dgm:pt modelId="{D3E70765-077F-42F6-A82B-C17A52E11F41}" type="parTrans" cxnId="{06AA8AF9-B8C2-4E2F-84B4-75536DADE298}">
      <dgm:prSet/>
      <dgm:spPr/>
      <dgm:t>
        <a:bodyPr/>
        <a:lstStyle/>
        <a:p>
          <a:endParaRPr lang="fr-FR"/>
        </a:p>
      </dgm:t>
    </dgm:pt>
    <dgm:pt modelId="{1BA24C57-53F4-4D39-81C5-796B3C6575D0}" type="sibTrans" cxnId="{06AA8AF9-B8C2-4E2F-84B4-75536DADE298}">
      <dgm:prSet/>
      <dgm:spPr/>
      <dgm:t>
        <a:bodyPr/>
        <a:lstStyle/>
        <a:p>
          <a:endParaRPr lang="fr-FR"/>
        </a:p>
      </dgm:t>
    </dgm:pt>
    <dgm:pt modelId="{E136F7B3-F62E-4EF9-973A-E88259C118D4}">
      <dgm:prSet phldrT="[Texte]" custT="1"/>
      <dgm:spPr>
        <a:xfrm>
          <a:off x="1184147" y="958484"/>
          <a:ext cx="4323517" cy="644445"/>
        </a:xfrm>
        <a:noFill/>
        <a:ln>
          <a:noFill/>
        </a:ln>
        <a:effectLst/>
      </dgm:spPr>
      <dgm:t>
        <a:bodyPr/>
        <a:lstStyle/>
        <a:p>
          <a:r>
            <a:rPr lang="en-US" sz="1000">
              <a:latin typeface="Arial"/>
              <a:cs typeface="Arial"/>
            </a:rPr>
            <a:t>MICHELIN BIBLOAD Hard Surface es un neumático especialmente diseñado para trabajar en suelos duros y en usos de carretera.</a:t>
          </a:r>
          <a:endParaRPr lang="en-GB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/>
            <a:ea typeface="+mn-ea"/>
            <a:cs typeface="Arial"/>
          </a:endParaRPr>
        </a:p>
      </dgm:t>
    </dgm:pt>
    <dgm:pt modelId="{DE5311D2-CE8D-42F8-835D-D3F5C6A128FA}" type="parTrans" cxnId="{73E7FB3B-78A2-4BD3-B452-D6C03475AD21}">
      <dgm:prSet/>
      <dgm:spPr/>
      <dgm:t>
        <a:bodyPr/>
        <a:lstStyle/>
        <a:p>
          <a:endParaRPr lang="fr-FR"/>
        </a:p>
      </dgm:t>
    </dgm:pt>
    <dgm:pt modelId="{8685FE6A-FFC2-4DA2-B697-6B61F02B15FB}" type="sibTrans" cxnId="{73E7FB3B-78A2-4BD3-B452-D6C03475AD21}">
      <dgm:prSet/>
      <dgm:spPr/>
      <dgm:t>
        <a:bodyPr/>
        <a:lstStyle/>
        <a:p>
          <a:endParaRPr lang="fr-FR"/>
        </a:p>
      </dgm:t>
    </dgm:pt>
    <dgm:pt modelId="{B7B97D12-A156-4073-BEDE-5B9891C076B8}">
      <dgm:prSet phldrT="[Texte]" custT="1"/>
      <dgm:spPr>
        <a:xfrm>
          <a:off x="1184147" y="1665635"/>
          <a:ext cx="4323517" cy="1076232"/>
        </a:xfrm>
        <a:noFill/>
        <a:ln>
          <a:noFill/>
        </a:ln>
        <a:effectLst/>
      </dgm:spPr>
      <dgm:t>
        <a:bodyPr/>
        <a:lstStyle/>
        <a:p>
          <a:r>
            <a:rPr lang="en-US" sz="1000">
              <a:latin typeface="Arial"/>
              <a:cs typeface="Arial"/>
            </a:rPr>
            <a:t>Su diseño específico y los 96 tacos de goma en forma de diamante biselado en siete caras de su escultura, le proporcionan unas prestaciones únicas en el mercado.</a:t>
          </a:r>
          <a:endParaRPr lang="en-GB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/>
            <a:ea typeface="+mn-ea"/>
            <a:cs typeface="Arial"/>
          </a:endParaRPr>
        </a:p>
      </dgm:t>
    </dgm:pt>
    <dgm:pt modelId="{443CB4AF-2E44-427A-8A33-E3FBA6EF8620}" type="parTrans" cxnId="{A230DBC9-1B6C-4D8F-AE79-9DF38D55C66B}">
      <dgm:prSet/>
      <dgm:spPr/>
      <dgm:t>
        <a:bodyPr/>
        <a:lstStyle/>
        <a:p>
          <a:endParaRPr lang="fr-FR"/>
        </a:p>
      </dgm:t>
    </dgm:pt>
    <dgm:pt modelId="{B7783083-E18C-4C51-818D-AA6043C0034B}" type="sibTrans" cxnId="{A230DBC9-1B6C-4D8F-AE79-9DF38D55C66B}">
      <dgm:prSet/>
      <dgm:spPr/>
      <dgm:t>
        <a:bodyPr/>
        <a:lstStyle/>
        <a:p>
          <a:endParaRPr lang="fr-FR"/>
        </a:p>
      </dgm:t>
    </dgm:pt>
    <dgm:pt modelId="{E25F74D9-5006-4B61-AC49-0E92AE096452}" type="pres">
      <dgm:prSet presAssocID="{CAB0B66E-42C8-41C3-AC7D-F72530549B00}" presName="vert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3C770439-DF3A-4884-B04E-273F32288785}" type="pres">
      <dgm:prSet presAssocID="{DA597190-4085-4224-83C6-940A9CF74482}" presName="thickLine" presStyleLbl="alignNode1" presStyleIdx="0" presStyleCnt="1"/>
      <dgm:spPr>
        <a:xfrm>
          <a:off x="0" y="0"/>
          <a:ext cx="5507665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es-ES"/>
        </a:p>
      </dgm:t>
    </dgm:pt>
    <dgm:pt modelId="{D9C00D23-3999-4BCB-8681-8FC4D17D9CB6}" type="pres">
      <dgm:prSet presAssocID="{DA597190-4085-4224-83C6-940A9CF74482}" presName="horz1" presStyleCnt="0"/>
      <dgm:spPr/>
    </dgm:pt>
    <dgm:pt modelId="{D0FB51F3-825F-4398-8808-617DBB3367CB}" type="pres">
      <dgm:prSet presAssocID="{DA597190-4085-4224-83C6-940A9CF74482}" presName="tx1" presStyleLbl="revTx" presStyleIdx="0" presStyleCnt="4" custScaleX="150719"/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2CF77197-970E-4FD7-9031-5B94C40F3BBC}" type="pres">
      <dgm:prSet presAssocID="{DA597190-4085-4224-83C6-940A9CF74482}" presName="vert1" presStyleCnt="0"/>
      <dgm:spPr/>
    </dgm:pt>
    <dgm:pt modelId="{E69CF29D-5652-46FA-A13C-9A21B7B053D8}" type="pres">
      <dgm:prSet presAssocID="{12EAE833-3FCC-487D-9B36-9977427D48F2}" presName="vertSpace2a" presStyleCnt="0"/>
      <dgm:spPr/>
    </dgm:pt>
    <dgm:pt modelId="{0C7BF1E3-1687-4D1C-864B-A7F034216190}" type="pres">
      <dgm:prSet presAssocID="{12EAE833-3FCC-487D-9B36-9977427D48F2}" presName="horz2" presStyleCnt="0"/>
      <dgm:spPr/>
    </dgm:pt>
    <dgm:pt modelId="{7C73D815-9CEF-44E9-8192-5BD1B66256EF}" type="pres">
      <dgm:prSet presAssocID="{12EAE833-3FCC-487D-9B36-9977427D48F2}" presName="horzSpace2" presStyleCnt="0"/>
      <dgm:spPr/>
    </dgm:pt>
    <dgm:pt modelId="{DDBFEBDA-9593-48DC-AA82-798C1CE5D5E3}" type="pres">
      <dgm:prSet presAssocID="{12EAE833-3FCC-487D-9B36-9977427D48F2}" presName="tx2" presStyleLbl="revTx" presStyleIdx="1" presStyleCnt="4" custScaleY="66428"/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ED62FF70-E72B-407F-9EA0-360221343B60}" type="pres">
      <dgm:prSet presAssocID="{12EAE833-3FCC-487D-9B36-9977427D48F2}" presName="vert2" presStyleCnt="0"/>
      <dgm:spPr/>
    </dgm:pt>
    <dgm:pt modelId="{50979A5B-7FF4-4111-8E18-64C7923DED09}" type="pres">
      <dgm:prSet presAssocID="{12EAE833-3FCC-487D-9B36-9977427D48F2}" presName="thinLine2b" presStyleLbl="callout" presStyleIdx="0" presStyleCnt="3"/>
      <dgm:spPr>
        <a:xfrm>
          <a:off x="1101533" y="895779"/>
          <a:ext cx="4406132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es-ES"/>
        </a:p>
      </dgm:t>
    </dgm:pt>
    <dgm:pt modelId="{6C847447-C12F-4F25-9ABA-1C9DE4245024}" type="pres">
      <dgm:prSet presAssocID="{12EAE833-3FCC-487D-9B36-9977427D48F2}" presName="vertSpace2b" presStyleCnt="0"/>
      <dgm:spPr/>
    </dgm:pt>
    <dgm:pt modelId="{900DEC65-0FCE-459E-8C7D-D808CD4644FC}" type="pres">
      <dgm:prSet presAssocID="{E136F7B3-F62E-4EF9-973A-E88259C118D4}" presName="horz2" presStyleCnt="0"/>
      <dgm:spPr/>
    </dgm:pt>
    <dgm:pt modelId="{A1A45E1F-0187-4BFF-9165-9C3CFAC0950D}" type="pres">
      <dgm:prSet presAssocID="{E136F7B3-F62E-4EF9-973A-E88259C118D4}" presName="horzSpace2" presStyleCnt="0"/>
      <dgm:spPr/>
    </dgm:pt>
    <dgm:pt modelId="{DEB49F26-31C3-4D9F-9776-534E80F40EB3}" type="pres">
      <dgm:prSet presAssocID="{E136F7B3-F62E-4EF9-973A-E88259C118D4}" presName="tx2" presStyleLbl="revTx" presStyleIdx="2" presStyleCnt="4" custScaleY="51387"/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633339C8-4593-4C63-AC85-21749F092D27}" type="pres">
      <dgm:prSet presAssocID="{E136F7B3-F62E-4EF9-973A-E88259C118D4}" presName="vert2" presStyleCnt="0"/>
      <dgm:spPr/>
    </dgm:pt>
    <dgm:pt modelId="{1E99CBA7-57D3-45A8-A799-8D497B62F83F}" type="pres">
      <dgm:prSet presAssocID="{E136F7B3-F62E-4EF9-973A-E88259C118D4}" presName="thinLine2b" presStyleLbl="callout" presStyleIdx="1" presStyleCnt="3"/>
      <dgm:spPr>
        <a:xfrm>
          <a:off x="1101533" y="1602930"/>
          <a:ext cx="4406132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es-ES"/>
        </a:p>
      </dgm:t>
    </dgm:pt>
    <dgm:pt modelId="{0265F852-DD58-4D83-904F-661D6B675A8A}" type="pres">
      <dgm:prSet presAssocID="{E136F7B3-F62E-4EF9-973A-E88259C118D4}" presName="vertSpace2b" presStyleCnt="0"/>
      <dgm:spPr/>
    </dgm:pt>
    <dgm:pt modelId="{22DC345F-9BC5-428D-B177-4C7CB781B1E7}" type="pres">
      <dgm:prSet presAssocID="{B7B97D12-A156-4073-BEDE-5B9891C076B8}" presName="horz2" presStyleCnt="0"/>
      <dgm:spPr/>
    </dgm:pt>
    <dgm:pt modelId="{97ECDD49-049E-4847-A56F-5444C0F6DFB5}" type="pres">
      <dgm:prSet presAssocID="{B7B97D12-A156-4073-BEDE-5B9891C076B8}" presName="horzSpace2" presStyleCnt="0"/>
      <dgm:spPr/>
    </dgm:pt>
    <dgm:pt modelId="{E2FC7FB0-1A06-4DA1-9FF4-6BB23EC79D76}" type="pres">
      <dgm:prSet presAssocID="{B7B97D12-A156-4073-BEDE-5B9891C076B8}" presName="tx2" presStyleLbl="revTx" presStyleIdx="3" presStyleCnt="4" custScaleY="85817"/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F7AFC1F3-DA8A-4A8D-9C90-8DF9E9D71052}" type="pres">
      <dgm:prSet presAssocID="{B7B97D12-A156-4073-BEDE-5B9891C076B8}" presName="vert2" presStyleCnt="0"/>
      <dgm:spPr/>
    </dgm:pt>
    <dgm:pt modelId="{1A8ED847-A374-4D9A-B2F5-4AB538E32A61}" type="pres">
      <dgm:prSet presAssocID="{B7B97D12-A156-4073-BEDE-5B9891C076B8}" presName="thinLine2b" presStyleLbl="callout" presStyleIdx="2" presStyleCnt="3"/>
      <dgm:spPr>
        <a:xfrm>
          <a:off x="1101533" y="2741867"/>
          <a:ext cx="4406132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es-ES"/>
        </a:p>
      </dgm:t>
    </dgm:pt>
    <dgm:pt modelId="{C64ABECA-0501-4CED-9A2C-1353876C9007}" type="pres">
      <dgm:prSet presAssocID="{B7B97D12-A156-4073-BEDE-5B9891C076B8}" presName="vertSpace2b" presStyleCnt="0"/>
      <dgm:spPr/>
    </dgm:pt>
  </dgm:ptLst>
  <dgm:cxnLst>
    <dgm:cxn modelId="{06AA8AF9-B8C2-4E2F-84B4-75536DADE298}" srcId="{DA597190-4085-4224-83C6-940A9CF74482}" destId="{12EAE833-3FCC-487D-9B36-9977427D48F2}" srcOrd="0" destOrd="0" parTransId="{D3E70765-077F-42F6-A82B-C17A52E11F41}" sibTransId="{1BA24C57-53F4-4D39-81C5-796B3C6575D0}"/>
    <dgm:cxn modelId="{5C3DD43D-6634-C548-B633-043F42E5DEB6}" type="presOf" srcId="{DA597190-4085-4224-83C6-940A9CF74482}" destId="{D0FB51F3-825F-4398-8808-617DBB3367CB}" srcOrd="0" destOrd="0" presId="urn:microsoft.com/office/officeart/2008/layout/LinedList"/>
    <dgm:cxn modelId="{967D3C91-1B63-C14B-B36B-07F1775068B7}" type="presOf" srcId="{B7B97D12-A156-4073-BEDE-5B9891C076B8}" destId="{E2FC7FB0-1A06-4DA1-9FF4-6BB23EC79D76}" srcOrd="0" destOrd="0" presId="urn:microsoft.com/office/officeart/2008/layout/LinedList"/>
    <dgm:cxn modelId="{F6A90705-044D-5540-B702-F5ECC9C0FF25}" type="presOf" srcId="{12EAE833-3FCC-487D-9B36-9977427D48F2}" destId="{DDBFEBDA-9593-48DC-AA82-798C1CE5D5E3}" srcOrd="0" destOrd="0" presId="urn:microsoft.com/office/officeart/2008/layout/LinedList"/>
    <dgm:cxn modelId="{73E7FB3B-78A2-4BD3-B452-D6C03475AD21}" srcId="{DA597190-4085-4224-83C6-940A9CF74482}" destId="{E136F7B3-F62E-4EF9-973A-E88259C118D4}" srcOrd="1" destOrd="0" parTransId="{DE5311D2-CE8D-42F8-835D-D3F5C6A128FA}" sibTransId="{8685FE6A-FFC2-4DA2-B697-6B61F02B15FB}"/>
    <dgm:cxn modelId="{35622CC6-67A6-49EA-98F8-A70DA1F25581}" srcId="{CAB0B66E-42C8-41C3-AC7D-F72530549B00}" destId="{DA597190-4085-4224-83C6-940A9CF74482}" srcOrd="0" destOrd="0" parTransId="{F0607976-437A-443D-A079-C28512BCA95B}" sibTransId="{2DECD7E3-1F16-458D-81F2-CC3FBF9E4CFB}"/>
    <dgm:cxn modelId="{A230DBC9-1B6C-4D8F-AE79-9DF38D55C66B}" srcId="{DA597190-4085-4224-83C6-940A9CF74482}" destId="{B7B97D12-A156-4073-BEDE-5B9891C076B8}" srcOrd="2" destOrd="0" parTransId="{443CB4AF-2E44-427A-8A33-E3FBA6EF8620}" sibTransId="{B7783083-E18C-4C51-818D-AA6043C0034B}"/>
    <dgm:cxn modelId="{D6C89BE3-B35A-E149-B03F-6546F4E0472A}" type="presOf" srcId="{CAB0B66E-42C8-41C3-AC7D-F72530549B00}" destId="{E25F74D9-5006-4B61-AC49-0E92AE096452}" srcOrd="0" destOrd="0" presId="urn:microsoft.com/office/officeart/2008/layout/LinedList"/>
    <dgm:cxn modelId="{A15D6C09-D94D-3E46-AB2E-90FC11DA100D}" type="presOf" srcId="{E136F7B3-F62E-4EF9-973A-E88259C118D4}" destId="{DEB49F26-31C3-4D9F-9776-534E80F40EB3}" srcOrd="0" destOrd="0" presId="urn:microsoft.com/office/officeart/2008/layout/LinedList"/>
    <dgm:cxn modelId="{0854C600-098D-1F49-A550-5DFD6BCEEFDA}" type="presParOf" srcId="{E25F74D9-5006-4B61-AC49-0E92AE096452}" destId="{3C770439-DF3A-4884-B04E-273F32288785}" srcOrd="0" destOrd="0" presId="urn:microsoft.com/office/officeart/2008/layout/LinedList"/>
    <dgm:cxn modelId="{698032B9-1767-3541-83EC-8BAEEC107D61}" type="presParOf" srcId="{E25F74D9-5006-4B61-AC49-0E92AE096452}" destId="{D9C00D23-3999-4BCB-8681-8FC4D17D9CB6}" srcOrd="1" destOrd="0" presId="urn:microsoft.com/office/officeart/2008/layout/LinedList"/>
    <dgm:cxn modelId="{E3F139DF-9BDF-CD4D-9108-09FA8F392E44}" type="presParOf" srcId="{D9C00D23-3999-4BCB-8681-8FC4D17D9CB6}" destId="{D0FB51F3-825F-4398-8808-617DBB3367CB}" srcOrd="0" destOrd="0" presId="urn:microsoft.com/office/officeart/2008/layout/LinedList"/>
    <dgm:cxn modelId="{32CF8327-1FE2-4746-ADF1-4AF6E697FDFA}" type="presParOf" srcId="{D9C00D23-3999-4BCB-8681-8FC4D17D9CB6}" destId="{2CF77197-970E-4FD7-9031-5B94C40F3BBC}" srcOrd="1" destOrd="0" presId="urn:microsoft.com/office/officeart/2008/layout/LinedList"/>
    <dgm:cxn modelId="{0FD473F8-1D1D-4A47-AC27-9BEBB417721C}" type="presParOf" srcId="{2CF77197-970E-4FD7-9031-5B94C40F3BBC}" destId="{E69CF29D-5652-46FA-A13C-9A21B7B053D8}" srcOrd="0" destOrd="0" presId="urn:microsoft.com/office/officeart/2008/layout/LinedList"/>
    <dgm:cxn modelId="{E2AC251D-7E5F-3048-9BBA-268001359182}" type="presParOf" srcId="{2CF77197-970E-4FD7-9031-5B94C40F3BBC}" destId="{0C7BF1E3-1687-4D1C-864B-A7F034216190}" srcOrd="1" destOrd="0" presId="urn:microsoft.com/office/officeart/2008/layout/LinedList"/>
    <dgm:cxn modelId="{6C6C0C53-489A-4F4F-B649-291193C94564}" type="presParOf" srcId="{0C7BF1E3-1687-4D1C-864B-A7F034216190}" destId="{7C73D815-9CEF-44E9-8192-5BD1B66256EF}" srcOrd="0" destOrd="0" presId="urn:microsoft.com/office/officeart/2008/layout/LinedList"/>
    <dgm:cxn modelId="{81572F86-5687-7A42-AC60-E4ECCE8ABD11}" type="presParOf" srcId="{0C7BF1E3-1687-4D1C-864B-A7F034216190}" destId="{DDBFEBDA-9593-48DC-AA82-798C1CE5D5E3}" srcOrd="1" destOrd="0" presId="urn:microsoft.com/office/officeart/2008/layout/LinedList"/>
    <dgm:cxn modelId="{2744D457-2FAC-A64E-90F9-3490976797C9}" type="presParOf" srcId="{0C7BF1E3-1687-4D1C-864B-A7F034216190}" destId="{ED62FF70-E72B-407F-9EA0-360221343B60}" srcOrd="2" destOrd="0" presId="urn:microsoft.com/office/officeart/2008/layout/LinedList"/>
    <dgm:cxn modelId="{E712B1AA-D927-A442-A3A6-C7B73BBE168A}" type="presParOf" srcId="{2CF77197-970E-4FD7-9031-5B94C40F3BBC}" destId="{50979A5B-7FF4-4111-8E18-64C7923DED09}" srcOrd="2" destOrd="0" presId="urn:microsoft.com/office/officeart/2008/layout/LinedList"/>
    <dgm:cxn modelId="{AF15F92D-DB36-D943-BFB8-28CEE1137AE3}" type="presParOf" srcId="{2CF77197-970E-4FD7-9031-5B94C40F3BBC}" destId="{6C847447-C12F-4F25-9ABA-1C9DE4245024}" srcOrd="3" destOrd="0" presId="urn:microsoft.com/office/officeart/2008/layout/LinedList"/>
    <dgm:cxn modelId="{3EBAC306-6916-134B-A725-760EDE200184}" type="presParOf" srcId="{2CF77197-970E-4FD7-9031-5B94C40F3BBC}" destId="{900DEC65-0FCE-459E-8C7D-D808CD4644FC}" srcOrd="4" destOrd="0" presId="urn:microsoft.com/office/officeart/2008/layout/LinedList"/>
    <dgm:cxn modelId="{2580D9F2-1FDA-C641-B718-6FA69DC18C6B}" type="presParOf" srcId="{900DEC65-0FCE-459E-8C7D-D808CD4644FC}" destId="{A1A45E1F-0187-4BFF-9165-9C3CFAC0950D}" srcOrd="0" destOrd="0" presId="urn:microsoft.com/office/officeart/2008/layout/LinedList"/>
    <dgm:cxn modelId="{7A9DD69D-E694-8B4A-99A6-7EB7CECF988E}" type="presParOf" srcId="{900DEC65-0FCE-459E-8C7D-D808CD4644FC}" destId="{DEB49F26-31C3-4D9F-9776-534E80F40EB3}" srcOrd="1" destOrd="0" presId="urn:microsoft.com/office/officeart/2008/layout/LinedList"/>
    <dgm:cxn modelId="{5B658B44-3133-9D48-9042-B980EE0819D8}" type="presParOf" srcId="{900DEC65-0FCE-459E-8C7D-D808CD4644FC}" destId="{633339C8-4593-4C63-AC85-21749F092D27}" srcOrd="2" destOrd="0" presId="urn:microsoft.com/office/officeart/2008/layout/LinedList"/>
    <dgm:cxn modelId="{53FF5497-9CF5-4642-A9A2-3436F2381A2C}" type="presParOf" srcId="{2CF77197-970E-4FD7-9031-5B94C40F3BBC}" destId="{1E99CBA7-57D3-45A8-A799-8D497B62F83F}" srcOrd="5" destOrd="0" presId="urn:microsoft.com/office/officeart/2008/layout/LinedList"/>
    <dgm:cxn modelId="{1DDE458D-C862-804C-AB22-43DEBB4AC6FE}" type="presParOf" srcId="{2CF77197-970E-4FD7-9031-5B94C40F3BBC}" destId="{0265F852-DD58-4D83-904F-661D6B675A8A}" srcOrd="6" destOrd="0" presId="urn:microsoft.com/office/officeart/2008/layout/LinedList"/>
    <dgm:cxn modelId="{A90BC9C2-1F9E-1C4C-8C57-96998F4BA5D4}" type="presParOf" srcId="{2CF77197-970E-4FD7-9031-5B94C40F3BBC}" destId="{22DC345F-9BC5-428D-B177-4C7CB781B1E7}" srcOrd="7" destOrd="0" presId="urn:microsoft.com/office/officeart/2008/layout/LinedList"/>
    <dgm:cxn modelId="{DA761F52-D1B4-C44A-8325-6B949CDC91CB}" type="presParOf" srcId="{22DC345F-9BC5-428D-B177-4C7CB781B1E7}" destId="{97ECDD49-049E-4847-A56F-5444C0F6DFB5}" srcOrd="0" destOrd="0" presId="urn:microsoft.com/office/officeart/2008/layout/LinedList"/>
    <dgm:cxn modelId="{EEA6EC59-963E-3A48-B2C9-E176C8847529}" type="presParOf" srcId="{22DC345F-9BC5-428D-B177-4C7CB781B1E7}" destId="{E2FC7FB0-1A06-4DA1-9FF4-6BB23EC79D76}" srcOrd="1" destOrd="0" presId="urn:microsoft.com/office/officeart/2008/layout/LinedList"/>
    <dgm:cxn modelId="{09744A46-10EA-3049-8ABA-57909DD35BD4}" type="presParOf" srcId="{22DC345F-9BC5-428D-B177-4C7CB781B1E7}" destId="{F7AFC1F3-DA8A-4A8D-9C90-8DF9E9D71052}" srcOrd="2" destOrd="0" presId="urn:microsoft.com/office/officeart/2008/layout/LinedList"/>
    <dgm:cxn modelId="{6EE7B99F-4C60-4E49-A5CA-6EA9E3691512}" type="presParOf" srcId="{2CF77197-970E-4FD7-9031-5B94C40F3BBC}" destId="{1A8ED847-A374-4D9A-B2F5-4AB538E32A61}" srcOrd="8" destOrd="0" presId="urn:microsoft.com/office/officeart/2008/layout/LinedList"/>
    <dgm:cxn modelId="{663C3954-23D8-0F41-82E6-3C1602D52921}" type="presParOf" srcId="{2CF77197-970E-4FD7-9031-5B94C40F3BBC}" destId="{C64ABECA-0501-4CED-9A2C-1353876C9007}" srcOrd="9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770439-DF3A-4884-B04E-273F32288785}">
      <dsp:nvSpPr>
        <dsp:cNvPr id="0" name=""/>
        <dsp:cNvSpPr/>
      </dsp:nvSpPr>
      <dsp:spPr>
        <a:xfrm>
          <a:off x="0" y="0"/>
          <a:ext cx="5396230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0FB51F3-825F-4398-8808-617DBB3367CB}">
      <dsp:nvSpPr>
        <dsp:cNvPr id="0" name=""/>
        <dsp:cNvSpPr/>
      </dsp:nvSpPr>
      <dsp:spPr>
        <a:xfrm>
          <a:off x="0" y="0"/>
          <a:ext cx="1478893" cy="27500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91440" rIns="91440" bIns="91440" numCol="1" spcCol="1270" anchor="t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latin typeface="Arial"/>
              <a:cs typeface="Arial"/>
            </a:rPr>
            <a:t>A</a:t>
          </a:r>
          <a:endParaRPr lang="es-ES_tradnl" sz="2400" kern="1200">
            <a:latin typeface="Arial"/>
            <a:cs typeface="Arial"/>
          </a:endParaRP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latin typeface="Arial"/>
              <a:cs typeface="Arial"/>
            </a:rPr>
            <a:t>destacar</a:t>
          </a:r>
          <a:endParaRPr lang="en-GB" sz="2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/>
            <a:ea typeface="+mn-ea"/>
            <a:cs typeface="Arial"/>
          </a:endParaRPr>
        </a:p>
      </dsp:txBody>
      <dsp:txXfrm>
        <a:off x="0" y="0"/>
        <a:ext cx="1478893" cy="2750067"/>
      </dsp:txXfrm>
    </dsp:sp>
    <dsp:sp modelId="{DDBFEBDA-9593-48DC-AA82-798C1CE5D5E3}">
      <dsp:nvSpPr>
        <dsp:cNvPr id="0" name=""/>
        <dsp:cNvSpPr/>
      </dsp:nvSpPr>
      <dsp:spPr>
        <a:xfrm>
          <a:off x="1552327" y="61433"/>
          <a:ext cx="3843048" cy="8161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Arial"/>
              <a:cs typeface="Arial"/>
            </a:rPr>
            <a:t>El neumático MICHELIN XTXL E4 L4 permite transportar un 15 % más de carga que la generación precedente, gracias a su carcasa reforzada con cables ***.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/>
            <a:ea typeface="+mn-ea"/>
            <a:cs typeface="Arial"/>
          </a:endParaRPr>
        </a:p>
      </dsp:txBody>
      <dsp:txXfrm>
        <a:off x="1552327" y="61433"/>
        <a:ext cx="3843048" cy="816179"/>
      </dsp:txXfrm>
    </dsp:sp>
    <dsp:sp modelId="{50979A5B-7FF4-4111-8E18-64C7923DED09}">
      <dsp:nvSpPr>
        <dsp:cNvPr id="0" name=""/>
        <dsp:cNvSpPr/>
      </dsp:nvSpPr>
      <dsp:spPr>
        <a:xfrm>
          <a:off x="1478893" y="877613"/>
          <a:ext cx="3916482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  <dsp:sp modelId="{DEB49F26-31C3-4D9F-9776-534E80F40EB3}">
      <dsp:nvSpPr>
        <dsp:cNvPr id="0" name=""/>
        <dsp:cNvSpPr/>
      </dsp:nvSpPr>
      <dsp:spPr>
        <a:xfrm>
          <a:off x="1552327" y="939046"/>
          <a:ext cx="3843048" cy="6313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Arial"/>
              <a:cs typeface="Arial"/>
            </a:rPr>
            <a:t>La tecnología B2 permite transmitir más par motor sin rotación en la llanta.</a:t>
          </a: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/>
              <a:ea typeface="+mn-ea"/>
              <a:cs typeface="Arial"/>
            </a:rPr>
            <a:t> </a:t>
          </a:r>
        </a:p>
      </dsp:txBody>
      <dsp:txXfrm>
        <a:off x="1552327" y="939046"/>
        <a:ext cx="3843048" cy="631375"/>
      </dsp:txXfrm>
    </dsp:sp>
    <dsp:sp modelId="{1E99CBA7-57D3-45A8-A799-8D497B62F83F}">
      <dsp:nvSpPr>
        <dsp:cNvPr id="0" name=""/>
        <dsp:cNvSpPr/>
      </dsp:nvSpPr>
      <dsp:spPr>
        <a:xfrm>
          <a:off x="1478893" y="1570422"/>
          <a:ext cx="3916482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  <dsp:sp modelId="{E2FC7FB0-1A06-4DA1-9FF4-6BB23EC79D76}">
      <dsp:nvSpPr>
        <dsp:cNvPr id="0" name=""/>
        <dsp:cNvSpPr/>
      </dsp:nvSpPr>
      <dsp:spPr>
        <a:xfrm>
          <a:off x="1552327" y="1631855"/>
          <a:ext cx="3843048" cy="10544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Arial"/>
              <a:cs typeface="Arial"/>
            </a:rPr>
            <a:t>La resistencia a los daños se ha incrementado un 20 % </a:t>
          </a:r>
          <a:br>
            <a:rPr lang="en-US" sz="1000" kern="1200">
              <a:latin typeface="Arial"/>
              <a:cs typeface="Arial"/>
            </a:rPr>
          </a:br>
          <a:r>
            <a:rPr lang="en-US" sz="1000" kern="1200">
              <a:latin typeface="Arial"/>
              <a:cs typeface="Arial"/>
            </a:rPr>
            <a:t>en la banda de rodadura y un 10 % en los flancos: el neumático MICHELIN XTXL E4 L4 proporciona más robustez operativa </a:t>
          </a:r>
          <a:br>
            <a:rPr lang="en-US" sz="1000" kern="1200">
              <a:latin typeface="Arial"/>
              <a:cs typeface="Arial"/>
            </a:rPr>
          </a:br>
          <a:r>
            <a:rPr lang="en-US" sz="1000" kern="1200">
              <a:latin typeface="Arial"/>
              <a:cs typeface="Arial"/>
            </a:rPr>
            <a:t>en obras.</a:t>
          </a:r>
          <a:endParaRPr lang="es-ES_tradnl" sz="1000" kern="1200">
            <a:latin typeface="Arial"/>
            <a:cs typeface="Arial"/>
          </a:endParaRP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/>
            <a:ea typeface="+mn-ea"/>
            <a:cs typeface="Arial"/>
          </a:endParaRPr>
        </a:p>
      </dsp:txBody>
      <dsp:txXfrm>
        <a:off x="1552327" y="1631855"/>
        <a:ext cx="3843048" cy="1054406"/>
      </dsp:txXfrm>
    </dsp:sp>
    <dsp:sp modelId="{1A8ED847-A374-4D9A-B2F5-4AB538E32A61}">
      <dsp:nvSpPr>
        <dsp:cNvPr id="0" name=""/>
        <dsp:cNvSpPr/>
      </dsp:nvSpPr>
      <dsp:spPr>
        <a:xfrm>
          <a:off x="1478893" y="2686261"/>
          <a:ext cx="3916482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770439-DF3A-4884-B04E-273F32288785}">
      <dsp:nvSpPr>
        <dsp:cNvPr id="0" name=""/>
        <dsp:cNvSpPr/>
      </dsp:nvSpPr>
      <dsp:spPr>
        <a:xfrm>
          <a:off x="0" y="0"/>
          <a:ext cx="5396230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0FB51F3-825F-4398-8808-617DBB3367CB}">
      <dsp:nvSpPr>
        <dsp:cNvPr id="0" name=""/>
        <dsp:cNvSpPr/>
      </dsp:nvSpPr>
      <dsp:spPr>
        <a:xfrm>
          <a:off x="0" y="0"/>
          <a:ext cx="1475720" cy="274954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91440" rIns="91440" bIns="91440" numCol="1" spcCol="1270" anchor="t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latin typeface="Arial"/>
              <a:cs typeface="Arial"/>
            </a:rPr>
            <a:t>A</a:t>
          </a:r>
          <a:endParaRPr lang="es-ES_tradnl" sz="2400" kern="1200">
            <a:latin typeface="Arial"/>
            <a:cs typeface="Arial"/>
          </a:endParaRPr>
        </a:p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latin typeface="Arial"/>
              <a:cs typeface="Arial"/>
            </a:rPr>
            <a:t>destacar</a:t>
          </a:r>
          <a:endParaRPr lang="en-GB" sz="2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/>
            <a:ea typeface="+mn-ea"/>
            <a:cs typeface="Arial"/>
          </a:endParaRPr>
        </a:p>
      </dsp:txBody>
      <dsp:txXfrm>
        <a:off x="0" y="0"/>
        <a:ext cx="1475720" cy="2749549"/>
      </dsp:txXfrm>
    </dsp:sp>
    <dsp:sp modelId="{DDBFEBDA-9593-48DC-AA82-798C1CE5D5E3}">
      <dsp:nvSpPr>
        <dsp:cNvPr id="0" name=""/>
        <dsp:cNvSpPr/>
      </dsp:nvSpPr>
      <dsp:spPr>
        <a:xfrm>
          <a:off x="1549154" y="61421"/>
          <a:ext cx="3843048" cy="8160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Arial"/>
              <a:cs typeface="Arial"/>
            </a:rPr>
            <a:t>Michelin ha presentado dos nuevas dimensiones del neumático BIBLOAD Hard Surface para retroexcavadoras, vehículos telescópicos y cargadoras compactas: 400/70 R20 y 500/70 R24.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/>
            <a:ea typeface="+mn-ea"/>
            <a:cs typeface="Arial"/>
          </a:endParaRPr>
        </a:p>
      </dsp:txBody>
      <dsp:txXfrm>
        <a:off x="1549154" y="61421"/>
        <a:ext cx="3843048" cy="816025"/>
      </dsp:txXfrm>
    </dsp:sp>
    <dsp:sp modelId="{50979A5B-7FF4-4111-8E18-64C7923DED09}">
      <dsp:nvSpPr>
        <dsp:cNvPr id="0" name=""/>
        <dsp:cNvSpPr/>
      </dsp:nvSpPr>
      <dsp:spPr>
        <a:xfrm>
          <a:off x="1475720" y="877447"/>
          <a:ext cx="3916482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  <dsp:sp modelId="{DEB49F26-31C3-4D9F-9776-534E80F40EB3}">
      <dsp:nvSpPr>
        <dsp:cNvPr id="0" name=""/>
        <dsp:cNvSpPr/>
      </dsp:nvSpPr>
      <dsp:spPr>
        <a:xfrm>
          <a:off x="1549154" y="938869"/>
          <a:ext cx="3843048" cy="6312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Arial"/>
              <a:cs typeface="Arial"/>
            </a:rPr>
            <a:t>MICHELIN BIBLOAD Hard Surface es un neumático especialmente diseñado para trabajar en suelos duros y en usos de carretera.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/>
            <a:ea typeface="+mn-ea"/>
            <a:cs typeface="Arial"/>
          </a:endParaRPr>
        </a:p>
      </dsp:txBody>
      <dsp:txXfrm>
        <a:off x="1549154" y="938869"/>
        <a:ext cx="3843048" cy="631256"/>
      </dsp:txXfrm>
    </dsp:sp>
    <dsp:sp modelId="{1E99CBA7-57D3-45A8-A799-8D497B62F83F}">
      <dsp:nvSpPr>
        <dsp:cNvPr id="0" name=""/>
        <dsp:cNvSpPr/>
      </dsp:nvSpPr>
      <dsp:spPr>
        <a:xfrm>
          <a:off x="1475720" y="1570126"/>
          <a:ext cx="3916482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  <dsp:sp modelId="{E2FC7FB0-1A06-4DA1-9FF4-6BB23EC79D76}">
      <dsp:nvSpPr>
        <dsp:cNvPr id="0" name=""/>
        <dsp:cNvSpPr/>
      </dsp:nvSpPr>
      <dsp:spPr>
        <a:xfrm>
          <a:off x="1549154" y="1631548"/>
          <a:ext cx="3843048" cy="105420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Arial"/>
              <a:cs typeface="Arial"/>
            </a:rPr>
            <a:t>Su diseño específico y los 96 tacos de goma en forma de diamante biselado en siete caras de su escultura, le proporcionan unas prestaciones únicas en el mercado.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/>
            <a:ea typeface="+mn-ea"/>
            <a:cs typeface="Arial"/>
          </a:endParaRPr>
        </a:p>
      </dsp:txBody>
      <dsp:txXfrm>
        <a:off x="1549154" y="1631548"/>
        <a:ext cx="3843048" cy="1054207"/>
      </dsp:txXfrm>
    </dsp:sp>
    <dsp:sp modelId="{1A8ED847-A374-4D9A-B2F5-4AB538E32A61}">
      <dsp:nvSpPr>
        <dsp:cNvPr id="0" name=""/>
        <dsp:cNvSpPr/>
      </dsp:nvSpPr>
      <dsp:spPr>
        <a:xfrm>
          <a:off x="1475720" y="2685755"/>
          <a:ext cx="3916482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comunicados prensa.dotx</Template>
  <TotalTime>224</TotalTime>
  <Pages>13</Pages>
  <Words>2458</Words>
  <Characters>13525</Characters>
  <Application>Microsoft Macintosh Word</Application>
  <DocSecurity>0</DocSecurity>
  <Lines>112</Lines>
  <Paragraphs>31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Títulos</vt:lpstr>
      </vt:variant>
      <vt:variant>
        <vt:i4>8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8" baseType="lpstr"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</vt:vector>
  </TitlesOfParts>
  <Company/>
  <LinksUpToDate>false</LinksUpToDate>
  <CharactersWithSpaces>15952</CharactersWithSpaces>
  <SharedDoc>false</SharedDoc>
  <HLinks>
    <vt:vector size="6" baseType="variant">
      <vt:variant>
        <vt:i4>131075</vt:i4>
      </vt:variant>
      <vt:variant>
        <vt:i4>-1</vt:i4>
      </vt:variant>
      <vt:variant>
        <vt:i4>1032</vt:i4>
      </vt:variant>
      <vt:variant>
        <vt:i4>1</vt:i4>
      </vt:variant>
      <vt:variant>
        <vt:lpwstr>michelin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11</cp:revision>
  <dcterms:created xsi:type="dcterms:W3CDTF">2015-04-22T10:19:00Z</dcterms:created>
  <dcterms:modified xsi:type="dcterms:W3CDTF">2015-04-27T16:01:00Z</dcterms:modified>
</cp:coreProperties>
</file>