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C87204" w14:textId="17586E07" w:rsidR="00475DBE" w:rsidRPr="007639E3" w:rsidRDefault="00475DBE" w:rsidP="00475DBE">
      <w:pPr>
        <w:keepNext/>
        <w:spacing w:after="230"/>
        <w:jc w:val="right"/>
        <w:outlineLvl w:val="0"/>
        <w:rPr>
          <w:rFonts w:cs="Times"/>
          <w:b/>
          <w:color w:val="808080"/>
        </w:rPr>
      </w:pPr>
      <w:r w:rsidRPr="007639E3">
        <w:rPr>
          <w:rFonts w:cs="Times"/>
          <w:b/>
          <w:color w:val="808080"/>
        </w:rPr>
        <w:t>INFORMACIÓN DE PRENSA</w:t>
      </w:r>
      <w:r w:rsidRPr="007639E3">
        <w:rPr>
          <w:rFonts w:cs="Times"/>
          <w:b/>
          <w:color w:val="808080"/>
        </w:rPr>
        <w:br/>
      </w:r>
      <w:r w:rsidR="00D87E97">
        <w:rPr>
          <w:rFonts w:cs="Times"/>
          <w:color w:val="808080"/>
        </w:rPr>
        <w:t>1</w:t>
      </w:r>
      <w:r w:rsidR="006B12D8">
        <w:rPr>
          <w:rFonts w:cs="Times"/>
          <w:color w:val="808080"/>
        </w:rPr>
        <w:t>3</w:t>
      </w:r>
      <w:r w:rsidR="00D87E97">
        <w:rPr>
          <w:rFonts w:cs="Times"/>
          <w:color w:val="808080"/>
        </w:rPr>
        <w:t>/0</w:t>
      </w:r>
      <w:r w:rsidR="006B12D8">
        <w:rPr>
          <w:rFonts w:cs="Times"/>
          <w:color w:val="808080"/>
        </w:rPr>
        <w:t>5</w:t>
      </w:r>
      <w:r w:rsidR="00D87E97">
        <w:rPr>
          <w:rFonts w:cs="Times"/>
          <w:color w:val="808080"/>
        </w:rPr>
        <w:t>/2015</w:t>
      </w:r>
    </w:p>
    <w:p w14:paraId="05CAE889" w14:textId="77777777" w:rsidR="00475DBE" w:rsidRPr="00383AFB" w:rsidRDefault="00475DBE" w:rsidP="00475DBE">
      <w:pPr>
        <w:pStyle w:val="TITULARMICHELIN"/>
        <w:spacing w:after="230"/>
        <w:rPr>
          <w:rFonts w:ascii="Arial" w:hAnsi="Arial" w:cs="Arial"/>
          <w:szCs w:val="26"/>
        </w:rPr>
      </w:pPr>
    </w:p>
    <w:p w14:paraId="46846685" w14:textId="1248124A" w:rsidR="00926A8E" w:rsidRDefault="00C532FC" w:rsidP="00475DBE">
      <w:pPr>
        <w:pStyle w:val="TITULARMICHELIN"/>
        <w:spacing w:after="120"/>
        <w:rPr>
          <w:szCs w:val="26"/>
        </w:rPr>
      </w:pPr>
      <w:r>
        <w:rPr>
          <w:szCs w:val="26"/>
        </w:rPr>
        <w:t xml:space="preserve">Michelin y </w:t>
      </w:r>
      <w:r w:rsidR="00920F2C">
        <w:rPr>
          <w:szCs w:val="26"/>
        </w:rPr>
        <w:t>Marc</w:t>
      </w:r>
      <w:r w:rsidR="008B17C9" w:rsidRPr="00475DBE">
        <w:rPr>
          <w:szCs w:val="26"/>
        </w:rPr>
        <w:t xml:space="preserve"> </w:t>
      </w:r>
      <w:r w:rsidR="00920F2C">
        <w:rPr>
          <w:szCs w:val="26"/>
        </w:rPr>
        <w:t>C</w:t>
      </w:r>
      <w:r w:rsidR="008B17C9" w:rsidRPr="00475DBE">
        <w:rPr>
          <w:szCs w:val="26"/>
        </w:rPr>
        <w:t>oma</w:t>
      </w:r>
      <w:r w:rsidR="00360242">
        <w:rPr>
          <w:szCs w:val="26"/>
        </w:rPr>
        <w:t xml:space="preserve">, </w:t>
      </w:r>
      <w:r w:rsidR="00D81F79">
        <w:rPr>
          <w:szCs w:val="26"/>
        </w:rPr>
        <w:t>unidos por el</w:t>
      </w:r>
      <w:r w:rsidR="00920F2C">
        <w:rPr>
          <w:szCs w:val="26"/>
        </w:rPr>
        <w:t xml:space="preserve"> éxito</w:t>
      </w:r>
    </w:p>
    <w:p w14:paraId="1E1620BC" w14:textId="69F9C042" w:rsidR="001466B0" w:rsidRPr="00926A8E" w:rsidRDefault="00452808" w:rsidP="00926A8E">
      <w:pPr>
        <w:pStyle w:val="SUBTITULOMichelinOK"/>
        <w:spacing w:after="230"/>
        <w:rPr>
          <w:lang w:val="es-ES_tradnl"/>
        </w:rPr>
      </w:pPr>
      <w:r>
        <w:rPr>
          <w:lang w:val="es-ES_tradnl"/>
        </w:rPr>
        <w:t>Pluricampe</w:t>
      </w:r>
      <w:r w:rsidR="002F2766">
        <w:rPr>
          <w:lang w:val="es-ES_tradnl"/>
        </w:rPr>
        <w:t>ones</w:t>
      </w:r>
      <w:r>
        <w:rPr>
          <w:lang w:val="es-ES_tradnl"/>
        </w:rPr>
        <w:t xml:space="preserve"> </w:t>
      </w:r>
      <w:r w:rsidR="00CF4035">
        <w:rPr>
          <w:lang w:val="es-ES_tradnl"/>
        </w:rPr>
        <w:t>en rallye-raid</w:t>
      </w:r>
    </w:p>
    <w:p w14:paraId="757311EE" w14:textId="2283AB65" w:rsidR="00074B12" w:rsidRPr="00592165" w:rsidRDefault="008A2255" w:rsidP="00074B12">
      <w:pPr>
        <w:pStyle w:val="EntradillaMICHELINOK"/>
        <w:spacing w:after="230"/>
      </w:pPr>
      <w:r>
        <w:rPr>
          <w:lang w:val="es-ES"/>
        </w:rPr>
        <w:t>Cinco veces c</w:t>
      </w:r>
      <w:r w:rsidRPr="008A2255">
        <w:rPr>
          <w:lang w:val="es-ES"/>
        </w:rPr>
        <w:t>ampeón del Dakar</w:t>
      </w:r>
      <w:r>
        <w:rPr>
          <w:lang w:val="es-ES"/>
        </w:rPr>
        <w:t>, seis</w:t>
      </w:r>
      <w:r w:rsidRPr="008A2255">
        <w:rPr>
          <w:lang w:val="es-ES"/>
        </w:rPr>
        <w:t xml:space="preserve"> del Mundial de Rallies Cross-Country</w:t>
      </w:r>
      <w:r>
        <w:rPr>
          <w:lang w:val="es-ES"/>
        </w:rPr>
        <w:t xml:space="preserve">, 31 </w:t>
      </w:r>
      <w:r w:rsidRPr="008A2255">
        <w:rPr>
          <w:lang w:val="es-ES"/>
        </w:rPr>
        <w:t xml:space="preserve">victorias </w:t>
      </w:r>
      <w:r w:rsidR="00A95BB1">
        <w:rPr>
          <w:lang w:val="es-ES"/>
        </w:rPr>
        <w:t xml:space="preserve">y </w:t>
      </w:r>
      <w:r w:rsidR="00A95BB1" w:rsidRPr="008A2255">
        <w:rPr>
          <w:lang w:val="es-ES"/>
        </w:rPr>
        <w:t>43 podios en</w:t>
      </w:r>
      <w:r w:rsidR="00A95BB1">
        <w:rPr>
          <w:lang w:val="es-ES"/>
        </w:rPr>
        <w:t xml:space="preserve"> 48 carreras </w:t>
      </w:r>
      <w:r w:rsidR="00545CA8">
        <w:rPr>
          <w:lang w:val="es-ES"/>
        </w:rPr>
        <w:t xml:space="preserve">en esta </w:t>
      </w:r>
      <w:r w:rsidR="0022292F">
        <w:rPr>
          <w:lang w:val="es-ES"/>
        </w:rPr>
        <w:t>prueba</w:t>
      </w:r>
      <w:r w:rsidR="00545CA8">
        <w:rPr>
          <w:lang w:val="es-ES"/>
        </w:rPr>
        <w:t xml:space="preserve">. Estos son solo algunos de los </w:t>
      </w:r>
      <w:r w:rsidR="00A9025F">
        <w:rPr>
          <w:lang w:val="es-ES"/>
        </w:rPr>
        <w:t>hitos</w:t>
      </w:r>
      <w:r w:rsidR="00545CA8">
        <w:rPr>
          <w:lang w:val="es-ES"/>
        </w:rPr>
        <w:t xml:space="preserve"> </w:t>
      </w:r>
      <w:r w:rsidR="00FC7CEB">
        <w:t>que</w:t>
      </w:r>
      <w:r w:rsidR="00545CA8">
        <w:t xml:space="preserve"> </w:t>
      </w:r>
      <w:r w:rsidR="0078028B">
        <w:t>ilustran</w:t>
      </w:r>
      <w:r w:rsidR="00545CA8">
        <w:t xml:space="preserve"> </w:t>
      </w:r>
      <w:r w:rsidR="00D02199">
        <w:t>el</w:t>
      </w:r>
      <w:r w:rsidR="00FC0CF4">
        <w:t xml:space="preserve"> </w:t>
      </w:r>
      <w:r w:rsidR="00747BCE">
        <w:t xml:space="preserve">impresionante </w:t>
      </w:r>
      <w:r w:rsidR="00D02199">
        <w:t>palmarés de Marc Coma</w:t>
      </w:r>
      <w:r w:rsidR="00747BCE">
        <w:t>.</w:t>
      </w:r>
      <w:r w:rsidR="00545CA8">
        <w:t xml:space="preserve"> </w:t>
      </w:r>
      <w:r w:rsidR="0078028B">
        <w:t xml:space="preserve">Sus hazañas deportivas, </w:t>
      </w:r>
      <w:r w:rsidR="001C3CFA">
        <w:t>fruto</w:t>
      </w:r>
      <w:r w:rsidR="0078028B">
        <w:t xml:space="preserve"> de sus </w:t>
      </w:r>
      <w:r w:rsidR="00FC7CEB">
        <w:t>extraordinarias</w:t>
      </w:r>
      <w:r w:rsidR="001C3CFA">
        <w:t xml:space="preserve"> cualidades competitivas</w:t>
      </w:r>
      <w:r w:rsidR="00FC7CEB">
        <w:t xml:space="preserve">, </w:t>
      </w:r>
      <w:r w:rsidR="009B05D1">
        <w:t xml:space="preserve">han </w:t>
      </w:r>
      <w:r w:rsidR="000B2E5F">
        <w:t>contado</w:t>
      </w:r>
      <w:r w:rsidR="009B05D1">
        <w:t xml:space="preserve"> </w:t>
      </w:r>
      <w:r w:rsidR="008B677F">
        <w:t xml:space="preserve">con </w:t>
      </w:r>
      <w:r w:rsidR="00074B12">
        <w:t xml:space="preserve">el apoyo de </w:t>
      </w:r>
      <w:r w:rsidR="009B05D1">
        <w:t>Michelin</w:t>
      </w:r>
      <w:r w:rsidR="00074B12">
        <w:t xml:space="preserve">, </w:t>
      </w:r>
      <w:r w:rsidR="008B677F">
        <w:t xml:space="preserve">con </w:t>
      </w:r>
      <w:r w:rsidR="005618E6">
        <w:t>quien</w:t>
      </w:r>
      <w:r w:rsidR="008B677F">
        <w:t xml:space="preserve"> compart</w:t>
      </w:r>
      <w:r w:rsidR="005618E6">
        <w:t>e</w:t>
      </w:r>
      <w:r w:rsidR="00074B12">
        <w:t xml:space="preserve"> </w:t>
      </w:r>
      <w:r w:rsidR="005618E6">
        <w:t>la</w:t>
      </w:r>
      <w:r w:rsidR="00074B12">
        <w:t xml:space="preserve"> pasión por la competición.</w:t>
      </w:r>
    </w:p>
    <w:p w14:paraId="1F115FE0" w14:textId="24DF902C" w:rsidR="00C34DA6" w:rsidRDefault="00C57B8B" w:rsidP="00776B0A">
      <w:pPr>
        <w:pStyle w:val="TextoMichelin"/>
        <w:spacing w:after="230"/>
        <w:rPr>
          <w:bCs/>
          <w:lang w:bidi="es-ES_tradnl"/>
        </w:rPr>
      </w:pPr>
      <w:r>
        <w:rPr>
          <w:bCs/>
          <w:lang w:bidi="es-ES_tradnl"/>
        </w:rPr>
        <w:t>M</w:t>
      </w:r>
      <w:r w:rsidR="001B3F1D" w:rsidRPr="001B3F1D">
        <w:rPr>
          <w:bCs/>
          <w:lang w:bidi="es-ES_tradnl"/>
        </w:rPr>
        <w:t>otorista desde niño</w:t>
      </w:r>
      <w:r w:rsidR="00326ED0">
        <w:rPr>
          <w:bCs/>
          <w:lang w:bidi="es-ES_tradnl"/>
        </w:rPr>
        <w:t xml:space="preserve">, </w:t>
      </w:r>
      <w:r w:rsidR="001B3F1D" w:rsidRPr="001B3F1D">
        <w:rPr>
          <w:bCs/>
          <w:lang w:bidi="es-ES_tradnl"/>
        </w:rPr>
        <w:t>subió</w:t>
      </w:r>
      <w:r w:rsidR="00326ED0">
        <w:rPr>
          <w:bCs/>
          <w:lang w:bidi="es-ES_tradnl"/>
        </w:rPr>
        <w:t xml:space="preserve"> a una moto </w:t>
      </w:r>
      <w:r w:rsidR="001B3F1D" w:rsidRPr="001B3F1D">
        <w:rPr>
          <w:bCs/>
          <w:lang w:bidi="es-ES_tradnl"/>
        </w:rPr>
        <w:t xml:space="preserve">a </w:t>
      </w:r>
      <w:r w:rsidR="00326ED0">
        <w:rPr>
          <w:bCs/>
          <w:lang w:bidi="es-ES_tradnl"/>
        </w:rPr>
        <w:t>los</w:t>
      </w:r>
      <w:r w:rsidR="001B3F1D" w:rsidRPr="001B3F1D">
        <w:rPr>
          <w:bCs/>
          <w:lang w:bidi="es-ES_tradnl"/>
        </w:rPr>
        <w:t xml:space="preserve"> ocho años</w:t>
      </w:r>
      <w:r w:rsidR="00D02199">
        <w:rPr>
          <w:bCs/>
          <w:lang w:bidi="es-ES_tradnl"/>
        </w:rPr>
        <w:t xml:space="preserve">, </w:t>
      </w:r>
      <w:r w:rsidR="00D02199" w:rsidRPr="001B3F1D">
        <w:rPr>
          <w:bCs/>
          <w:lang w:bidi="es-ES_tradnl"/>
        </w:rPr>
        <w:t>Marc Coma</w:t>
      </w:r>
      <w:r w:rsidR="001B3F1D" w:rsidRPr="001B3F1D">
        <w:rPr>
          <w:bCs/>
          <w:lang w:bidi="es-ES_tradnl"/>
        </w:rPr>
        <w:t xml:space="preserve"> </w:t>
      </w:r>
      <w:r w:rsidR="00D02199">
        <w:rPr>
          <w:bCs/>
          <w:lang w:bidi="es-ES_tradnl"/>
        </w:rPr>
        <w:t>p</w:t>
      </w:r>
      <w:r w:rsidR="00DB6B9F">
        <w:rPr>
          <w:bCs/>
          <w:lang w:bidi="es-ES_tradnl"/>
        </w:rPr>
        <w:t>ronto empezó a correr</w:t>
      </w:r>
      <w:r w:rsidR="001B3F1D" w:rsidRPr="001B3F1D">
        <w:rPr>
          <w:bCs/>
          <w:lang w:bidi="es-ES_tradnl"/>
        </w:rPr>
        <w:t xml:space="preserve"> campeonatos regionales, provinciales y nacionales</w:t>
      </w:r>
      <w:r w:rsidR="002F67E9">
        <w:rPr>
          <w:bCs/>
          <w:lang w:bidi="es-ES_tradnl"/>
        </w:rPr>
        <w:t>.</w:t>
      </w:r>
      <w:r w:rsidR="00B70DD5">
        <w:rPr>
          <w:bCs/>
          <w:lang w:bidi="es-ES_tradnl"/>
        </w:rPr>
        <w:t xml:space="preserve"> </w:t>
      </w:r>
      <w:r w:rsidR="00281D09">
        <w:rPr>
          <w:bCs/>
          <w:lang w:bidi="es-ES_tradnl"/>
        </w:rPr>
        <w:t xml:space="preserve">Sin embargo, sería </w:t>
      </w:r>
      <w:r w:rsidR="001B3F1D" w:rsidRPr="001B3F1D">
        <w:rPr>
          <w:bCs/>
          <w:lang w:bidi="es-ES_tradnl"/>
        </w:rPr>
        <w:t>enduro</w:t>
      </w:r>
      <w:r w:rsidR="00C75AE4">
        <w:rPr>
          <w:bCs/>
          <w:lang w:bidi="es-ES_tradnl"/>
        </w:rPr>
        <w:t xml:space="preserve"> la especialidad que le dio</w:t>
      </w:r>
      <w:r w:rsidR="000E0275">
        <w:rPr>
          <w:bCs/>
          <w:lang w:bidi="es-ES_tradnl"/>
        </w:rPr>
        <w:t xml:space="preserve"> </w:t>
      </w:r>
      <w:r w:rsidR="001B3F1D" w:rsidRPr="001B3F1D">
        <w:rPr>
          <w:bCs/>
          <w:lang w:bidi="es-ES_tradnl"/>
        </w:rPr>
        <w:t>sus primeros triunfos</w:t>
      </w:r>
      <w:r w:rsidR="001B7D65">
        <w:rPr>
          <w:bCs/>
          <w:lang w:bidi="es-ES_tradnl"/>
        </w:rPr>
        <w:t>, proclamándose</w:t>
      </w:r>
      <w:r w:rsidR="000E0275">
        <w:rPr>
          <w:bCs/>
          <w:lang w:bidi="es-ES_tradnl"/>
        </w:rPr>
        <w:t xml:space="preserve"> </w:t>
      </w:r>
      <w:r w:rsidR="001B7D65">
        <w:rPr>
          <w:bCs/>
          <w:lang w:bidi="es-ES_tradnl"/>
        </w:rPr>
        <w:t>Campeón de España Júnior e</w:t>
      </w:r>
      <w:r w:rsidR="001B7D65" w:rsidRPr="001B3F1D">
        <w:rPr>
          <w:bCs/>
          <w:lang w:bidi="es-ES_tradnl"/>
        </w:rPr>
        <w:t xml:space="preserve">n 1995 </w:t>
      </w:r>
      <w:r w:rsidR="001B3F1D" w:rsidRPr="001B3F1D">
        <w:rPr>
          <w:bCs/>
          <w:lang w:bidi="es-ES_tradnl"/>
        </w:rPr>
        <w:t>e</w:t>
      </w:r>
      <w:r w:rsidR="00B13E20">
        <w:rPr>
          <w:bCs/>
          <w:lang w:bidi="es-ES_tradnl"/>
        </w:rPr>
        <w:t>n categoría superior a 175cc</w:t>
      </w:r>
      <w:r w:rsidR="001B3F1D" w:rsidRPr="001B3F1D">
        <w:rPr>
          <w:bCs/>
          <w:lang w:bidi="es-ES_tradnl"/>
        </w:rPr>
        <w:t xml:space="preserve">. </w:t>
      </w:r>
    </w:p>
    <w:p w14:paraId="584614A4" w14:textId="60330BAB" w:rsidR="00776B0A" w:rsidRDefault="00ED4B99" w:rsidP="00776B0A">
      <w:pPr>
        <w:pStyle w:val="TextoMichelin"/>
        <w:spacing w:after="230"/>
        <w:rPr>
          <w:bCs/>
          <w:lang w:bidi="es-ES_tradnl"/>
        </w:rPr>
      </w:pPr>
      <w:r>
        <w:rPr>
          <w:bCs/>
          <w:noProof/>
          <w:shd w:val="clear" w:color="auto" w:fill="FFFFFF"/>
          <w:lang w:eastAsia="es-ES"/>
        </w:rPr>
        <w:drawing>
          <wp:anchor distT="0" distB="107950" distL="114300" distR="114300" simplePos="0" relativeHeight="251660288" behindDoc="0" locked="0" layoutInCell="1" allowOverlap="1" wp14:anchorId="6635DD00" wp14:editId="02D287A7">
            <wp:simplePos x="0" y="0"/>
            <wp:positionH relativeFrom="column">
              <wp:posOffset>184150</wp:posOffset>
            </wp:positionH>
            <wp:positionV relativeFrom="paragraph">
              <wp:posOffset>76200</wp:posOffset>
            </wp:positionV>
            <wp:extent cx="5029200" cy="3352800"/>
            <wp:effectExtent l="0" t="0" r="0" b="0"/>
            <wp:wrapTopAndBottom/>
            <wp:docPr id="4" name="Imagen 4" descr="Macintosh HD:Users:julio:Desktop:AVALON:Michelin:NOTAS PRENSA:5-MAYO 2015:ACTO MAR COMA:IMÁGENES:AMV-Prensa-Marc-Coma-piloto-AMV-Dakar-2015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ulio:Desktop:AVALON:Michelin:NOTAS PRENSA:5-MAYO 2015:ACTO MAR COMA:IMÁGENES:AMV-Prensa-Marc-Coma-piloto-AMV-Dakar-2015-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B0A">
        <w:rPr>
          <w:bCs/>
          <w:lang w:bidi="es-ES_tradnl"/>
        </w:rPr>
        <w:t xml:space="preserve">Poco a poco, </w:t>
      </w:r>
      <w:r w:rsidR="00C077EA">
        <w:rPr>
          <w:bCs/>
          <w:lang w:bidi="es-ES_tradnl"/>
        </w:rPr>
        <w:t xml:space="preserve">Coma </w:t>
      </w:r>
      <w:r w:rsidR="00776B0A">
        <w:rPr>
          <w:bCs/>
          <w:lang w:bidi="es-ES_tradnl"/>
        </w:rPr>
        <w:t xml:space="preserve">fue logrando </w:t>
      </w:r>
      <w:r>
        <w:rPr>
          <w:bCs/>
          <w:lang w:bidi="es-ES_tradnl"/>
        </w:rPr>
        <w:t>más victorias en competiciones nacionales</w:t>
      </w:r>
      <w:r w:rsidR="00776B0A">
        <w:rPr>
          <w:bCs/>
          <w:lang w:bidi="es-ES_tradnl"/>
        </w:rPr>
        <w:t xml:space="preserve">, </w:t>
      </w:r>
      <w:r w:rsidR="00BE01E3">
        <w:rPr>
          <w:bCs/>
          <w:lang w:bidi="es-ES_tradnl"/>
        </w:rPr>
        <w:t>aunque</w:t>
      </w:r>
      <w:r w:rsidR="00776B0A">
        <w:rPr>
          <w:bCs/>
          <w:lang w:bidi="es-ES_tradnl"/>
        </w:rPr>
        <w:t xml:space="preserve"> </w:t>
      </w:r>
      <w:r w:rsidR="00C077EA">
        <w:rPr>
          <w:bCs/>
          <w:lang w:bidi="es-ES_tradnl"/>
        </w:rPr>
        <w:t>su</w:t>
      </w:r>
      <w:r w:rsidR="004D3600">
        <w:rPr>
          <w:bCs/>
          <w:lang w:bidi="es-ES_tradnl"/>
        </w:rPr>
        <w:t xml:space="preserve"> objetivo </w:t>
      </w:r>
      <w:r w:rsidR="00A2188E">
        <w:rPr>
          <w:bCs/>
          <w:lang w:bidi="es-ES_tradnl"/>
        </w:rPr>
        <w:t>fue siempre</w:t>
      </w:r>
      <w:r w:rsidR="004D3600">
        <w:rPr>
          <w:bCs/>
          <w:lang w:bidi="es-ES_tradnl"/>
        </w:rPr>
        <w:t xml:space="preserve"> </w:t>
      </w:r>
      <w:r w:rsidR="00C077EA">
        <w:rPr>
          <w:bCs/>
          <w:lang w:bidi="es-ES_tradnl"/>
        </w:rPr>
        <w:t>el rallye</w:t>
      </w:r>
      <w:r w:rsidR="004D3600">
        <w:rPr>
          <w:bCs/>
          <w:lang w:bidi="es-ES_tradnl"/>
        </w:rPr>
        <w:t xml:space="preserve"> Da</w:t>
      </w:r>
      <w:r w:rsidR="00815FD2">
        <w:rPr>
          <w:bCs/>
          <w:lang w:bidi="es-ES_tradnl"/>
        </w:rPr>
        <w:t>k</w:t>
      </w:r>
      <w:r w:rsidR="004D3600">
        <w:rPr>
          <w:bCs/>
          <w:lang w:bidi="es-ES_tradnl"/>
        </w:rPr>
        <w:t>ar.</w:t>
      </w:r>
      <w:r w:rsidR="00815FD2">
        <w:rPr>
          <w:bCs/>
          <w:lang w:bidi="es-ES_tradnl"/>
        </w:rPr>
        <w:t xml:space="preserve"> </w:t>
      </w:r>
      <w:r w:rsidR="00C077EA">
        <w:rPr>
          <w:bCs/>
          <w:lang w:bidi="es-ES_tradnl"/>
        </w:rPr>
        <w:t>No solo correrlo, sino ganarlo.</w:t>
      </w:r>
    </w:p>
    <w:p w14:paraId="53858E92" w14:textId="7D0F5C33" w:rsidR="004D3600" w:rsidRDefault="00FC5397" w:rsidP="00776B0A">
      <w:pPr>
        <w:pStyle w:val="TextoMichelin"/>
        <w:spacing w:after="230"/>
        <w:rPr>
          <w:bCs/>
          <w:lang w:bidi="es-ES_tradnl"/>
        </w:rPr>
      </w:pPr>
      <w:r>
        <w:rPr>
          <w:bCs/>
          <w:lang w:bidi="es-ES_tradnl"/>
        </w:rPr>
        <w:t>A pesar de sus ganas, e</w:t>
      </w:r>
      <w:r w:rsidR="00010461">
        <w:rPr>
          <w:bCs/>
          <w:lang w:bidi="es-ES_tradnl"/>
        </w:rPr>
        <w:t xml:space="preserve">l piloto español </w:t>
      </w:r>
      <w:r>
        <w:rPr>
          <w:bCs/>
          <w:lang w:bidi="es-ES_tradnl"/>
        </w:rPr>
        <w:t xml:space="preserve">hubo de esperar </w:t>
      </w:r>
      <w:r w:rsidR="00815FD2">
        <w:rPr>
          <w:bCs/>
          <w:lang w:bidi="es-ES_tradnl"/>
        </w:rPr>
        <w:t xml:space="preserve">hasta </w:t>
      </w:r>
      <w:r w:rsidR="001D4C16">
        <w:rPr>
          <w:bCs/>
          <w:lang w:bidi="es-ES_tradnl"/>
        </w:rPr>
        <w:t xml:space="preserve">2002 </w:t>
      </w:r>
      <w:r>
        <w:rPr>
          <w:bCs/>
          <w:lang w:bidi="es-ES_tradnl"/>
        </w:rPr>
        <w:t xml:space="preserve">para </w:t>
      </w:r>
      <w:r w:rsidR="001D4C16">
        <w:rPr>
          <w:bCs/>
          <w:lang w:bidi="es-ES_tradnl"/>
        </w:rPr>
        <w:t>part</w:t>
      </w:r>
      <w:r>
        <w:rPr>
          <w:bCs/>
          <w:lang w:bidi="es-ES_tradnl"/>
        </w:rPr>
        <w:t>icipar,</w:t>
      </w:r>
      <w:r w:rsidR="001D4C16">
        <w:rPr>
          <w:bCs/>
          <w:lang w:bidi="es-ES_tradnl"/>
        </w:rPr>
        <w:t xml:space="preserve"> por primera vez</w:t>
      </w:r>
      <w:r>
        <w:rPr>
          <w:bCs/>
          <w:lang w:bidi="es-ES_tradnl"/>
        </w:rPr>
        <w:t>,</w:t>
      </w:r>
      <w:r w:rsidR="001D4C16">
        <w:rPr>
          <w:bCs/>
          <w:lang w:bidi="es-ES_tradnl"/>
        </w:rPr>
        <w:t xml:space="preserve"> en este mítico </w:t>
      </w:r>
      <w:r w:rsidR="00E70AE9">
        <w:rPr>
          <w:bCs/>
          <w:lang w:bidi="es-ES_tradnl"/>
        </w:rPr>
        <w:t>r</w:t>
      </w:r>
      <w:r w:rsidR="009B72EC">
        <w:rPr>
          <w:bCs/>
          <w:lang w:bidi="es-ES_tradnl"/>
        </w:rPr>
        <w:t>allye</w:t>
      </w:r>
      <w:r w:rsidR="00ED0CD7">
        <w:rPr>
          <w:bCs/>
          <w:lang w:bidi="es-ES_tradnl"/>
        </w:rPr>
        <w:t xml:space="preserve"> con </w:t>
      </w:r>
      <w:r w:rsidR="00B30B1C">
        <w:rPr>
          <w:bCs/>
          <w:lang w:bidi="es-ES_tradnl"/>
        </w:rPr>
        <w:t>l</w:t>
      </w:r>
      <w:r w:rsidR="00ED0CD7">
        <w:rPr>
          <w:bCs/>
          <w:lang w:bidi="es-ES_tradnl"/>
        </w:rPr>
        <w:t>a moto experimental</w:t>
      </w:r>
      <w:r w:rsidR="00B30B1C">
        <w:rPr>
          <w:bCs/>
          <w:lang w:bidi="es-ES_tradnl"/>
        </w:rPr>
        <w:t xml:space="preserve"> CSV. A partir de ese momento, comenzó una historia </w:t>
      </w:r>
      <w:r w:rsidR="001D0D4F">
        <w:rPr>
          <w:bCs/>
          <w:lang w:bidi="es-ES_tradnl"/>
        </w:rPr>
        <w:t>que</w:t>
      </w:r>
      <w:r w:rsidR="00694D75">
        <w:rPr>
          <w:bCs/>
          <w:lang w:bidi="es-ES_tradnl"/>
        </w:rPr>
        <w:t>, gracias a sus</w:t>
      </w:r>
      <w:r w:rsidR="00694D75" w:rsidRPr="00694D75">
        <w:rPr>
          <w:bCs/>
          <w:lang w:bidi="es-ES_tradnl"/>
        </w:rPr>
        <w:t xml:space="preserve"> </w:t>
      </w:r>
      <w:r w:rsidR="00694D75">
        <w:rPr>
          <w:bCs/>
          <w:lang w:bidi="es-ES_tradnl"/>
        </w:rPr>
        <w:t>cinco títulos,</w:t>
      </w:r>
      <w:r w:rsidR="001D0D4F">
        <w:rPr>
          <w:bCs/>
          <w:lang w:bidi="es-ES_tradnl"/>
        </w:rPr>
        <w:t xml:space="preserve"> le ha </w:t>
      </w:r>
      <w:r w:rsidR="00694D75">
        <w:rPr>
          <w:bCs/>
          <w:lang w:bidi="es-ES_tradnl"/>
        </w:rPr>
        <w:t>permitido</w:t>
      </w:r>
      <w:r w:rsidR="001D0D4F">
        <w:rPr>
          <w:bCs/>
          <w:lang w:bidi="es-ES_tradnl"/>
        </w:rPr>
        <w:t xml:space="preserve"> inscribir su nombre en</w:t>
      </w:r>
      <w:r w:rsidR="00694529">
        <w:rPr>
          <w:bCs/>
          <w:lang w:bidi="es-ES_tradnl"/>
        </w:rPr>
        <w:t xml:space="preserve">tre </w:t>
      </w:r>
      <w:r w:rsidR="00694D75">
        <w:rPr>
          <w:bCs/>
          <w:lang w:bidi="es-ES_tradnl"/>
        </w:rPr>
        <w:t>la élite</w:t>
      </w:r>
      <w:r w:rsidR="003646DF">
        <w:rPr>
          <w:bCs/>
          <w:lang w:bidi="es-ES_tradnl"/>
        </w:rPr>
        <w:t xml:space="preserve"> </w:t>
      </w:r>
      <w:r w:rsidR="00694D75">
        <w:rPr>
          <w:bCs/>
          <w:lang w:bidi="es-ES_tradnl"/>
        </w:rPr>
        <w:t>de la prueba</w:t>
      </w:r>
      <w:r w:rsidR="00B96956">
        <w:rPr>
          <w:bCs/>
          <w:lang w:bidi="es-ES_tradnl"/>
        </w:rPr>
        <w:t xml:space="preserve">. </w:t>
      </w:r>
      <w:r w:rsidR="00694D75">
        <w:rPr>
          <w:bCs/>
          <w:lang w:bidi="es-ES_tradnl"/>
        </w:rPr>
        <w:t>Tanto es así que, e</w:t>
      </w:r>
      <w:r w:rsidR="00AE3D57">
        <w:rPr>
          <w:bCs/>
          <w:lang w:bidi="es-ES_tradnl"/>
        </w:rPr>
        <w:t>n categoría de moto, s</w:t>
      </w:r>
      <w:r w:rsidR="00B96956">
        <w:rPr>
          <w:bCs/>
          <w:lang w:bidi="es-ES_tradnl"/>
        </w:rPr>
        <w:t xml:space="preserve">olo otros dos pilotos han </w:t>
      </w:r>
      <w:r w:rsidR="00AE3D57">
        <w:rPr>
          <w:bCs/>
          <w:lang w:bidi="es-ES_tradnl"/>
        </w:rPr>
        <w:t>alcanzado</w:t>
      </w:r>
      <w:r w:rsidR="00B96956">
        <w:rPr>
          <w:bCs/>
          <w:lang w:bidi="es-ES_tradnl"/>
        </w:rPr>
        <w:t xml:space="preserve"> este </w:t>
      </w:r>
      <w:r w:rsidR="0022292F">
        <w:rPr>
          <w:bCs/>
          <w:lang w:bidi="es-ES_tradnl"/>
        </w:rPr>
        <w:t>portentoso</w:t>
      </w:r>
      <w:r w:rsidR="00B96956">
        <w:rPr>
          <w:bCs/>
          <w:lang w:bidi="es-ES_tradnl"/>
        </w:rPr>
        <w:t xml:space="preserve"> logro.</w:t>
      </w:r>
      <w:r w:rsidR="00694529">
        <w:rPr>
          <w:bCs/>
          <w:lang w:bidi="es-ES_tradnl"/>
        </w:rPr>
        <w:t xml:space="preserve"> </w:t>
      </w:r>
    </w:p>
    <w:p w14:paraId="42D863E9" w14:textId="4E82CC77" w:rsidR="00854C13" w:rsidRDefault="000C79CF" w:rsidP="001B3F1D">
      <w:pPr>
        <w:pStyle w:val="TextoMichelin"/>
        <w:spacing w:after="230"/>
        <w:rPr>
          <w:bCs/>
          <w:lang w:bidi="es-ES_tradnl"/>
        </w:rPr>
      </w:pPr>
      <w:r>
        <w:rPr>
          <w:bCs/>
          <w:lang w:bidi="es-ES_tradnl"/>
        </w:rPr>
        <w:br w:type="column"/>
      </w:r>
      <w:r w:rsidR="00592E89" w:rsidRPr="00592E89">
        <w:rPr>
          <w:bCs/>
          <w:lang w:bidi="es-ES_tradnl"/>
        </w:rPr>
        <w:lastRenderedPageBreak/>
        <w:t>Con todo</w:t>
      </w:r>
      <w:r w:rsidR="00701EED">
        <w:rPr>
          <w:bCs/>
          <w:lang w:bidi="es-ES_tradnl"/>
        </w:rPr>
        <w:t xml:space="preserve">, su paso por el Dakar no ha sido sencillo. El de Aviá ha debido enfrentarse a </w:t>
      </w:r>
      <w:r w:rsidR="00C14C70">
        <w:rPr>
          <w:bCs/>
          <w:lang w:bidi="es-ES_tradnl"/>
        </w:rPr>
        <w:t>diversos</w:t>
      </w:r>
      <w:r w:rsidR="00401D18">
        <w:rPr>
          <w:bCs/>
          <w:lang w:bidi="es-ES_tradnl"/>
        </w:rPr>
        <w:t xml:space="preserve"> percances que han reforzado su pericia como piloto y su determinación ganadora. </w:t>
      </w:r>
      <w:r w:rsidR="00C14C70">
        <w:rPr>
          <w:bCs/>
          <w:lang w:bidi="es-ES_tradnl"/>
        </w:rPr>
        <w:t xml:space="preserve">Desde </w:t>
      </w:r>
      <w:r w:rsidR="002A2534">
        <w:rPr>
          <w:bCs/>
          <w:lang w:bidi="es-ES_tradnl"/>
        </w:rPr>
        <w:t>accidente</w:t>
      </w:r>
      <w:r w:rsidR="0071491C">
        <w:rPr>
          <w:bCs/>
          <w:lang w:bidi="es-ES_tradnl"/>
        </w:rPr>
        <w:t>s de gravedad a problemas mecánicos</w:t>
      </w:r>
      <w:r w:rsidR="00896C18">
        <w:rPr>
          <w:bCs/>
          <w:lang w:bidi="es-ES_tradnl"/>
        </w:rPr>
        <w:t>,</w:t>
      </w:r>
      <w:bookmarkStart w:id="0" w:name="_GoBack"/>
      <w:bookmarkEnd w:id="0"/>
      <w:r w:rsidR="00896C18">
        <w:rPr>
          <w:bCs/>
          <w:lang w:bidi="es-ES_tradnl"/>
        </w:rPr>
        <w:t xml:space="preserve"> </w:t>
      </w:r>
      <w:r w:rsidR="00A34173">
        <w:rPr>
          <w:bCs/>
          <w:lang w:bidi="es-ES_tradnl"/>
        </w:rPr>
        <w:t xml:space="preserve">pasando por </w:t>
      </w:r>
      <w:r w:rsidR="00896C18">
        <w:rPr>
          <w:bCs/>
          <w:lang w:bidi="es-ES_tradnl"/>
        </w:rPr>
        <w:t>cambios de reglamento</w:t>
      </w:r>
      <w:r w:rsidR="0071491C">
        <w:rPr>
          <w:bCs/>
          <w:lang w:bidi="es-ES_tradnl"/>
        </w:rPr>
        <w:t xml:space="preserve"> e, incluso, </w:t>
      </w:r>
      <w:r w:rsidR="008B5ABD">
        <w:rPr>
          <w:bCs/>
          <w:lang w:bidi="es-ES_tradnl"/>
        </w:rPr>
        <w:t>penalizaciones</w:t>
      </w:r>
      <w:r w:rsidR="00572A7E">
        <w:rPr>
          <w:bCs/>
          <w:lang w:bidi="es-ES_tradnl"/>
        </w:rPr>
        <w:t xml:space="preserve"> de la organización, </w:t>
      </w:r>
      <w:r w:rsidR="006F2A11">
        <w:rPr>
          <w:bCs/>
          <w:lang w:bidi="es-ES_tradnl"/>
        </w:rPr>
        <w:t>o</w:t>
      </w:r>
      <w:r w:rsidR="00572A7E">
        <w:rPr>
          <w:bCs/>
          <w:lang w:bidi="es-ES_tradnl"/>
        </w:rPr>
        <w:t xml:space="preserve"> cancelaciones de la propia carrera</w:t>
      </w:r>
      <w:r w:rsidR="000A306B">
        <w:rPr>
          <w:bCs/>
          <w:lang w:bidi="es-ES_tradnl"/>
        </w:rPr>
        <w:t xml:space="preserve">, todo ha contribuido a forjar su leyenda en una </w:t>
      </w:r>
      <w:r w:rsidR="006F2A11">
        <w:rPr>
          <w:bCs/>
          <w:lang w:bidi="es-ES_tradnl"/>
        </w:rPr>
        <w:t>carrera</w:t>
      </w:r>
      <w:r w:rsidR="000A306B">
        <w:rPr>
          <w:bCs/>
          <w:lang w:bidi="es-ES_tradnl"/>
        </w:rPr>
        <w:t xml:space="preserve"> de por sí legendaria.</w:t>
      </w:r>
    </w:p>
    <w:p w14:paraId="3464993A" w14:textId="5335EA39" w:rsidR="001D7A9A" w:rsidRDefault="002E27FF" w:rsidP="001B3F1D">
      <w:pPr>
        <w:pStyle w:val="TextoMichelin"/>
        <w:spacing w:after="230"/>
        <w:rPr>
          <w:bCs/>
          <w:lang w:bidi="es-ES_tradnl"/>
        </w:rPr>
      </w:pPr>
      <w:r>
        <w:rPr>
          <w:bCs/>
          <w:lang w:bidi="es-ES_tradnl"/>
        </w:rPr>
        <w:t xml:space="preserve">Aunque ya había dado un aviso el año anterior, cuando quedó segundo </w:t>
      </w:r>
      <w:r w:rsidR="00557734">
        <w:rPr>
          <w:bCs/>
          <w:lang w:bidi="es-ES_tradnl"/>
        </w:rPr>
        <w:t>en</w:t>
      </w:r>
      <w:r>
        <w:rPr>
          <w:bCs/>
          <w:lang w:bidi="es-ES_tradnl"/>
        </w:rPr>
        <w:t xml:space="preserve"> la clasificación de motos, </w:t>
      </w:r>
      <w:r w:rsidR="00BE01E3">
        <w:rPr>
          <w:bCs/>
          <w:lang w:bidi="es-ES_tradnl"/>
        </w:rPr>
        <w:t>no fue</w:t>
      </w:r>
      <w:r w:rsidR="001B35D6">
        <w:rPr>
          <w:bCs/>
          <w:lang w:bidi="es-ES_tradnl"/>
        </w:rPr>
        <w:t xml:space="preserve"> hasta</w:t>
      </w:r>
      <w:r w:rsidR="00DE058C">
        <w:rPr>
          <w:bCs/>
          <w:lang w:bidi="es-ES_tradnl"/>
        </w:rPr>
        <w:t xml:space="preserve"> 2006 </w:t>
      </w:r>
      <w:r w:rsidR="00BE01E3">
        <w:rPr>
          <w:bCs/>
          <w:lang w:bidi="es-ES_tradnl"/>
        </w:rPr>
        <w:t>cuando</w:t>
      </w:r>
      <w:r w:rsidR="001B35D6">
        <w:rPr>
          <w:bCs/>
          <w:lang w:bidi="es-ES_tradnl"/>
        </w:rPr>
        <w:t xml:space="preserve"> </w:t>
      </w:r>
      <w:r w:rsidR="00511346">
        <w:rPr>
          <w:bCs/>
          <w:lang w:bidi="es-ES_tradnl"/>
        </w:rPr>
        <w:t xml:space="preserve">Marc </w:t>
      </w:r>
      <w:r>
        <w:rPr>
          <w:bCs/>
          <w:lang w:bidi="es-ES_tradnl"/>
        </w:rPr>
        <w:t>Coma</w:t>
      </w:r>
      <w:r w:rsidR="005B25E5">
        <w:rPr>
          <w:bCs/>
          <w:lang w:bidi="es-ES_tradnl"/>
        </w:rPr>
        <w:t>, con 28 años,</w:t>
      </w:r>
      <w:r w:rsidR="00DE058C">
        <w:rPr>
          <w:bCs/>
          <w:lang w:bidi="es-ES_tradnl"/>
        </w:rPr>
        <w:t xml:space="preserve"> </w:t>
      </w:r>
      <w:r w:rsidR="00BE01E3">
        <w:rPr>
          <w:bCs/>
          <w:lang w:bidi="es-ES_tradnl"/>
        </w:rPr>
        <w:t xml:space="preserve">subió a </w:t>
      </w:r>
      <w:r w:rsidR="00DE058C">
        <w:rPr>
          <w:bCs/>
          <w:lang w:bidi="es-ES_tradnl"/>
        </w:rPr>
        <w:t xml:space="preserve">lo más alto del podio por primera vez. </w:t>
      </w:r>
      <w:r w:rsidR="00BE01E3">
        <w:rPr>
          <w:bCs/>
          <w:lang w:bidi="es-ES_tradnl"/>
        </w:rPr>
        <w:t>Desde</w:t>
      </w:r>
      <w:r w:rsidR="001F0AEC">
        <w:rPr>
          <w:bCs/>
          <w:lang w:bidi="es-ES_tradnl"/>
        </w:rPr>
        <w:t xml:space="preserve"> entonces, </w:t>
      </w:r>
      <w:r w:rsidR="005C2544">
        <w:rPr>
          <w:bCs/>
          <w:lang w:bidi="es-ES_tradnl"/>
        </w:rPr>
        <w:t>otros cuatros triunfos más</w:t>
      </w:r>
      <w:r w:rsidR="00394838">
        <w:rPr>
          <w:bCs/>
          <w:lang w:bidi="es-ES_tradnl"/>
        </w:rPr>
        <w:t xml:space="preserve"> en </w:t>
      </w:r>
      <w:r w:rsidR="00FF14CA" w:rsidRPr="00FF14CA">
        <w:rPr>
          <w:bCs/>
          <w:lang w:bidi="es-ES_tradnl"/>
        </w:rPr>
        <w:t>2009, 2011, 2014 y 2015</w:t>
      </w:r>
      <w:r w:rsidR="00FF14CA">
        <w:rPr>
          <w:bCs/>
          <w:lang w:bidi="es-ES_tradnl"/>
        </w:rPr>
        <w:t xml:space="preserve">, </w:t>
      </w:r>
      <w:r w:rsidR="0074442C">
        <w:rPr>
          <w:bCs/>
          <w:lang w:bidi="es-ES_tradnl"/>
        </w:rPr>
        <w:t xml:space="preserve">y un segundo puesto en </w:t>
      </w:r>
      <w:r w:rsidR="00AA383D">
        <w:rPr>
          <w:bCs/>
          <w:lang w:bidi="es-ES_tradnl"/>
        </w:rPr>
        <w:t xml:space="preserve">2012, </w:t>
      </w:r>
      <w:r w:rsidR="00F27974">
        <w:rPr>
          <w:bCs/>
          <w:lang w:bidi="es-ES_tradnl"/>
        </w:rPr>
        <w:t xml:space="preserve">han </w:t>
      </w:r>
      <w:r w:rsidR="003E6B77">
        <w:rPr>
          <w:bCs/>
          <w:lang w:bidi="es-ES_tradnl"/>
        </w:rPr>
        <w:t>agiganta</w:t>
      </w:r>
      <w:r w:rsidR="00F27974">
        <w:rPr>
          <w:bCs/>
          <w:lang w:bidi="es-ES_tradnl"/>
        </w:rPr>
        <w:t>do</w:t>
      </w:r>
      <w:r w:rsidR="00FF14CA">
        <w:rPr>
          <w:bCs/>
          <w:lang w:bidi="es-ES_tradnl"/>
        </w:rPr>
        <w:t xml:space="preserve"> su figura en el Dakar.</w:t>
      </w:r>
    </w:p>
    <w:p w14:paraId="7B7743BF" w14:textId="4AEF1DD4" w:rsidR="003E6B77" w:rsidRDefault="00E91C27" w:rsidP="001B3F1D">
      <w:pPr>
        <w:pStyle w:val="TextoMichelin"/>
        <w:spacing w:after="230"/>
        <w:rPr>
          <w:bCs/>
          <w:lang w:bidi="es-ES_tradnl"/>
        </w:rPr>
      </w:pPr>
      <w:r>
        <w:rPr>
          <w:bCs/>
          <w:lang w:bidi="es-ES_tradnl"/>
        </w:rPr>
        <w:t xml:space="preserve">A lo largo de todas sus participaciones en esta </w:t>
      </w:r>
      <w:r w:rsidR="002361B6">
        <w:rPr>
          <w:bCs/>
          <w:lang w:bidi="es-ES_tradnl"/>
        </w:rPr>
        <w:t>carrera</w:t>
      </w:r>
      <w:r>
        <w:rPr>
          <w:bCs/>
          <w:lang w:bidi="es-ES_tradnl"/>
        </w:rPr>
        <w:t xml:space="preserve"> de </w:t>
      </w:r>
      <w:r w:rsidR="0057669C">
        <w:rPr>
          <w:bCs/>
          <w:lang w:bidi="es-ES_tradnl"/>
        </w:rPr>
        <w:t xml:space="preserve">dureza extrema, </w:t>
      </w:r>
      <w:r w:rsidR="00FC352A">
        <w:rPr>
          <w:bCs/>
          <w:lang w:bidi="es-ES_tradnl"/>
        </w:rPr>
        <w:t>Coma, que fue el primer español en ganar dos veces est</w:t>
      </w:r>
      <w:r w:rsidR="00BB2619">
        <w:rPr>
          <w:bCs/>
          <w:lang w:bidi="es-ES_tradnl"/>
        </w:rPr>
        <w:t>e</w:t>
      </w:r>
      <w:r w:rsidR="00FC352A">
        <w:rPr>
          <w:bCs/>
          <w:lang w:bidi="es-ES_tradnl"/>
        </w:rPr>
        <w:t xml:space="preserve"> famoso rallye, </w:t>
      </w:r>
      <w:r w:rsidR="00232A61">
        <w:rPr>
          <w:bCs/>
          <w:lang w:bidi="es-ES_tradnl"/>
        </w:rPr>
        <w:t>ha dado muestra</w:t>
      </w:r>
      <w:r w:rsidR="00394D4C">
        <w:rPr>
          <w:bCs/>
          <w:lang w:bidi="es-ES_tradnl"/>
        </w:rPr>
        <w:t>s</w:t>
      </w:r>
      <w:r w:rsidR="00232A61">
        <w:rPr>
          <w:bCs/>
          <w:lang w:bidi="es-ES_tradnl"/>
        </w:rPr>
        <w:t xml:space="preserve"> de su carácter competitivo, </w:t>
      </w:r>
      <w:r w:rsidR="00D40C49">
        <w:rPr>
          <w:bCs/>
          <w:lang w:bidi="es-ES_tradnl"/>
        </w:rPr>
        <w:t xml:space="preserve">su ambición, </w:t>
      </w:r>
      <w:r w:rsidR="0086468E">
        <w:rPr>
          <w:bCs/>
          <w:lang w:bidi="es-ES_tradnl"/>
        </w:rPr>
        <w:t>su regularidad</w:t>
      </w:r>
      <w:r w:rsidR="00213F35">
        <w:rPr>
          <w:bCs/>
          <w:lang w:bidi="es-ES_tradnl"/>
        </w:rPr>
        <w:t>, su</w:t>
      </w:r>
      <w:r w:rsidR="0086468E">
        <w:rPr>
          <w:bCs/>
          <w:lang w:bidi="es-ES_tradnl"/>
        </w:rPr>
        <w:t xml:space="preserve"> seguridad</w:t>
      </w:r>
      <w:r w:rsidR="00213F35">
        <w:rPr>
          <w:bCs/>
          <w:lang w:bidi="es-ES_tradnl"/>
        </w:rPr>
        <w:t xml:space="preserve"> y su gran capacidad de esfuerzo y sacrificio</w:t>
      </w:r>
      <w:r w:rsidR="00BD2A61">
        <w:rPr>
          <w:bCs/>
          <w:lang w:bidi="es-ES_tradnl"/>
        </w:rPr>
        <w:t xml:space="preserve">. </w:t>
      </w:r>
    </w:p>
    <w:p w14:paraId="32DB412B" w14:textId="3A69200A" w:rsidR="002B7F8C" w:rsidRPr="002B7F8C" w:rsidRDefault="00DC36E8" w:rsidP="00BA5007">
      <w:pPr>
        <w:pStyle w:val="TextoMichelin"/>
        <w:spacing w:after="230"/>
        <w:rPr>
          <w:bCs/>
          <w:shd w:val="clear" w:color="auto" w:fill="FFFFFF"/>
          <w:lang w:val="es-ES_tradnl" w:bidi="es-ES_tradnl"/>
        </w:rPr>
      </w:pPr>
      <w:r>
        <w:rPr>
          <w:bCs/>
          <w:shd w:val="clear" w:color="auto" w:fill="FFFFFF"/>
          <w:lang w:bidi="es-ES_tradnl"/>
        </w:rPr>
        <w:t xml:space="preserve">Si bien el Dakar </w:t>
      </w:r>
      <w:r w:rsidR="0055666D">
        <w:rPr>
          <w:bCs/>
          <w:shd w:val="clear" w:color="auto" w:fill="FFFFFF"/>
          <w:lang w:bidi="es-ES_tradnl"/>
        </w:rPr>
        <w:t xml:space="preserve">es </w:t>
      </w:r>
      <w:r>
        <w:rPr>
          <w:bCs/>
          <w:shd w:val="clear" w:color="auto" w:fill="FFFFFF"/>
          <w:lang w:bidi="es-ES_tradnl"/>
        </w:rPr>
        <w:t>la prueba que le ha dado mayor renombre mundial</w:t>
      </w:r>
      <w:r w:rsidR="004A0191">
        <w:rPr>
          <w:bCs/>
          <w:shd w:val="clear" w:color="auto" w:fill="FFFFFF"/>
          <w:lang w:bidi="es-ES_tradnl"/>
        </w:rPr>
        <w:t xml:space="preserve">, </w:t>
      </w:r>
      <w:r w:rsidR="00665919">
        <w:rPr>
          <w:bCs/>
          <w:shd w:val="clear" w:color="auto" w:fill="FFFFFF"/>
          <w:lang w:bidi="es-ES_tradnl"/>
        </w:rPr>
        <w:t xml:space="preserve">no debe olvidarse que </w:t>
      </w:r>
      <w:r w:rsidR="004A0191">
        <w:rPr>
          <w:bCs/>
          <w:shd w:val="clear" w:color="auto" w:fill="FFFFFF"/>
          <w:lang w:bidi="es-ES_tradnl"/>
        </w:rPr>
        <w:t>el</w:t>
      </w:r>
      <w:r>
        <w:rPr>
          <w:bCs/>
          <w:shd w:val="clear" w:color="auto" w:fill="FFFFFF"/>
          <w:lang w:bidi="es-ES_tradnl"/>
        </w:rPr>
        <w:t xml:space="preserve"> piloto de AMV </w:t>
      </w:r>
      <w:r w:rsidR="006F2FD5">
        <w:rPr>
          <w:bCs/>
          <w:shd w:val="clear" w:color="auto" w:fill="FFFFFF"/>
          <w:lang w:bidi="es-ES_tradnl"/>
        </w:rPr>
        <w:t>se ha forjado un extenso</w:t>
      </w:r>
      <w:r w:rsidR="0055666D">
        <w:rPr>
          <w:bCs/>
          <w:shd w:val="clear" w:color="auto" w:fill="FFFFFF"/>
          <w:lang w:bidi="es-ES_tradnl"/>
        </w:rPr>
        <w:t xml:space="preserve"> y exitoso</w:t>
      </w:r>
      <w:r w:rsidR="006F2FD5">
        <w:rPr>
          <w:bCs/>
          <w:shd w:val="clear" w:color="auto" w:fill="FFFFFF"/>
          <w:lang w:bidi="es-ES_tradnl"/>
        </w:rPr>
        <w:t xml:space="preserve"> palmarés en el que destaca</w:t>
      </w:r>
      <w:r w:rsidR="0062697F">
        <w:rPr>
          <w:bCs/>
          <w:shd w:val="clear" w:color="auto" w:fill="FFFFFF"/>
          <w:lang w:bidi="es-ES_tradnl"/>
        </w:rPr>
        <w:t xml:space="preserve">n especialmente las victorias en </w:t>
      </w:r>
      <w:r w:rsidR="006F2FD5">
        <w:rPr>
          <w:bCs/>
          <w:shd w:val="clear" w:color="auto" w:fill="FFFFFF"/>
          <w:lang w:bidi="es-ES_tradnl"/>
        </w:rPr>
        <w:t xml:space="preserve">el Campeonato </w:t>
      </w:r>
      <w:r w:rsidR="0062697F">
        <w:rPr>
          <w:bCs/>
          <w:shd w:val="clear" w:color="auto" w:fill="FFFFFF"/>
          <w:lang w:bidi="es-ES_tradnl"/>
        </w:rPr>
        <w:t xml:space="preserve">del </w:t>
      </w:r>
      <w:r w:rsidR="004642CA" w:rsidRPr="004642CA">
        <w:rPr>
          <w:bCs/>
          <w:shd w:val="clear" w:color="auto" w:fill="FFFFFF"/>
          <w:lang w:bidi="es-ES_tradnl"/>
        </w:rPr>
        <w:t>Mundo de Rall</w:t>
      </w:r>
      <w:r w:rsidR="006145EF">
        <w:rPr>
          <w:bCs/>
          <w:shd w:val="clear" w:color="auto" w:fill="FFFFFF"/>
          <w:lang w:bidi="es-ES_tradnl"/>
        </w:rPr>
        <w:t>ye</w:t>
      </w:r>
      <w:r w:rsidR="004642CA" w:rsidRPr="004642CA">
        <w:rPr>
          <w:bCs/>
          <w:shd w:val="clear" w:color="auto" w:fill="FFFFFF"/>
          <w:lang w:bidi="es-ES_tradnl"/>
        </w:rPr>
        <w:t xml:space="preserve"> Cross-Country</w:t>
      </w:r>
      <w:r w:rsidR="006F2FD5">
        <w:rPr>
          <w:bCs/>
          <w:shd w:val="clear" w:color="auto" w:fill="FFFFFF"/>
          <w:lang w:bidi="es-ES_tradnl"/>
        </w:rPr>
        <w:t xml:space="preserve">. </w:t>
      </w:r>
      <w:r w:rsidR="00614905">
        <w:rPr>
          <w:bCs/>
          <w:shd w:val="clear" w:color="auto" w:fill="FFFFFF"/>
          <w:lang w:bidi="es-ES_tradnl"/>
        </w:rPr>
        <w:t>En esta competición, Coma ha conseguido seis tí</w:t>
      </w:r>
      <w:r w:rsidR="00571D9B">
        <w:rPr>
          <w:bCs/>
          <w:shd w:val="clear" w:color="auto" w:fill="FFFFFF"/>
          <w:lang w:bidi="es-ES_tradnl"/>
        </w:rPr>
        <w:t>tulos, tres de ellos consecutivos</w:t>
      </w:r>
      <w:r w:rsidR="00614905">
        <w:rPr>
          <w:bCs/>
          <w:shd w:val="clear" w:color="auto" w:fill="FFFFFF"/>
          <w:lang w:bidi="es-ES_tradnl"/>
        </w:rPr>
        <w:t xml:space="preserve">: </w:t>
      </w:r>
      <w:r w:rsidR="004642CA" w:rsidRPr="004642CA">
        <w:rPr>
          <w:bCs/>
          <w:shd w:val="clear" w:color="auto" w:fill="FFFFFF"/>
          <w:lang w:bidi="es-ES_tradnl"/>
        </w:rPr>
        <w:t>2005, 2006, 2007, 2010, 2012 y 2014</w:t>
      </w:r>
      <w:r w:rsidR="00614905">
        <w:rPr>
          <w:bCs/>
          <w:shd w:val="clear" w:color="auto" w:fill="FFFFFF"/>
          <w:lang w:bidi="es-ES_tradnl"/>
        </w:rPr>
        <w:t xml:space="preserve">. </w:t>
      </w:r>
      <w:r w:rsidR="00831AB3">
        <w:rPr>
          <w:bCs/>
          <w:shd w:val="clear" w:color="auto" w:fill="FFFFFF"/>
          <w:lang w:bidi="es-ES_tradnl"/>
        </w:rPr>
        <w:t xml:space="preserve">Es este un hito que habla por sí solo de la </w:t>
      </w:r>
      <w:r w:rsidR="007522ED">
        <w:rPr>
          <w:bCs/>
          <w:shd w:val="clear" w:color="auto" w:fill="FFFFFF"/>
          <w:lang w:bidi="es-ES_tradnl"/>
        </w:rPr>
        <w:t>espectacular</w:t>
      </w:r>
      <w:r w:rsidR="00BA5007">
        <w:rPr>
          <w:bCs/>
          <w:shd w:val="clear" w:color="auto" w:fill="FFFFFF"/>
          <w:lang w:bidi="es-ES_tradnl"/>
        </w:rPr>
        <w:t xml:space="preserve"> </w:t>
      </w:r>
      <w:r w:rsidR="007522ED">
        <w:rPr>
          <w:bCs/>
          <w:shd w:val="clear" w:color="auto" w:fill="FFFFFF"/>
          <w:lang w:bidi="es-ES_tradnl"/>
        </w:rPr>
        <w:t>trayectoria</w:t>
      </w:r>
      <w:r w:rsidR="00BA5007">
        <w:rPr>
          <w:bCs/>
          <w:shd w:val="clear" w:color="auto" w:fill="FFFFFF"/>
          <w:lang w:bidi="es-ES_tradnl"/>
        </w:rPr>
        <w:t xml:space="preserve"> del catalán.</w:t>
      </w:r>
    </w:p>
    <w:p w14:paraId="5C029C6E" w14:textId="19817EDA" w:rsidR="00B00324" w:rsidRPr="00C21D3B" w:rsidRDefault="00F23C36" w:rsidP="00C21D3B">
      <w:pPr>
        <w:pStyle w:val="titulocapitulodossier"/>
        <w:rPr>
          <w:color w:val="auto"/>
          <w:sz w:val="28"/>
        </w:rPr>
      </w:pPr>
      <w:r w:rsidRPr="00C21D3B">
        <w:rPr>
          <w:color w:val="auto"/>
          <w:sz w:val="28"/>
        </w:rPr>
        <w:t xml:space="preserve">MICHELIN </w:t>
      </w:r>
      <w:r w:rsidR="00B40535" w:rsidRPr="00C21D3B">
        <w:rPr>
          <w:color w:val="auto"/>
          <w:sz w:val="28"/>
        </w:rPr>
        <w:t>Desert</w:t>
      </w:r>
      <w:r w:rsidR="00F941DB" w:rsidRPr="00C21D3B">
        <w:rPr>
          <w:color w:val="auto"/>
          <w:sz w:val="28"/>
        </w:rPr>
        <w:t xml:space="preserve"> Race/MICHELIN </w:t>
      </w:r>
      <w:r w:rsidR="00B40535" w:rsidRPr="00C21D3B">
        <w:rPr>
          <w:color w:val="auto"/>
          <w:sz w:val="28"/>
        </w:rPr>
        <w:t>Bib Mouse</w:t>
      </w:r>
      <w:r w:rsidR="00B00324" w:rsidRPr="00C21D3B">
        <w:rPr>
          <w:color w:val="auto"/>
          <w:sz w:val="28"/>
        </w:rPr>
        <w:t xml:space="preserve">, </w:t>
      </w:r>
      <w:r w:rsidR="00C21D3B">
        <w:rPr>
          <w:color w:val="auto"/>
          <w:sz w:val="28"/>
        </w:rPr>
        <w:br/>
        <w:t>creados para el triunfo</w:t>
      </w:r>
    </w:p>
    <w:p w14:paraId="70EC4F32" w14:textId="56FD2729" w:rsidR="00033B2F" w:rsidRDefault="005B5BF0" w:rsidP="001320FE">
      <w:pPr>
        <w:pStyle w:val="TextoMichelin"/>
        <w:spacing w:after="230"/>
        <w:rPr>
          <w:bCs/>
          <w:shd w:val="clear" w:color="auto" w:fill="FFFFFF"/>
          <w:lang w:val="es-ES_tradnl" w:bidi="es-ES_tradnl"/>
        </w:rPr>
      </w:pPr>
      <w:r>
        <w:rPr>
          <w:bCs/>
          <w:shd w:val="clear" w:color="auto" w:fill="FFFFFF"/>
          <w:lang w:bidi="es-ES_tradnl"/>
        </w:rPr>
        <w:t xml:space="preserve">A lo largo de estos años, Michelin ha </w:t>
      </w:r>
      <w:r w:rsidR="005501CF">
        <w:rPr>
          <w:bCs/>
          <w:shd w:val="clear" w:color="auto" w:fill="FFFFFF"/>
          <w:lang w:bidi="es-ES_tradnl"/>
        </w:rPr>
        <w:t xml:space="preserve">prestado su apoyo </w:t>
      </w:r>
      <w:r w:rsidR="008F2A53">
        <w:rPr>
          <w:bCs/>
          <w:shd w:val="clear" w:color="auto" w:fill="FFFFFF"/>
          <w:lang w:bidi="es-ES_tradnl"/>
        </w:rPr>
        <w:t>a Marc Coma</w:t>
      </w:r>
      <w:r w:rsidR="005501CF">
        <w:rPr>
          <w:bCs/>
          <w:shd w:val="clear" w:color="auto" w:fill="FFFFFF"/>
          <w:lang w:bidi="es-ES_tradnl"/>
        </w:rPr>
        <w:t xml:space="preserve">, </w:t>
      </w:r>
      <w:r w:rsidR="00F23C36">
        <w:rPr>
          <w:bCs/>
          <w:shd w:val="clear" w:color="auto" w:fill="FFFFFF"/>
          <w:lang w:bidi="es-ES_tradnl"/>
        </w:rPr>
        <w:t xml:space="preserve">único español en ganar en </w:t>
      </w:r>
      <w:r w:rsidR="00515A8E">
        <w:rPr>
          <w:bCs/>
          <w:shd w:val="clear" w:color="auto" w:fill="FFFFFF"/>
          <w:lang w:bidi="es-ES_tradnl"/>
        </w:rPr>
        <w:t>cinco veces</w:t>
      </w:r>
      <w:r w:rsidR="00F23C36">
        <w:rPr>
          <w:bCs/>
          <w:shd w:val="clear" w:color="auto" w:fill="FFFFFF"/>
          <w:lang w:bidi="es-ES_tradnl"/>
        </w:rPr>
        <w:t xml:space="preserve"> el Dakar</w:t>
      </w:r>
      <w:r w:rsidR="00A44D97">
        <w:rPr>
          <w:bCs/>
          <w:shd w:val="clear" w:color="auto" w:fill="FFFFFF"/>
          <w:lang w:bidi="es-ES_tradnl"/>
        </w:rPr>
        <w:t xml:space="preserve"> y seis veces el Campeonato </w:t>
      </w:r>
      <w:r w:rsidR="00FE68B1">
        <w:rPr>
          <w:bCs/>
          <w:shd w:val="clear" w:color="auto" w:fill="FFFFFF"/>
          <w:lang w:bidi="es-ES_tradnl"/>
        </w:rPr>
        <w:t xml:space="preserve">del </w:t>
      </w:r>
      <w:r w:rsidR="00A44D97" w:rsidRPr="004642CA">
        <w:rPr>
          <w:bCs/>
          <w:shd w:val="clear" w:color="auto" w:fill="FFFFFF"/>
          <w:lang w:bidi="es-ES_tradnl"/>
        </w:rPr>
        <w:t>Mundo de Rall</w:t>
      </w:r>
      <w:r w:rsidR="00A44D97">
        <w:rPr>
          <w:bCs/>
          <w:shd w:val="clear" w:color="auto" w:fill="FFFFFF"/>
          <w:lang w:bidi="es-ES_tradnl"/>
        </w:rPr>
        <w:t>ye</w:t>
      </w:r>
      <w:r w:rsidR="00A44D97" w:rsidRPr="004642CA">
        <w:rPr>
          <w:bCs/>
          <w:shd w:val="clear" w:color="auto" w:fill="FFFFFF"/>
          <w:lang w:bidi="es-ES_tradnl"/>
        </w:rPr>
        <w:t xml:space="preserve"> Cross-Country</w:t>
      </w:r>
      <w:r w:rsidR="00F23C36">
        <w:rPr>
          <w:bCs/>
          <w:shd w:val="clear" w:color="auto" w:fill="FFFFFF"/>
          <w:lang w:bidi="es-ES_tradnl"/>
        </w:rPr>
        <w:t xml:space="preserve">, </w:t>
      </w:r>
      <w:r w:rsidR="005501CF">
        <w:rPr>
          <w:bCs/>
          <w:shd w:val="clear" w:color="auto" w:fill="FFFFFF"/>
          <w:lang w:bidi="es-ES_tradnl"/>
        </w:rPr>
        <w:t>proporcionándole los mejores neumáticos y servicios</w:t>
      </w:r>
      <w:r w:rsidR="00F23C36">
        <w:rPr>
          <w:bCs/>
          <w:shd w:val="clear" w:color="auto" w:fill="FFFFFF"/>
          <w:lang w:bidi="es-ES_tradnl"/>
        </w:rPr>
        <w:t xml:space="preserve"> </w:t>
      </w:r>
      <w:r w:rsidR="008F2A53">
        <w:rPr>
          <w:bCs/>
          <w:shd w:val="clear" w:color="auto" w:fill="FFFFFF"/>
          <w:lang w:bidi="es-ES_tradnl"/>
        </w:rPr>
        <w:t xml:space="preserve">tanto </w:t>
      </w:r>
      <w:r w:rsidR="00FE68B1">
        <w:rPr>
          <w:bCs/>
          <w:shd w:val="clear" w:color="auto" w:fill="FFFFFF"/>
          <w:lang w:bidi="es-ES_tradnl"/>
        </w:rPr>
        <w:t>en</w:t>
      </w:r>
      <w:r w:rsidR="008F2A53">
        <w:rPr>
          <w:bCs/>
          <w:shd w:val="clear" w:color="auto" w:fill="FFFFFF"/>
          <w:lang w:bidi="es-ES_tradnl"/>
        </w:rPr>
        <w:t xml:space="preserve"> est</w:t>
      </w:r>
      <w:r w:rsidR="00A44D97">
        <w:rPr>
          <w:bCs/>
          <w:shd w:val="clear" w:color="auto" w:fill="FFFFFF"/>
          <w:lang w:bidi="es-ES_tradnl"/>
        </w:rPr>
        <w:t>as</w:t>
      </w:r>
      <w:r w:rsidR="008F2A53">
        <w:rPr>
          <w:bCs/>
          <w:shd w:val="clear" w:color="auto" w:fill="FFFFFF"/>
          <w:lang w:bidi="es-ES_tradnl"/>
        </w:rPr>
        <w:t xml:space="preserve"> </w:t>
      </w:r>
      <w:r w:rsidR="00A44D97">
        <w:rPr>
          <w:bCs/>
          <w:shd w:val="clear" w:color="auto" w:fill="FFFFFF"/>
          <w:lang w:bidi="es-ES_tradnl"/>
        </w:rPr>
        <w:t>pruebas</w:t>
      </w:r>
      <w:r w:rsidR="008F2A53">
        <w:rPr>
          <w:bCs/>
          <w:shd w:val="clear" w:color="auto" w:fill="FFFFFF"/>
          <w:lang w:bidi="es-ES_tradnl"/>
        </w:rPr>
        <w:t xml:space="preserve">, como </w:t>
      </w:r>
      <w:r w:rsidR="00FE68B1">
        <w:rPr>
          <w:bCs/>
          <w:shd w:val="clear" w:color="auto" w:fill="FFFFFF"/>
          <w:lang w:bidi="es-ES_tradnl"/>
        </w:rPr>
        <w:t>en</w:t>
      </w:r>
      <w:r w:rsidR="008F2A53">
        <w:rPr>
          <w:bCs/>
          <w:shd w:val="clear" w:color="auto" w:fill="FFFFFF"/>
          <w:lang w:bidi="es-ES_tradnl"/>
        </w:rPr>
        <w:t xml:space="preserve"> el resto de competiciones en las que</w:t>
      </w:r>
      <w:r w:rsidR="00A44D97">
        <w:rPr>
          <w:bCs/>
          <w:shd w:val="clear" w:color="auto" w:fill="FFFFFF"/>
          <w:lang w:bidi="es-ES_tradnl"/>
        </w:rPr>
        <w:t xml:space="preserve"> ha participado</w:t>
      </w:r>
      <w:r w:rsidR="005501CF">
        <w:rPr>
          <w:bCs/>
          <w:shd w:val="clear" w:color="auto" w:fill="FFFFFF"/>
          <w:lang w:bidi="es-ES_tradnl"/>
        </w:rPr>
        <w:t xml:space="preserve">. </w:t>
      </w:r>
      <w:r w:rsidR="00A44D97">
        <w:rPr>
          <w:bCs/>
          <w:shd w:val="clear" w:color="auto" w:fill="FFFFFF"/>
          <w:lang w:bidi="es-ES_tradnl"/>
        </w:rPr>
        <w:t>Así, e</w:t>
      </w:r>
      <w:r w:rsidR="00F941DB">
        <w:rPr>
          <w:bCs/>
          <w:shd w:val="clear" w:color="auto" w:fill="FFFFFF"/>
          <w:lang w:bidi="es-ES_tradnl"/>
        </w:rPr>
        <w:t xml:space="preserve">l </w:t>
      </w:r>
      <w:r w:rsidR="00F941DB" w:rsidRPr="00F941DB">
        <w:rPr>
          <w:bCs/>
          <w:shd w:val="clear" w:color="auto" w:fill="FFFFFF"/>
          <w:lang w:val="es-ES_tradnl" w:bidi="es-ES_tradnl"/>
        </w:rPr>
        <w:t xml:space="preserve">dúo MICHELIN Desert Race/MICHELIN Bib Mousse </w:t>
      </w:r>
      <w:r w:rsidR="00515A8E">
        <w:rPr>
          <w:bCs/>
          <w:shd w:val="clear" w:color="auto" w:fill="FFFFFF"/>
          <w:lang w:val="es-ES_tradnl" w:bidi="es-ES_tradnl"/>
        </w:rPr>
        <w:t xml:space="preserve">ha demostrado ser </w:t>
      </w:r>
      <w:r w:rsidR="00F941DB" w:rsidRPr="00F941DB">
        <w:rPr>
          <w:bCs/>
          <w:shd w:val="clear" w:color="auto" w:fill="FFFFFF"/>
          <w:lang w:val="es-ES_tradnl" w:bidi="es-ES_tradnl"/>
        </w:rPr>
        <w:t>un equipamiento indispensable para la</w:t>
      </w:r>
      <w:r w:rsidR="00A44D97">
        <w:rPr>
          <w:bCs/>
          <w:shd w:val="clear" w:color="auto" w:fill="FFFFFF"/>
          <w:lang w:val="es-ES_tradnl" w:bidi="es-ES_tradnl"/>
        </w:rPr>
        <w:t>s</w:t>
      </w:r>
      <w:r w:rsidR="00F941DB" w:rsidRPr="00F941DB">
        <w:rPr>
          <w:bCs/>
          <w:shd w:val="clear" w:color="auto" w:fill="FFFFFF"/>
          <w:lang w:val="es-ES_tradnl" w:bidi="es-ES_tradnl"/>
        </w:rPr>
        <w:t xml:space="preserve"> victoria</w:t>
      </w:r>
      <w:r w:rsidR="00A44D97">
        <w:rPr>
          <w:bCs/>
          <w:shd w:val="clear" w:color="auto" w:fill="FFFFFF"/>
          <w:lang w:val="es-ES_tradnl" w:bidi="es-ES_tradnl"/>
        </w:rPr>
        <w:t>s</w:t>
      </w:r>
      <w:r w:rsidR="00515A8E">
        <w:rPr>
          <w:bCs/>
          <w:shd w:val="clear" w:color="auto" w:fill="FFFFFF"/>
          <w:lang w:val="es-ES_tradnl" w:bidi="es-ES_tradnl"/>
        </w:rPr>
        <w:t xml:space="preserve"> de Coma.</w:t>
      </w:r>
    </w:p>
    <w:p w14:paraId="2CE88F24" w14:textId="49B61F0C" w:rsidR="00341BAA" w:rsidRDefault="00A44D97" w:rsidP="00341BAA">
      <w:pPr>
        <w:pStyle w:val="TextoMichelin"/>
        <w:spacing w:after="230"/>
        <w:rPr>
          <w:bCs/>
          <w:lang w:val="es-ES_tradnl" w:bidi="es-ES_tradnl"/>
        </w:rPr>
      </w:pPr>
      <w:r>
        <w:rPr>
          <w:bCs/>
          <w:lang w:val="es-ES_tradnl" w:bidi="es-ES_tradnl"/>
        </w:rPr>
        <w:t>E</w:t>
      </w:r>
      <w:r w:rsidR="001E3F32">
        <w:rPr>
          <w:bCs/>
          <w:lang w:val="es-ES_tradnl" w:bidi="es-ES_tradnl"/>
        </w:rPr>
        <w:t>l MICHELIN Desert Race</w:t>
      </w:r>
      <w:r w:rsidR="009111A6">
        <w:rPr>
          <w:bCs/>
          <w:lang w:val="es-ES_tradnl" w:bidi="es-ES_tradnl"/>
        </w:rPr>
        <w:t xml:space="preserve"> es fruto del arduo trabajo que han llevado a cabo los técnicos de Michelin para desarrollar un neumático robusto y manejable a la vez, que asegur</w:t>
      </w:r>
      <w:r w:rsidR="00D30F4B">
        <w:rPr>
          <w:bCs/>
          <w:lang w:val="es-ES_tradnl" w:bidi="es-ES_tradnl"/>
        </w:rPr>
        <w:t>a</w:t>
      </w:r>
      <w:r w:rsidR="009111A6">
        <w:rPr>
          <w:bCs/>
          <w:lang w:val="es-ES_tradnl" w:bidi="es-ES_tradnl"/>
        </w:rPr>
        <w:t xml:space="preserve"> tracción y duración en las condiciones más difíciles.</w:t>
      </w:r>
      <w:r w:rsidR="00A273EF">
        <w:rPr>
          <w:bCs/>
          <w:lang w:val="es-ES_tradnl" w:bidi="es-ES_tradnl"/>
        </w:rPr>
        <w:t xml:space="preserve"> </w:t>
      </w:r>
    </w:p>
    <w:p w14:paraId="1C6561AA" w14:textId="13CB896C" w:rsidR="00341BAA" w:rsidRPr="00341BAA" w:rsidRDefault="00A273EF" w:rsidP="00341BAA">
      <w:pPr>
        <w:pStyle w:val="TextoMichelin"/>
        <w:spacing w:after="230"/>
        <w:rPr>
          <w:bCs/>
          <w:lang w:bidi="es-ES_tradnl"/>
        </w:rPr>
      </w:pPr>
      <w:r>
        <w:rPr>
          <w:bCs/>
          <w:lang w:bidi="es-ES_tradnl"/>
        </w:rPr>
        <w:t>Con</w:t>
      </w:r>
      <w:r w:rsidR="00341BAA" w:rsidRPr="00341BAA">
        <w:rPr>
          <w:bCs/>
          <w:lang w:bidi="es-ES_tradnl"/>
        </w:rPr>
        <w:t xml:space="preserve"> una escultura simétrica y </w:t>
      </w:r>
      <w:r w:rsidR="00FB5D44">
        <w:rPr>
          <w:bCs/>
          <w:lang w:bidi="es-ES_tradnl"/>
        </w:rPr>
        <w:t>“</w:t>
      </w:r>
      <w:r w:rsidR="00341BAA" w:rsidRPr="00341BAA">
        <w:rPr>
          <w:bCs/>
          <w:lang w:bidi="es-ES_tradnl"/>
        </w:rPr>
        <w:t>recortada</w:t>
      </w:r>
      <w:r w:rsidR="00FB5D44">
        <w:rPr>
          <w:bCs/>
          <w:lang w:bidi="es-ES_tradnl"/>
        </w:rPr>
        <w:t>”</w:t>
      </w:r>
      <w:r w:rsidR="00341BAA" w:rsidRPr="00341BAA">
        <w:rPr>
          <w:bCs/>
          <w:lang w:bidi="es-ES_tradnl"/>
        </w:rPr>
        <w:t xml:space="preserve"> en los</w:t>
      </w:r>
      <w:r w:rsidR="00341BAA">
        <w:rPr>
          <w:bCs/>
          <w:lang w:bidi="es-ES_tradnl"/>
        </w:rPr>
        <w:t xml:space="preserve"> </w:t>
      </w:r>
      <w:r w:rsidR="00341BAA" w:rsidRPr="00341BAA">
        <w:rPr>
          <w:bCs/>
          <w:lang w:bidi="es-ES_tradnl"/>
        </w:rPr>
        <w:t xml:space="preserve">hombros, </w:t>
      </w:r>
      <w:r w:rsidR="00D8533D">
        <w:rPr>
          <w:bCs/>
          <w:lang w:bidi="es-ES_tradnl"/>
        </w:rPr>
        <w:t xml:space="preserve">el Desert Race </w:t>
      </w:r>
      <w:r w:rsidR="00A203F0">
        <w:rPr>
          <w:bCs/>
          <w:lang w:bidi="es-ES_tradnl"/>
        </w:rPr>
        <w:t>dispone de</w:t>
      </w:r>
      <w:r>
        <w:rPr>
          <w:bCs/>
          <w:lang w:bidi="es-ES_tradnl"/>
        </w:rPr>
        <w:t xml:space="preserve"> unos</w:t>
      </w:r>
      <w:r w:rsidR="00341BAA" w:rsidRPr="00341BAA">
        <w:rPr>
          <w:bCs/>
          <w:lang w:bidi="es-ES_tradnl"/>
        </w:rPr>
        <w:t xml:space="preserve"> bloques de goma más espaciados</w:t>
      </w:r>
      <w:r>
        <w:rPr>
          <w:bCs/>
          <w:lang w:bidi="es-ES_tradnl"/>
        </w:rPr>
        <w:t xml:space="preserve"> que </w:t>
      </w:r>
      <w:r w:rsidR="003A0A44">
        <w:rPr>
          <w:bCs/>
          <w:lang w:bidi="es-ES_tradnl"/>
        </w:rPr>
        <w:t>proporcionan</w:t>
      </w:r>
      <w:r w:rsidR="00341BAA" w:rsidRPr="00341BAA">
        <w:rPr>
          <w:bCs/>
          <w:lang w:bidi="es-ES_tradnl"/>
        </w:rPr>
        <w:t xml:space="preserve"> un</w:t>
      </w:r>
      <w:r w:rsidR="003A0A44">
        <w:rPr>
          <w:bCs/>
          <w:lang w:bidi="es-ES_tradnl"/>
        </w:rPr>
        <w:t>a mejor estabilidad direccional y en frenada,</w:t>
      </w:r>
      <w:r w:rsidR="00341BAA">
        <w:rPr>
          <w:bCs/>
          <w:lang w:bidi="es-ES_tradnl"/>
        </w:rPr>
        <w:t xml:space="preserve"> </w:t>
      </w:r>
      <w:r w:rsidR="00341BAA" w:rsidRPr="00341BAA">
        <w:rPr>
          <w:bCs/>
          <w:lang w:bidi="es-ES_tradnl"/>
        </w:rPr>
        <w:t xml:space="preserve">un </w:t>
      </w:r>
      <w:r w:rsidR="003A0A44">
        <w:rPr>
          <w:bCs/>
          <w:lang w:bidi="es-ES_tradnl"/>
        </w:rPr>
        <w:t>mayor</w:t>
      </w:r>
      <w:r w:rsidR="00341BAA" w:rsidRPr="00341BAA">
        <w:rPr>
          <w:bCs/>
          <w:lang w:bidi="es-ES_tradnl"/>
        </w:rPr>
        <w:t xml:space="preserve"> agarre</w:t>
      </w:r>
      <w:r w:rsidR="00A203F0">
        <w:rPr>
          <w:bCs/>
          <w:lang w:bidi="es-ES_tradnl"/>
        </w:rPr>
        <w:t>,</w:t>
      </w:r>
      <w:r w:rsidR="00341BAA" w:rsidRPr="00341BAA">
        <w:rPr>
          <w:bCs/>
          <w:lang w:bidi="es-ES_tradnl"/>
        </w:rPr>
        <w:t xml:space="preserve"> una respuesta más rápida</w:t>
      </w:r>
      <w:r w:rsidR="00A203F0">
        <w:rPr>
          <w:bCs/>
          <w:lang w:bidi="es-ES_tradnl"/>
        </w:rPr>
        <w:t xml:space="preserve"> y</w:t>
      </w:r>
      <w:r w:rsidR="00A203F0" w:rsidRPr="00A203F0">
        <w:rPr>
          <w:bCs/>
          <w:lang w:bidi="es-ES_tradnl"/>
        </w:rPr>
        <w:t xml:space="preserve"> </w:t>
      </w:r>
      <w:r w:rsidR="00A203F0" w:rsidRPr="00341BAA">
        <w:rPr>
          <w:bCs/>
          <w:lang w:bidi="es-ES_tradnl"/>
        </w:rPr>
        <w:t>más man</w:t>
      </w:r>
      <w:r w:rsidR="00A203F0">
        <w:rPr>
          <w:bCs/>
          <w:lang w:bidi="es-ES_tradnl"/>
        </w:rPr>
        <w:t>ejab</w:t>
      </w:r>
      <w:r w:rsidR="00A203F0" w:rsidRPr="00341BAA">
        <w:rPr>
          <w:bCs/>
          <w:lang w:bidi="es-ES_tradnl"/>
        </w:rPr>
        <w:t>ilidad</w:t>
      </w:r>
      <w:r w:rsidR="00A203F0">
        <w:rPr>
          <w:bCs/>
          <w:lang w:bidi="es-ES_tradnl"/>
        </w:rPr>
        <w:t xml:space="preserve"> </w:t>
      </w:r>
      <w:r w:rsidR="00A203F0" w:rsidRPr="00341BAA">
        <w:rPr>
          <w:bCs/>
          <w:lang w:bidi="es-ES_tradnl"/>
        </w:rPr>
        <w:t>para superar las trampas de las</w:t>
      </w:r>
      <w:r w:rsidR="00A203F0">
        <w:rPr>
          <w:bCs/>
          <w:lang w:bidi="es-ES_tradnl"/>
        </w:rPr>
        <w:t xml:space="preserve"> </w:t>
      </w:r>
      <w:r w:rsidR="00A203F0" w:rsidRPr="00341BAA">
        <w:rPr>
          <w:bCs/>
          <w:lang w:bidi="es-ES_tradnl"/>
        </w:rPr>
        <w:t>pistas rocosas del D</w:t>
      </w:r>
      <w:r w:rsidR="00A203F0">
        <w:rPr>
          <w:bCs/>
          <w:lang w:bidi="es-ES_tradnl"/>
        </w:rPr>
        <w:t>akar</w:t>
      </w:r>
      <w:r w:rsidR="003A0A44">
        <w:rPr>
          <w:bCs/>
          <w:lang w:bidi="es-ES_tradnl"/>
        </w:rPr>
        <w:t>.</w:t>
      </w:r>
      <w:r w:rsidR="00341BAA" w:rsidRPr="00341BAA">
        <w:rPr>
          <w:bCs/>
          <w:lang w:bidi="es-ES_tradnl"/>
        </w:rPr>
        <w:t xml:space="preserve"> </w:t>
      </w:r>
      <w:r w:rsidR="003A0A44">
        <w:rPr>
          <w:bCs/>
          <w:lang w:bidi="es-ES_tradnl"/>
        </w:rPr>
        <w:t>A</w:t>
      </w:r>
      <w:r w:rsidR="00341BAA" w:rsidRPr="00341BAA">
        <w:rPr>
          <w:bCs/>
          <w:lang w:bidi="es-ES_tradnl"/>
        </w:rPr>
        <w:t xml:space="preserve">l </w:t>
      </w:r>
      <w:r w:rsidR="003A0A44">
        <w:rPr>
          <w:bCs/>
          <w:lang w:bidi="es-ES_tradnl"/>
        </w:rPr>
        <w:t xml:space="preserve">mismo </w:t>
      </w:r>
      <w:r w:rsidR="00341BAA" w:rsidRPr="00341BAA">
        <w:rPr>
          <w:bCs/>
          <w:lang w:bidi="es-ES_tradnl"/>
        </w:rPr>
        <w:t>tiempo</w:t>
      </w:r>
      <w:r w:rsidR="003A0A44">
        <w:rPr>
          <w:bCs/>
          <w:lang w:bidi="es-ES_tradnl"/>
        </w:rPr>
        <w:t>,</w:t>
      </w:r>
      <w:r w:rsidR="00341BAA" w:rsidRPr="00341BAA">
        <w:rPr>
          <w:bCs/>
          <w:lang w:bidi="es-ES_tradnl"/>
        </w:rPr>
        <w:t xml:space="preserve"> </w:t>
      </w:r>
      <w:r w:rsidR="003A0A44">
        <w:rPr>
          <w:bCs/>
          <w:lang w:bidi="es-ES_tradnl"/>
        </w:rPr>
        <w:t>el neumático</w:t>
      </w:r>
      <w:r w:rsidR="00677439">
        <w:rPr>
          <w:bCs/>
          <w:lang w:bidi="es-ES_tradnl"/>
        </w:rPr>
        <w:t xml:space="preserve"> mantiene la</w:t>
      </w:r>
      <w:r w:rsidR="00341BAA" w:rsidRPr="00341BAA">
        <w:rPr>
          <w:bCs/>
          <w:lang w:bidi="es-ES_tradnl"/>
        </w:rPr>
        <w:t xml:space="preserve"> duración y</w:t>
      </w:r>
      <w:r w:rsidR="00341BAA">
        <w:rPr>
          <w:bCs/>
          <w:lang w:bidi="es-ES_tradnl"/>
        </w:rPr>
        <w:t xml:space="preserve"> </w:t>
      </w:r>
      <w:r w:rsidR="00677439">
        <w:rPr>
          <w:bCs/>
          <w:lang w:bidi="es-ES_tradnl"/>
        </w:rPr>
        <w:t xml:space="preserve">la </w:t>
      </w:r>
      <w:r w:rsidR="00D03C46">
        <w:rPr>
          <w:bCs/>
          <w:lang w:bidi="es-ES_tradnl"/>
        </w:rPr>
        <w:t xml:space="preserve">polivalencia que dan </w:t>
      </w:r>
      <w:r w:rsidR="00341BAA" w:rsidRPr="00341BAA">
        <w:rPr>
          <w:bCs/>
          <w:lang w:bidi="es-ES_tradnl"/>
        </w:rPr>
        <w:t>reputación a los neumáticos</w:t>
      </w:r>
      <w:r w:rsidR="00341BAA">
        <w:rPr>
          <w:bCs/>
          <w:lang w:bidi="es-ES_tradnl"/>
        </w:rPr>
        <w:t xml:space="preserve"> </w:t>
      </w:r>
      <w:r w:rsidR="00341BAA" w:rsidRPr="00341BAA">
        <w:rPr>
          <w:bCs/>
          <w:lang w:bidi="es-ES_tradnl"/>
        </w:rPr>
        <w:t>MICHELIN en Todo-Terreno.</w:t>
      </w:r>
    </w:p>
    <w:p w14:paraId="376F3F60" w14:textId="4A2B58F3" w:rsidR="002815CE" w:rsidRPr="002815CE" w:rsidRDefault="00341BAA" w:rsidP="00677439">
      <w:pPr>
        <w:pStyle w:val="TextoMichelin"/>
        <w:spacing w:after="230"/>
        <w:rPr>
          <w:bCs/>
          <w:lang w:bidi="es-ES_tradnl"/>
        </w:rPr>
      </w:pPr>
      <w:r w:rsidRPr="00341BAA">
        <w:rPr>
          <w:bCs/>
          <w:lang w:bidi="es-ES_tradnl"/>
        </w:rPr>
        <w:t>El MICHELIN Desert Race ha sido</w:t>
      </w:r>
      <w:r>
        <w:rPr>
          <w:bCs/>
          <w:lang w:bidi="es-ES_tradnl"/>
        </w:rPr>
        <w:t xml:space="preserve"> </w:t>
      </w:r>
      <w:r w:rsidRPr="00341BAA">
        <w:rPr>
          <w:bCs/>
          <w:lang w:bidi="es-ES_tradnl"/>
        </w:rPr>
        <w:t>diseñado para funcionar con el sistema de seguridad</w:t>
      </w:r>
      <w:r>
        <w:rPr>
          <w:bCs/>
          <w:lang w:bidi="es-ES_tradnl"/>
        </w:rPr>
        <w:t xml:space="preserve"> </w:t>
      </w:r>
      <w:r w:rsidRPr="00341BAA">
        <w:rPr>
          <w:bCs/>
          <w:lang w:val="es-ES_tradnl" w:bidi="es-ES_tradnl"/>
        </w:rPr>
        <w:t>Bib Mousse</w:t>
      </w:r>
      <w:r w:rsidR="006345D4">
        <w:rPr>
          <w:bCs/>
          <w:lang w:val="es-ES_tradnl" w:bidi="es-ES_tradnl"/>
        </w:rPr>
        <w:t>, que</w:t>
      </w:r>
      <w:r w:rsidR="00677439">
        <w:rPr>
          <w:bCs/>
          <w:lang w:val="es-ES_tradnl" w:bidi="es-ES_tradnl"/>
        </w:rPr>
        <w:t xml:space="preserve"> </w:t>
      </w:r>
      <w:r w:rsidR="002815CE" w:rsidRPr="002815CE">
        <w:rPr>
          <w:bCs/>
          <w:lang w:bidi="es-ES_tradnl"/>
        </w:rPr>
        <w:t>reemplaza el aire del neumático</w:t>
      </w:r>
      <w:r w:rsidR="00FB5D44">
        <w:rPr>
          <w:bCs/>
          <w:lang w:bidi="es-ES_tradnl"/>
        </w:rPr>
        <w:t xml:space="preserve"> </w:t>
      </w:r>
      <w:r w:rsidR="002815CE" w:rsidRPr="002815CE">
        <w:rPr>
          <w:bCs/>
          <w:lang w:bidi="es-ES_tradnl"/>
        </w:rPr>
        <w:t>por un anillo de “espuma”</w:t>
      </w:r>
      <w:r w:rsidR="00FB5D44">
        <w:rPr>
          <w:bCs/>
          <w:lang w:bidi="es-ES_tradnl"/>
        </w:rPr>
        <w:t xml:space="preserve"> </w:t>
      </w:r>
      <w:r w:rsidR="002815CE" w:rsidRPr="002815CE">
        <w:rPr>
          <w:bCs/>
          <w:lang w:bidi="es-ES_tradnl"/>
        </w:rPr>
        <w:t xml:space="preserve">(mousse) </w:t>
      </w:r>
      <w:r w:rsidR="006345D4">
        <w:rPr>
          <w:bCs/>
          <w:lang w:bidi="es-ES_tradnl"/>
        </w:rPr>
        <w:t>con</w:t>
      </w:r>
      <w:r w:rsidR="002815CE" w:rsidRPr="002815CE">
        <w:rPr>
          <w:bCs/>
          <w:lang w:bidi="es-ES_tradnl"/>
        </w:rPr>
        <w:t xml:space="preserve"> una presión</w:t>
      </w:r>
      <w:r w:rsidR="00FB5D44">
        <w:rPr>
          <w:bCs/>
          <w:lang w:bidi="es-ES_tradnl"/>
        </w:rPr>
        <w:t xml:space="preserve"> </w:t>
      </w:r>
      <w:r w:rsidR="002815CE" w:rsidRPr="002815CE">
        <w:rPr>
          <w:bCs/>
          <w:lang w:bidi="es-ES_tradnl"/>
        </w:rPr>
        <w:t>de inflado equivalente a</w:t>
      </w:r>
      <w:r w:rsidR="00FB5D44">
        <w:rPr>
          <w:bCs/>
          <w:lang w:bidi="es-ES_tradnl"/>
        </w:rPr>
        <w:t xml:space="preserve"> </w:t>
      </w:r>
      <w:r w:rsidR="002815CE" w:rsidRPr="002815CE">
        <w:rPr>
          <w:bCs/>
          <w:lang w:bidi="es-ES_tradnl"/>
        </w:rPr>
        <w:t>1,2 bares</w:t>
      </w:r>
      <w:r w:rsidR="006345D4">
        <w:rPr>
          <w:bCs/>
          <w:lang w:bidi="es-ES_tradnl"/>
        </w:rPr>
        <w:t>, lo que</w:t>
      </w:r>
      <w:r w:rsidR="002815CE" w:rsidRPr="002815CE">
        <w:rPr>
          <w:bCs/>
          <w:lang w:bidi="es-ES_tradnl"/>
        </w:rPr>
        <w:t xml:space="preserve"> permite evitar la cámara</w:t>
      </w:r>
      <w:r w:rsidR="00FB5D44">
        <w:rPr>
          <w:bCs/>
          <w:lang w:bidi="es-ES_tradnl"/>
        </w:rPr>
        <w:t xml:space="preserve"> </w:t>
      </w:r>
      <w:r w:rsidR="002815CE" w:rsidRPr="002815CE">
        <w:rPr>
          <w:bCs/>
          <w:lang w:bidi="es-ES_tradnl"/>
        </w:rPr>
        <w:t xml:space="preserve">de aire. </w:t>
      </w:r>
      <w:r w:rsidR="006462BD">
        <w:rPr>
          <w:bCs/>
          <w:lang w:bidi="es-ES_tradnl"/>
        </w:rPr>
        <w:t>Bib Mousse</w:t>
      </w:r>
      <w:r w:rsidR="002815CE" w:rsidRPr="002815CE">
        <w:rPr>
          <w:bCs/>
          <w:lang w:bidi="es-ES_tradnl"/>
        </w:rPr>
        <w:t xml:space="preserve"> ofrece mejores prestaciones</w:t>
      </w:r>
      <w:r w:rsidR="00FB5D44">
        <w:rPr>
          <w:bCs/>
          <w:lang w:bidi="es-ES_tradnl"/>
        </w:rPr>
        <w:t xml:space="preserve"> </w:t>
      </w:r>
      <w:r w:rsidR="002815CE" w:rsidRPr="002815CE">
        <w:rPr>
          <w:bCs/>
          <w:lang w:bidi="es-ES_tradnl"/>
        </w:rPr>
        <w:t>gracias a esa reducción</w:t>
      </w:r>
      <w:r w:rsidR="00FB5D44">
        <w:rPr>
          <w:bCs/>
          <w:lang w:bidi="es-ES_tradnl"/>
        </w:rPr>
        <w:t xml:space="preserve"> </w:t>
      </w:r>
      <w:r w:rsidR="002815CE" w:rsidRPr="002815CE">
        <w:rPr>
          <w:bCs/>
          <w:lang w:bidi="es-ES_tradnl"/>
        </w:rPr>
        <w:t>del peso</w:t>
      </w:r>
      <w:r w:rsidR="00470D06">
        <w:rPr>
          <w:bCs/>
          <w:lang w:bidi="es-ES_tradnl"/>
        </w:rPr>
        <w:t xml:space="preserve"> obtenida al suprimir dicha cámara.</w:t>
      </w:r>
    </w:p>
    <w:p w14:paraId="24E5D346" w14:textId="273EAD9C" w:rsidR="00EC23A2" w:rsidRDefault="00884D04" w:rsidP="00837126">
      <w:pPr>
        <w:pStyle w:val="TITULARMICHELIN"/>
        <w:spacing w:after="120"/>
        <w:rPr>
          <w:color w:val="auto"/>
          <w:sz w:val="28"/>
        </w:rPr>
      </w:pPr>
      <w:r>
        <w:rPr>
          <w:color w:val="auto"/>
          <w:sz w:val="28"/>
        </w:rPr>
        <w:br w:type="column"/>
      </w:r>
      <w:r w:rsidR="00DF78B1" w:rsidRPr="00837126">
        <w:rPr>
          <w:color w:val="auto"/>
          <w:sz w:val="28"/>
        </w:rPr>
        <w:t>Palmarés</w:t>
      </w:r>
      <w:r w:rsidR="001F58BE" w:rsidRPr="00837126">
        <w:rPr>
          <w:color w:val="auto"/>
          <w:sz w:val="28"/>
        </w:rPr>
        <w:t xml:space="preserve"> de </w:t>
      </w:r>
      <w:r w:rsidR="00B40535">
        <w:rPr>
          <w:color w:val="auto"/>
          <w:sz w:val="28"/>
        </w:rPr>
        <w:t>Marc</w:t>
      </w:r>
      <w:r w:rsidR="001F58BE" w:rsidRPr="00837126">
        <w:rPr>
          <w:color w:val="auto"/>
          <w:sz w:val="28"/>
        </w:rPr>
        <w:t xml:space="preserve"> </w:t>
      </w:r>
      <w:r w:rsidR="00B40535">
        <w:rPr>
          <w:color w:val="auto"/>
          <w:sz w:val="28"/>
        </w:rPr>
        <w:t>C</w:t>
      </w:r>
      <w:r w:rsidR="001F58BE" w:rsidRPr="00837126">
        <w:rPr>
          <w:color w:val="auto"/>
          <w:sz w:val="28"/>
        </w:rPr>
        <w:t>oma</w:t>
      </w:r>
    </w:p>
    <w:p w14:paraId="36EA9EDE" w14:textId="2A96FE15" w:rsidR="00B1600F" w:rsidRPr="00A2515D" w:rsidRDefault="002C1B73" w:rsidP="0009798D">
      <w:pPr>
        <w:pStyle w:val="TextoMichelin"/>
        <w:spacing w:after="230"/>
        <w:jc w:val="left"/>
        <w:rPr>
          <w:b/>
          <w:bCs/>
          <w:shd w:val="clear" w:color="auto" w:fill="FFFFFF"/>
          <w:lang w:val="es-ES_tradnl" w:bidi="es-ES_tradnl"/>
        </w:rPr>
      </w:pPr>
      <w:r>
        <w:rPr>
          <w:bCs/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691AAB1F" wp14:editId="0483C148">
            <wp:simplePos x="0" y="0"/>
            <wp:positionH relativeFrom="column">
              <wp:posOffset>3147695</wp:posOffset>
            </wp:positionH>
            <wp:positionV relativeFrom="paragraph">
              <wp:posOffset>300990</wp:posOffset>
            </wp:positionV>
            <wp:extent cx="2567305" cy="340741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V-Prensa-Marc-Coma-Sertoes-2014-18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00F" w:rsidRPr="00DA6607">
        <w:rPr>
          <w:b/>
          <w:bCs/>
          <w:shd w:val="clear" w:color="auto" w:fill="FFFFFF"/>
          <w:lang w:val="es-ES_tradnl" w:bidi="es-ES_tradnl"/>
        </w:rPr>
        <w:t>1995</w:t>
      </w:r>
      <w:r w:rsidR="00A2515D">
        <w:rPr>
          <w:b/>
          <w:bCs/>
          <w:shd w:val="clear" w:color="auto" w:fill="FFFFFF"/>
          <w:lang w:val="es-ES_tradnl" w:bidi="es-ES_tradnl"/>
        </w:rPr>
        <w:br/>
      </w:r>
      <w:r w:rsidR="00B1600F" w:rsidRPr="00B1600F">
        <w:rPr>
          <w:bCs/>
          <w:shd w:val="clear" w:color="auto" w:fill="FFFFFF"/>
          <w:lang w:val="es-ES_tradnl" w:bidi="es-ES_tradnl"/>
        </w:rPr>
        <w:t>Campeón España Enduro Junior sup 175 cc</w:t>
      </w:r>
      <w:r w:rsidR="0009798D">
        <w:rPr>
          <w:bCs/>
          <w:shd w:val="clear" w:color="auto" w:fill="FFFFFF"/>
          <w:lang w:val="es-ES_tradnl" w:bidi="es-ES_tradnl"/>
        </w:rPr>
        <w:br/>
      </w:r>
      <w:r w:rsidR="00B1600F" w:rsidRPr="00B1600F">
        <w:rPr>
          <w:bCs/>
          <w:shd w:val="clear" w:color="auto" w:fill="FFFFFF"/>
          <w:lang w:val="es-ES_tradnl" w:bidi="es-ES_tradnl"/>
        </w:rPr>
        <w:t>Campeón España Enduro Junior sup 175cc por marcas</w:t>
      </w:r>
    </w:p>
    <w:p w14:paraId="0B613361" w14:textId="41309ECC" w:rsidR="00B1600F" w:rsidRPr="00A2515D" w:rsidRDefault="00B1600F" w:rsidP="0009798D">
      <w:pPr>
        <w:pStyle w:val="TextoMichelin"/>
        <w:spacing w:after="230"/>
        <w:jc w:val="left"/>
        <w:rPr>
          <w:b/>
          <w:bCs/>
          <w:shd w:val="clear" w:color="auto" w:fill="FFFFFF"/>
          <w:lang w:val="es-ES_tradnl" w:bidi="es-ES_tradnl"/>
        </w:rPr>
      </w:pPr>
      <w:r w:rsidRPr="00DA6607">
        <w:rPr>
          <w:b/>
          <w:bCs/>
          <w:shd w:val="clear" w:color="auto" w:fill="FFFFFF"/>
          <w:lang w:val="es-ES_tradnl" w:bidi="es-ES_tradnl"/>
        </w:rPr>
        <w:t>1996</w:t>
      </w:r>
      <w:r w:rsidR="00A2515D">
        <w:rPr>
          <w:b/>
          <w:bCs/>
          <w:shd w:val="clear" w:color="auto" w:fill="FFFFFF"/>
          <w:lang w:val="es-ES_tradnl" w:bidi="es-ES_tradnl"/>
        </w:rPr>
        <w:br/>
      </w:r>
      <w:r w:rsidRPr="00B1600F">
        <w:rPr>
          <w:bCs/>
          <w:shd w:val="clear" w:color="auto" w:fill="FFFFFF"/>
          <w:lang w:val="es-ES_tradnl" w:bidi="es-ES_tradnl"/>
        </w:rPr>
        <w:t>Medalla de Plata Mundial por Naciones de Enduro</w:t>
      </w:r>
      <w:r w:rsidR="00EB6525" w:rsidRPr="00EB6525">
        <w:rPr>
          <w:bCs/>
          <w:noProof/>
          <w:lang w:eastAsia="es-ES"/>
        </w:rPr>
        <w:t xml:space="preserve"> </w:t>
      </w:r>
    </w:p>
    <w:p w14:paraId="3BA2AF89" w14:textId="3070C73A" w:rsidR="00B1600F" w:rsidRPr="00A2515D" w:rsidRDefault="00B1600F" w:rsidP="0009798D">
      <w:pPr>
        <w:pStyle w:val="TextoMichelin"/>
        <w:spacing w:after="230"/>
        <w:jc w:val="left"/>
        <w:rPr>
          <w:b/>
          <w:bCs/>
          <w:shd w:val="clear" w:color="auto" w:fill="FFFFFF"/>
          <w:lang w:val="es-ES_tradnl" w:bidi="es-ES_tradnl"/>
        </w:rPr>
      </w:pPr>
      <w:r w:rsidRPr="00DA6607">
        <w:rPr>
          <w:b/>
          <w:bCs/>
          <w:shd w:val="clear" w:color="auto" w:fill="FFFFFF"/>
          <w:lang w:val="es-ES_tradnl" w:bidi="es-ES_tradnl"/>
        </w:rPr>
        <w:t>1997</w:t>
      </w:r>
      <w:r w:rsidR="00A2515D">
        <w:rPr>
          <w:b/>
          <w:bCs/>
          <w:shd w:val="clear" w:color="auto" w:fill="FFFFFF"/>
          <w:lang w:val="es-ES_tradnl" w:bidi="es-ES_tradnl"/>
        </w:rPr>
        <w:br/>
      </w:r>
      <w:r w:rsidRPr="00B1600F">
        <w:rPr>
          <w:bCs/>
          <w:shd w:val="clear" w:color="auto" w:fill="FFFFFF"/>
          <w:lang w:val="es-ES_tradnl" w:bidi="es-ES_tradnl"/>
        </w:rPr>
        <w:t>4º Cto. Europa de Enduro Senior sup 175 cc</w:t>
      </w:r>
    </w:p>
    <w:p w14:paraId="14FC3883" w14:textId="175F2CC4" w:rsidR="00B1600F" w:rsidRPr="00A2515D" w:rsidRDefault="00B1600F" w:rsidP="0009798D">
      <w:pPr>
        <w:pStyle w:val="TextoMichelin"/>
        <w:spacing w:after="230"/>
        <w:jc w:val="left"/>
        <w:rPr>
          <w:b/>
          <w:bCs/>
          <w:shd w:val="clear" w:color="auto" w:fill="FFFFFF"/>
          <w:lang w:val="es-ES_tradnl" w:bidi="es-ES_tradnl"/>
        </w:rPr>
      </w:pPr>
      <w:r w:rsidRPr="00DA6607">
        <w:rPr>
          <w:b/>
          <w:bCs/>
          <w:shd w:val="clear" w:color="auto" w:fill="FFFFFF"/>
          <w:lang w:val="es-ES_tradnl" w:bidi="es-ES_tradnl"/>
        </w:rPr>
        <w:t>1998</w:t>
      </w:r>
      <w:r w:rsidR="00A2515D">
        <w:rPr>
          <w:b/>
          <w:bCs/>
          <w:shd w:val="clear" w:color="auto" w:fill="FFFFFF"/>
          <w:lang w:val="es-ES_tradnl" w:bidi="es-ES_tradnl"/>
        </w:rPr>
        <w:br/>
      </w:r>
      <w:r w:rsidRPr="00B1600F">
        <w:rPr>
          <w:bCs/>
          <w:shd w:val="clear" w:color="auto" w:fill="FFFFFF"/>
          <w:lang w:val="es-ES_tradnl" w:bidi="es-ES_tradnl"/>
        </w:rPr>
        <w:t>Campeón Mundial de Enduro sub-23</w:t>
      </w:r>
      <w:r w:rsidR="0009798D">
        <w:rPr>
          <w:bCs/>
          <w:shd w:val="clear" w:color="auto" w:fill="FFFFFF"/>
          <w:lang w:val="es-ES_tradnl" w:bidi="es-ES_tradnl"/>
        </w:rPr>
        <w:br/>
      </w:r>
      <w:r w:rsidRPr="00B1600F">
        <w:rPr>
          <w:bCs/>
          <w:shd w:val="clear" w:color="auto" w:fill="FFFFFF"/>
          <w:lang w:val="es-ES_tradnl" w:bidi="es-ES_tradnl"/>
        </w:rPr>
        <w:t>Subcampeón de España de Enduro Senior 125 cc</w:t>
      </w:r>
      <w:r w:rsidR="00AB0C69">
        <w:rPr>
          <w:bCs/>
          <w:shd w:val="clear" w:color="auto" w:fill="FFFFFF"/>
          <w:lang w:val="es-ES_tradnl" w:bidi="es-ES_tradnl"/>
        </w:rPr>
        <w:br/>
      </w:r>
      <w:r w:rsidR="00310C3B" w:rsidRPr="00310C3B">
        <w:rPr>
          <w:bCs/>
          <w:shd w:val="clear" w:color="auto" w:fill="FFFFFF"/>
          <w:lang w:val="es-ES_tradnl" w:bidi="es-ES_tradnl"/>
        </w:rPr>
        <w:t>Campeón Mundial por Naciones de Enduro</w:t>
      </w:r>
    </w:p>
    <w:p w14:paraId="05BC23C3" w14:textId="69EACC32" w:rsidR="00B1600F" w:rsidRPr="00A2515D" w:rsidRDefault="00B1600F" w:rsidP="0009798D">
      <w:pPr>
        <w:pStyle w:val="TextoMichelin"/>
        <w:spacing w:after="230"/>
        <w:jc w:val="left"/>
        <w:rPr>
          <w:b/>
          <w:bCs/>
          <w:shd w:val="clear" w:color="auto" w:fill="FFFFFF"/>
          <w:lang w:val="es-ES_tradnl" w:bidi="es-ES_tradnl"/>
        </w:rPr>
      </w:pPr>
      <w:r w:rsidRPr="00DA6607">
        <w:rPr>
          <w:b/>
          <w:bCs/>
          <w:shd w:val="clear" w:color="auto" w:fill="FFFFFF"/>
          <w:lang w:val="es-ES_tradnl" w:bidi="es-ES_tradnl"/>
        </w:rPr>
        <w:t>1999</w:t>
      </w:r>
      <w:r w:rsidR="00A2515D">
        <w:rPr>
          <w:b/>
          <w:bCs/>
          <w:shd w:val="clear" w:color="auto" w:fill="FFFFFF"/>
          <w:lang w:val="es-ES_tradnl" w:bidi="es-ES_tradnl"/>
        </w:rPr>
        <w:br/>
      </w:r>
      <w:r w:rsidRPr="00B1600F">
        <w:rPr>
          <w:bCs/>
          <w:shd w:val="clear" w:color="auto" w:fill="FFFFFF"/>
          <w:lang w:val="es-ES_tradnl" w:bidi="es-ES_tradnl"/>
        </w:rPr>
        <w:t>12º Mundial de Enduro Senior 250 cc</w:t>
      </w:r>
      <w:r w:rsidR="0009798D">
        <w:rPr>
          <w:bCs/>
          <w:shd w:val="clear" w:color="auto" w:fill="FFFFFF"/>
          <w:lang w:val="es-ES_tradnl" w:bidi="es-ES_tradnl"/>
        </w:rPr>
        <w:br/>
      </w:r>
      <w:r w:rsidRPr="00B1600F">
        <w:rPr>
          <w:bCs/>
          <w:shd w:val="clear" w:color="auto" w:fill="FFFFFF"/>
          <w:lang w:val="es-ES_tradnl" w:bidi="es-ES_tradnl"/>
        </w:rPr>
        <w:t>2º Absoluto Memorial Toni Soler</w:t>
      </w:r>
    </w:p>
    <w:p w14:paraId="28D54912" w14:textId="56A00613" w:rsidR="00B1600F" w:rsidRPr="00A2515D" w:rsidRDefault="00B1600F" w:rsidP="0009798D">
      <w:pPr>
        <w:pStyle w:val="TextoMichelin"/>
        <w:spacing w:after="230"/>
        <w:jc w:val="left"/>
        <w:rPr>
          <w:b/>
          <w:bCs/>
          <w:shd w:val="clear" w:color="auto" w:fill="FFFFFF"/>
          <w:lang w:val="es-ES_tradnl" w:bidi="es-ES_tradnl"/>
        </w:rPr>
      </w:pPr>
      <w:r w:rsidRPr="00DA6607">
        <w:rPr>
          <w:b/>
          <w:bCs/>
          <w:shd w:val="clear" w:color="auto" w:fill="FFFFFF"/>
          <w:lang w:val="es-ES_tradnl" w:bidi="es-ES_tradnl"/>
        </w:rPr>
        <w:t>2000</w:t>
      </w:r>
      <w:r w:rsidR="00A2515D">
        <w:rPr>
          <w:b/>
          <w:bCs/>
          <w:shd w:val="clear" w:color="auto" w:fill="FFFFFF"/>
          <w:lang w:val="es-ES_tradnl" w:bidi="es-ES_tradnl"/>
        </w:rPr>
        <w:br/>
      </w:r>
      <w:r w:rsidRPr="00B1600F">
        <w:rPr>
          <w:bCs/>
          <w:shd w:val="clear" w:color="auto" w:fill="FFFFFF"/>
          <w:lang w:val="es-ES_tradnl" w:bidi="es-ES_tradnl"/>
        </w:rPr>
        <w:t>2º Enduro Indoor Barcelona</w:t>
      </w:r>
      <w:r w:rsidR="002C1B73">
        <w:rPr>
          <w:bCs/>
          <w:shd w:val="clear" w:color="auto" w:fill="FFFFFF"/>
          <w:lang w:val="es-ES_tradnl" w:bidi="es-ES_tradnl"/>
        </w:rPr>
        <w:br/>
      </w:r>
      <w:r w:rsidRPr="00B1600F">
        <w:rPr>
          <w:bCs/>
          <w:shd w:val="clear" w:color="auto" w:fill="FFFFFF"/>
          <w:lang w:val="es-ES_tradnl" w:bidi="es-ES_tradnl"/>
        </w:rPr>
        <w:t>10º Mundial de Enduro Senior 600 cc</w:t>
      </w:r>
      <w:r w:rsidR="0009798D">
        <w:rPr>
          <w:bCs/>
          <w:shd w:val="clear" w:color="auto" w:fill="FFFFFF"/>
          <w:lang w:val="es-ES_tradnl" w:bidi="es-ES_tradnl"/>
        </w:rPr>
        <w:br/>
      </w:r>
      <w:r w:rsidR="00302E99" w:rsidRPr="00B1600F">
        <w:rPr>
          <w:bCs/>
          <w:shd w:val="clear" w:color="auto" w:fill="FFFFFF"/>
          <w:lang w:val="es-ES_tradnl" w:bidi="es-ES_tradnl"/>
        </w:rPr>
        <w:t>Campeón de Enduro de las Autonomías Senior 600 cc</w:t>
      </w:r>
      <w:r w:rsidR="00302E99">
        <w:rPr>
          <w:bCs/>
          <w:shd w:val="clear" w:color="auto" w:fill="FFFFFF"/>
          <w:lang w:val="es-ES_tradnl" w:bidi="es-ES_tradnl"/>
        </w:rPr>
        <w:br/>
      </w:r>
      <w:r w:rsidRPr="00B1600F">
        <w:rPr>
          <w:bCs/>
          <w:shd w:val="clear" w:color="auto" w:fill="FFFFFF"/>
          <w:lang w:val="es-ES_tradnl" w:bidi="es-ES_tradnl"/>
        </w:rPr>
        <w:t>3º Campeonato de España de Enduro Senior 600 cc</w:t>
      </w:r>
      <w:r w:rsidR="0009798D">
        <w:rPr>
          <w:bCs/>
          <w:shd w:val="clear" w:color="auto" w:fill="FFFFFF"/>
          <w:lang w:val="es-ES_tradnl" w:bidi="es-ES_tradnl"/>
        </w:rPr>
        <w:br/>
      </w:r>
      <w:r w:rsidRPr="00B1600F">
        <w:rPr>
          <w:bCs/>
          <w:shd w:val="clear" w:color="auto" w:fill="FFFFFF"/>
          <w:lang w:val="es-ES_tradnl" w:bidi="es-ES_tradnl"/>
        </w:rPr>
        <w:t>3º Mundial por Naciones de Enduro</w:t>
      </w:r>
    </w:p>
    <w:p w14:paraId="1C0468FE" w14:textId="20F5C031" w:rsidR="00276151" w:rsidRPr="00A2515D" w:rsidRDefault="00B1600F" w:rsidP="0009798D">
      <w:pPr>
        <w:pStyle w:val="TextoMichelin"/>
        <w:spacing w:after="230"/>
        <w:jc w:val="left"/>
        <w:rPr>
          <w:b/>
          <w:bCs/>
          <w:shd w:val="clear" w:color="auto" w:fill="FFFFFF"/>
          <w:lang w:val="es-ES_tradnl" w:bidi="es-ES_tradnl"/>
        </w:rPr>
      </w:pPr>
      <w:r w:rsidRPr="00DA6607">
        <w:rPr>
          <w:b/>
          <w:bCs/>
          <w:shd w:val="clear" w:color="auto" w:fill="FFFFFF"/>
          <w:lang w:val="es-ES_tradnl" w:bidi="es-ES_tradnl"/>
        </w:rPr>
        <w:t>2001</w:t>
      </w:r>
      <w:r w:rsidR="00A2515D">
        <w:rPr>
          <w:b/>
          <w:bCs/>
          <w:shd w:val="clear" w:color="auto" w:fill="FFFFFF"/>
          <w:lang w:val="es-ES_tradnl" w:bidi="es-ES_tradnl"/>
        </w:rPr>
        <w:br/>
      </w:r>
      <w:r w:rsidRPr="00B1600F">
        <w:rPr>
          <w:bCs/>
          <w:shd w:val="clear" w:color="auto" w:fill="FFFFFF"/>
          <w:lang w:val="es-ES_tradnl" w:bidi="es-ES_tradnl"/>
        </w:rPr>
        <w:t>3º Mundial por Naciones</w:t>
      </w:r>
      <w:r w:rsidR="0009798D">
        <w:rPr>
          <w:bCs/>
          <w:shd w:val="clear" w:color="auto" w:fill="FFFFFF"/>
          <w:lang w:val="es-ES_tradnl" w:bidi="es-ES_tradnl"/>
        </w:rPr>
        <w:br/>
      </w:r>
      <w:r w:rsidRPr="00B1600F">
        <w:rPr>
          <w:bCs/>
          <w:shd w:val="clear" w:color="auto" w:fill="FFFFFF"/>
          <w:lang w:val="es-ES_tradnl" w:bidi="es-ES_tradnl"/>
        </w:rPr>
        <w:t>9º Mundial de Enduro</w:t>
      </w:r>
      <w:r w:rsidR="0009798D">
        <w:rPr>
          <w:bCs/>
          <w:shd w:val="clear" w:color="auto" w:fill="FFFFFF"/>
          <w:lang w:val="es-ES_tradnl" w:bidi="es-ES_tradnl"/>
        </w:rPr>
        <w:br/>
      </w:r>
      <w:r w:rsidRPr="00B1600F">
        <w:rPr>
          <w:bCs/>
          <w:shd w:val="clear" w:color="auto" w:fill="FFFFFF"/>
          <w:lang w:val="es-ES_tradnl" w:bidi="es-ES_tradnl"/>
        </w:rPr>
        <w:t>Subcampeón de España de Enduro Senior 600 cc</w:t>
      </w:r>
    </w:p>
    <w:p w14:paraId="71C55E7F" w14:textId="08829912" w:rsidR="00B1600F" w:rsidRPr="00B1600F" w:rsidRDefault="00B1600F" w:rsidP="0009798D">
      <w:pPr>
        <w:pStyle w:val="TextoMichelin"/>
        <w:spacing w:after="230"/>
        <w:jc w:val="left"/>
        <w:rPr>
          <w:bCs/>
          <w:shd w:val="clear" w:color="auto" w:fill="FFFFFF"/>
          <w:lang w:val="es-ES_tradnl" w:bidi="es-ES_tradnl"/>
        </w:rPr>
      </w:pPr>
      <w:r w:rsidRPr="00DA6607">
        <w:rPr>
          <w:b/>
          <w:bCs/>
          <w:shd w:val="clear" w:color="auto" w:fill="FFFFFF"/>
          <w:lang w:val="es-ES_tradnl" w:bidi="es-ES_tradnl"/>
        </w:rPr>
        <w:t>2002</w:t>
      </w:r>
      <w:r w:rsidR="00A2515D">
        <w:rPr>
          <w:bCs/>
          <w:shd w:val="clear" w:color="auto" w:fill="FFFFFF"/>
          <w:lang w:val="es-ES_tradnl" w:bidi="es-ES_tradnl"/>
        </w:rPr>
        <w:br/>
      </w:r>
      <w:r w:rsidRPr="00B1600F">
        <w:rPr>
          <w:bCs/>
          <w:shd w:val="clear" w:color="auto" w:fill="FFFFFF"/>
          <w:lang w:val="es-ES_tradnl" w:bidi="es-ES_tradnl"/>
        </w:rPr>
        <w:t>Campeón del Memorial Toni Soler</w:t>
      </w:r>
      <w:r w:rsidR="0009798D">
        <w:rPr>
          <w:bCs/>
          <w:shd w:val="clear" w:color="auto" w:fill="FFFFFF"/>
          <w:lang w:val="es-ES_tradnl" w:bidi="es-ES_tradnl"/>
        </w:rPr>
        <w:br/>
      </w:r>
      <w:r w:rsidRPr="00B1600F">
        <w:rPr>
          <w:bCs/>
          <w:shd w:val="clear" w:color="auto" w:fill="FFFFFF"/>
          <w:lang w:val="es-ES_tradnl" w:bidi="es-ES_tradnl"/>
        </w:rPr>
        <w:t>2º Baja España</w:t>
      </w:r>
      <w:r w:rsidR="0009798D">
        <w:rPr>
          <w:bCs/>
          <w:shd w:val="clear" w:color="auto" w:fill="FFFFFF"/>
          <w:lang w:val="es-ES_tradnl" w:bidi="es-ES_tradnl"/>
        </w:rPr>
        <w:br/>
      </w:r>
      <w:r w:rsidRPr="00B1600F">
        <w:rPr>
          <w:bCs/>
          <w:shd w:val="clear" w:color="auto" w:fill="FFFFFF"/>
          <w:lang w:val="es-ES_tradnl" w:bidi="es-ES_tradnl"/>
        </w:rPr>
        <w:t xml:space="preserve">Debut en el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Pr="00B1600F">
        <w:rPr>
          <w:bCs/>
          <w:shd w:val="clear" w:color="auto" w:fill="FFFFFF"/>
          <w:lang w:val="es-ES_tradnl" w:bidi="es-ES_tradnl"/>
        </w:rPr>
        <w:t xml:space="preserve"> Arras-Madrid-Dakar (mejor clas. 6º)</w:t>
      </w:r>
      <w:r w:rsidR="0009798D">
        <w:rPr>
          <w:bCs/>
          <w:shd w:val="clear" w:color="auto" w:fill="FFFFFF"/>
          <w:lang w:val="es-ES_tradnl" w:bidi="es-ES_tradnl"/>
        </w:rPr>
        <w:br/>
      </w:r>
      <w:r w:rsidRPr="00B1600F">
        <w:rPr>
          <w:bCs/>
          <w:shd w:val="clear" w:color="auto" w:fill="FFFFFF"/>
          <w:lang w:val="es-ES_tradnl" w:bidi="es-ES_tradnl"/>
        </w:rPr>
        <w:t>Subcampeón de España Enduro Senior 600 cc (6º scratch)</w:t>
      </w:r>
    </w:p>
    <w:p w14:paraId="7F45FDC5" w14:textId="203F351F" w:rsidR="00B1600F" w:rsidRPr="00A2515D" w:rsidRDefault="00B1600F" w:rsidP="0009798D">
      <w:pPr>
        <w:pStyle w:val="TextoMichelin"/>
        <w:spacing w:after="230"/>
        <w:jc w:val="left"/>
        <w:rPr>
          <w:b/>
          <w:bCs/>
          <w:shd w:val="clear" w:color="auto" w:fill="FFFFFF"/>
          <w:lang w:val="es-ES_tradnl" w:bidi="es-ES_tradnl"/>
        </w:rPr>
      </w:pPr>
      <w:r w:rsidRPr="00DA6607">
        <w:rPr>
          <w:b/>
          <w:bCs/>
          <w:shd w:val="clear" w:color="auto" w:fill="FFFFFF"/>
          <w:lang w:val="es-ES_tradnl" w:bidi="es-ES_tradnl"/>
        </w:rPr>
        <w:t>2003</w:t>
      </w:r>
      <w:r w:rsidR="00A2515D">
        <w:rPr>
          <w:b/>
          <w:bCs/>
          <w:shd w:val="clear" w:color="auto" w:fill="FFFFFF"/>
          <w:lang w:val="es-ES_tradnl" w:bidi="es-ES_tradnl"/>
        </w:rPr>
        <w:br/>
      </w:r>
      <w:r w:rsidRPr="00B1600F">
        <w:rPr>
          <w:bCs/>
          <w:shd w:val="clear" w:color="auto" w:fill="FFFFFF"/>
          <w:lang w:val="es-ES_tradnl" w:bidi="es-ES_tradnl"/>
        </w:rPr>
        <w:t>11º Absoluto Dakar 2003</w:t>
      </w:r>
      <w:r w:rsidR="0009798D">
        <w:rPr>
          <w:bCs/>
          <w:shd w:val="clear" w:color="auto" w:fill="FFFFFF"/>
          <w:lang w:val="es-ES_tradnl" w:bidi="es-ES_tradnl"/>
        </w:rPr>
        <w:br/>
      </w:r>
      <w:r w:rsidRPr="00B1600F">
        <w:rPr>
          <w:bCs/>
          <w:shd w:val="clear" w:color="auto" w:fill="FFFFFF"/>
          <w:lang w:val="es-ES_tradnl" w:bidi="es-ES_tradnl"/>
        </w:rPr>
        <w:t xml:space="preserve">Participación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Pr="00B1600F">
        <w:rPr>
          <w:bCs/>
          <w:shd w:val="clear" w:color="auto" w:fill="FFFFFF"/>
          <w:lang w:val="es-ES_tradnl" w:bidi="es-ES_tradnl"/>
        </w:rPr>
        <w:t xml:space="preserve"> de Egipto</w:t>
      </w:r>
    </w:p>
    <w:p w14:paraId="0233B481" w14:textId="3C26E3B7" w:rsidR="00BB3B9D" w:rsidRPr="00A2515D" w:rsidRDefault="00B1600F" w:rsidP="0009798D">
      <w:pPr>
        <w:pStyle w:val="TextoMichelin"/>
        <w:spacing w:after="230"/>
        <w:jc w:val="left"/>
        <w:rPr>
          <w:b/>
          <w:bCs/>
          <w:shd w:val="clear" w:color="auto" w:fill="FFFFFF"/>
          <w:lang w:val="es-ES_tradnl" w:bidi="es-ES_tradnl"/>
        </w:rPr>
      </w:pPr>
      <w:r w:rsidRPr="00DA6607">
        <w:rPr>
          <w:b/>
          <w:bCs/>
          <w:shd w:val="clear" w:color="auto" w:fill="FFFFFF"/>
          <w:lang w:val="es-ES_tradnl" w:bidi="es-ES_tradnl"/>
        </w:rPr>
        <w:t>2004</w:t>
      </w:r>
      <w:r w:rsidR="00A2515D">
        <w:rPr>
          <w:b/>
          <w:bCs/>
          <w:shd w:val="clear" w:color="auto" w:fill="FFFFFF"/>
          <w:lang w:val="es-ES_tradnl" w:bidi="es-ES_tradnl"/>
        </w:rPr>
        <w:br/>
      </w:r>
      <w:r w:rsidRPr="00B1600F">
        <w:rPr>
          <w:bCs/>
          <w:shd w:val="clear" w:color="auto" w:fill="FFFFFF"/>
          <w:lang w:val="es-ES_tradnl" w:bidi="es-ES_tradnl"/>
        </w:rPr>
        <w:t xml:space="preserve">2º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Pr="00B1600F">
        <w:rPr>
          <w:bCs/>
          <w:shd w:val="clear" w:color="auto" w:fill="FFFFFF"/>
          <w:lang w:val="es-ES_tradnl" w:bidi="es-ES_tradnl"/>
        </w:rPr>
        <w:t xml:space="preserve"> de Túnez</w:t>
      </w:r>
      <w:r w:rsidR="0009798D">
        <w:rPr>
          <w:bCs/>
          <w:shd w:val="clear" w:color="auto" w:fill="FFFFFF"/>
          <w:lang w:val="es-ES_tradnl" w:bidi="es-ES_tradnl"/>
        </w:rPr>
        <w:br/>
      </w:r>
      <w:r w:rsidRPr="00B1600F">
        <w:rPr>
          <w:bCs/>
          <w:shd w:val="clear" w:color="auto" w:fill="FFFFFF"/>
          <w:lang w:val="es-ES_tradnl" w:bidi="es-ES_tradnl"/>
        </w:rPr>
        <w:t xml:space="preserve">6º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Pr="00B1600F">
        <w:rPr>
          <w:bCs/>
          <w:shd w:val="clear" w:color="auto" w:fill="FFFFFF"/>
          <w:lang w:val="es-ES_tradnl" w:bidi="es-ES_tradnl"/>
        </w:rPr>
        <w:t xml:space="preserve"> Raid de Cerdeña</w:t>
      </w:r>
      <w:r w:rsidR="0009798D">
        <w:rPr>
          <w:bCs/>
          <w:shd w:val="clear" w:color="auto" w:fill="FFFFFF"/>
          <w:lang w:val="es-ES_tradnl" w:bidi="es-ES_tradnl"/>
        </w:rPr>
        <w:br/>
      </w:r>
      <w:r w:rsidRPr="00B1600F">
        <w:rPr>
          <w:bCs/>
          <w:shd w:val="clear" w:color="auto" w:fill="FFFFFF"/>
          <w:lang w:val="es-ES_tradnl" w:bidi="es-ES_tradnl"/>
        </w:rPr>
        <w:t>Campeón de la Baja España</w:t>
      </w:r>
      <w:r w:rsidR="00FA09B6">
        <w:rPr>
          <w:bCs/>
          <w:shd w:val="clear" w:color="auto" w:fill="FFFFFF"/>
          <w:lang w:val="es-ES_tradnl" w:bidi="es-ES_tradnl"/>
        </w:rPr>
        <w:br/>
      </w:r>
      <w:r w:rsidR="00BB3B9D">
        <w:rPr>
          <w:bCs/>
          <w:shd w:val="clear" w:color="auto" w:fill="FFFFFF"/>
          <w:lang w:val="es-ES_tradnl" w:bidi="es-ES_tradnl"/>
        </w:rPr>
        <w:t>11º UAE Desert Challenge, Dubái</w:t>
      </w:r>
      <w:r w:rsidR="0009798D">
        <w:rPr>
          <w:bCs/>
          <w:shd w:val="clear" w:color="auto" w:fill="FFFFFF"/>
          <w:lang w:val="es-ES_tradnl" w:bidi="es-ES_tradnl"/>
        </w:rPr>
        <w:br/>
      </w:r>
      <w:r w:rsidRPr="00B1600F">
        <w:rPr>
          <w:bCs/>
          <w:shd w:val="clear" w:color="auto" w:fill="FFFFFF"/>
          <w:lang w:val="es-ES_tradnl" w:bidi="es-ES_tradnl"/>
        </w:rPr>
        <w:t xml:space="preserve">2º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Pr="00B1600F">
        <w:rPr>
          <w:bCs/>
          <w:shd w:val="clear" w:color="auto" w:fill="FFFFFF"/>
          <w:lang w:val="es-ES_tradnl" w:bidi="es-ES_tradnl"/>
        </w:rPr>
        <w:t xml:space="preserve"> de Marruecos</w:t>
      </w:r>
      <w:r w:rsidR="0009798D">
        <w:rPr>
          <w:bCs/>
          <w:shd w:val="clear" w:color="auto" w:fill="FFFFFF"/>
          <w:lang w:val="es-ES_tradnl" w:bidi="es-ES_tradnl"/>
        </w:rPr>
        <w:br/>
      </w:r>
      <w:r w:rsidRPr="00B1600F">
        <w:rPr>
          <w:bCs/>
          <w:shd w:val="clear" w:color="auto" w:fill="FFFFFF"/>
          <w:lang w:val="es-ES_tradnl" w:bidi="es-ES_tradnl"/>
        </w:rPr>
        <w:t>7º Copa del Mundo de Raids</w:t>
      </w:r>
      <w:r w:rsidR="00BB3B9D">
        <w:rPr>
          <w:bCs/>
          <w:shd w:val="clear" w:color="auto" w:fill="FFFFFF"/>
          <w:lang w:val="es-ES_tradnl" w:bidi="es-ES_tradnl"/>
        </w:rPr>
        <w:br/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="00BB3B9D">
        <w:rPr>
          <w:bCs/>
          <w:shd w:val="clear" w:color="auto" w:fill="FFFFFF"/>
          <w:lang w:val="es-ES_tradnl" w:bidi="es-ES_tradnl"/>
        </w:rPr>
        <w:t xml:space="preserve"> Dakar (Retirado)</w:t>
      </w:r>
    </w:p>
    <w:p w14:paraId="74C13C5A" w14:textId="64DC93A3" w:rsidR="00B1600F" w:rsidRPr="00A2515D" w:rsidRDefault="00B1600F" w:rsidP="0009798D">
      <w:pPr>
        <w:pStyle w:val="TextoMichelin"/>
        <w:spacing w:after="230"/>
        <w:jc w:val="left"/>
        <w:rPr>
          <w:b/>
          <w:bCs/>
          <w:shd w:val="clear" w:color="auto" w:fill="FFFFFF"/>
          <w:lang w:val="es-ES_tradnl" w:bidi="es-ES_tradnl"/>
        </w:rPr>
      </w:pPr>
      <w:r w:rsidRPr="00DA6607">
        <w:rPr>
          <w:b/>
          <w:bCs/>
          <w:shd w:val="clear" w:color="auto" w:fill="FFFFFF"/>
          <w:lang w:val="es-ES_tradnl" w:bidi="es-ES_tradnl"/>
        </w:rPr>
        <w:t>2005</w:t>
      </w:r>
      <w:r w:rsidR="00A2515D">
        <w:rPr>
          <w:b/>
          <w:bCs/>
          <w:shd w:val="clear" w:color="auto" w:fill="FFFFFF"/>
          <w:lang w:val="es-ES_tradnl" w:bidi="es-ES_tradnl"/>
        </w:rPr>
        <w:br/>
      </w:r>
      <w:r w:rsidR="00E014CB" w:rsidRPr="00B1600F">
        <w:rPr>
          <w:bCs/>
          <w:shd w:val="clear" w:color="auto" w:fill="FFFFFF"/>
          <w:lang w:val="es-ES_tradnl" w:bidi="es-ES_tradnl"/>
        </w:rPr>
        <w:t xml:space="preserve">Campeón del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="00E014CB" w:rsidRPr="00B1600F">
        <w:rPr>
          <w:bCs/>
          <w:shd w:val="clear" w:color="auto" w:fill="FFFFFF"/>
          <w:lang w:val="es-ES_tradnl" w:bidi="es-ES_tradnl"/>
        </w:rPr>
        <w:t xml:space="preserve"> de los Faraones</w:t>
      </w:r>
      <w:r w:rsidR="00E014CB">
        <w:rPr>
          <w:bCs/>
          <w:shd w:val="clear" w:color="auto" w:fill="FFFFFF"/>
          <w:lang w:val="es-ES_tradnl" w:bidi="es-ES_tradnl"/>
        </w:rPr>
        <w:t>, Egipto</w:t>
      </w:r>
      <w:r w:rsidR="00E014CB" w:rsidRPr="00B1600F">
        <w:rPr>
          <w:bCs/>
          <w:shd w:val="clear" w:color="auto" w:fill="FFFFFF"/>
          <w:lang w:val="es-ES_tradnl" w:bidi="es-ES_tradnl"/>
        </w:rPr>
        <w:t xml:space="preserve"> </w:t>
      </w:r>
      <w:r w:rsidR="00E014CB">
        <w:rPr>
          <w:bCs/>
          <w:shd w:val="clear" w:color="auto" w:fill="FFFFFF"/>
          <w:lang w:val="es-ES_tradnl" w:bidi="es-ES_tradnl"/>
        </w:rPr>
        <w:br/>
      </w:r>
      <w:r w:rsidR="00E014CB" w:rsidRPr="00B1600F">
        <w:rPr>
          <w:bCs/>
          <w:shd w:val="clear" w:color="auto" w:fill="FFFFFF"/>
          <w:lang w:val="es-ES_tradnl" w:bidi="es-ES_tradnl"/>
        </w:rPr>
        <w:t xml:space="preserve">Campeón del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="00E014CB" w:rsidRPr="00B1600F">
        <w:rPr>
          <w:bCs/>
          <w:shd w:val="clear" w:color="auto" w:fill="FFFFFF"/>
          <w:lang w:val="es-ES_tradnl" w:bidi="es-ES_tradnl"/>
        </w:rPr>
        <w:t xml:space="preserve"> Raid de Cerdeña</w:t>
      </w:r>
      <w:r w:rsidR="00E014CB" w:rsidRPr="00237A46">
        <w:rPr>
          <w:bCs/>
          <w:shd w:val="clear" w:color="auto" w:fill="FFFFFF"/>
          <w:lang w:val="es-ES_tradnl" w:bidi="es-ES_tradnl"/>
        </w:rPr>
        <w:t xml:space="preserve"> </w:t>
      </w:r>
      <w:r w:rsidR="00E014CB">
        <w:rPr>
          <w:bCs/>
          <w:shd w:val="clear" w:color="auto" w:fill="FFFFFF"/>
          <w:lang w:val="es-ES_tradnl" w:bidi="es-ES_tradnl"/>
        </w:rPr>
        <w:br/>
      </w:r>
      <w:r w:rsidR="00E014CB" w:rsidRPr="00B1600F">
        <w:rPr>
          <w:bCs/>
          <w:shd w:val="clear" w:color="auto" w:fill="FFFFFF"/>
          <w:lang w:val="es-ES_tradnl" w:bidi="es-ES_tradnl"/>
        </w:rPr>
        <w:t xml:space="preserve">Campeón del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="00E014CB" w:rsidRPr="00B1600F">
        <w:rPr>
          <w:bCs/>
          <w:shd w:val="clear" w:color="auto" w:fill="FFFFFF"/>
          <w:lang w:val="es-ES_tradnl" w:bidi="es-ES_tradnl"/>
        </w:rPr>
        <w:t xml:space="preserve"> </w:t>
      </w:r>
      <w:r w:rsidR="00E014CB">
        <w:rPr>
          <w:bCs/>
          <w:shd w:val="clear" w:color="auto" w:fill="FFFFFF"/>
          <w:lang w:val="es-ES_tradnl" w:bidi="es-ES_tradnl"/>
        </w:rPr>
        <w:t xml:space="preserve">de las </w:t>
      </w:r>
      <w:r w:rsidR="00E014CB" w:rsidRPr="00B1600F">
        <w:rPr>
          <w:bCs/>
          <w:shd w:val="clear" w:color="auto" w:fill="FFFFFF"/>
          <w:lang w:val="es-ES_tradnl" w:bidi="es-ES_tradnl"/>
        </w:rPr>
        <w:t>P</w:t>
      </w:r>
      <w:r w:rsidR="00E014CB">
        <w:rPr>
          <w:bCs/>
          <w:shd w:val="clear" w:color="auto" w:fill="FFFFFF"/>
          <w:lang w:val="es-ES_tradnl" w:bidi="es-ES_tradnl"/>
        </w:rPr>
        <w:t>ampas, Argentina</w:t>
      </w:r>
      <w:r w:rsidR="00E014CB">
        <w:rPr>
          <w:bCs/>
          <w:shd w:val="clear" w:color="auto" w:fill="FFFFFF"/>
          <w:lang w:val="es-ES_tradnl" w:bidi="es-ES_tradnl"/>
        </w:rPr>
        <w:br/>
      </w:r>
      <w:r w:rsidR="00E014CB" w:rsidRPr="00B1600F">
        <w:rPr>
          <w:bCs/>
          <w:shd w:val="clear" w:color="auto" w:fill="FFFFFF"/>
          <w:lang w:val="es-ES_tradnl" w:bidi="es-ES_tradnl"/>
        </w:rPr>
        <w:t xml:space="preserve">Campeón del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="00E014CB" w:rsidRPr="00B1600F">
        <w:rPr>
          <w:bCs/>
          <w:shd w:val="clear" w:color="auto" w:fill="FFFFFF"/>
          <w:lang w:val="es-ES_tradnl" w:bidi="es-ES_tradnl"/>
        </w:rPr>
        <w:t xml:space="preserve"> </w:t>
      </w:r>
      <w:r w:rsidR="00E014CB">
        <w:rPr>
          <w:bCs/>
          <w:shd w:val="clear" w:color="auto" w:fill="FFFFFF"/>
          <w:lang w:val="es-ES_tradnl" w:bidi="es-ES_tradnl"/>
        </w:rPr>
        <w:t xml:space="preserve">ORPI </w:t>
      </w:r>
      <w:r w:rsidR="00E014CB" w:rsidRPr="00B1600F">
        <w:rPr>
          <w:bCs/>
          <w:shd w:val="clear" w:color="auto" w:fill="FFFFFF"/>
          <w:lang w:val="es-ES_tradnl" w:bidi="es-ES_tradnl"/>
        </w:rPr>
        <w:t>de Marruecos</w:t>
      </w:r>
      <w:r w:rsidR="00E014CB">
        <w:rPr>
          <w:bCs/>
          <w:shd w:val="clear" w:color="auto" w:fill="FFFFFF"/>
          <w:lang w:val="es-ES_tradnl" w:bidi="es-ES_tradnl"/>
        </w:rPr>
        <w:br/>
        <w:t>2º</w:t>
      </w:r>
      <w:r w:rsidR="00E014CB" w:rsidRPr="00B1600F">
        <w:rPr>
          <w:bCs/>
          <w:shd w:val="clear" w:color="auto" w:fill="FFFFFF"/>
          <w:lang w:val="es-ES_tradnl" w:bidi="es-ES_tradnl"/>
        </w:rPr>
        <w:t xml:space="preserve"> UAE Desert Challenge</w:t>
      </w:r>
      <w:r w:rsidR="00E014CB">
        <w:rPr>
          <w:bCs/>
          <w:shd w:val="clear" w:color="auto" w:fill="FFFFFF"/>
          <w:lang w:val="es-ES_tradnl" w:bidi="es-ES_tradnl"/>
        </w:rPr>
        <w:t>, Dubái</w:t>
      </w:r>
      <w:r w:rsidR="0009798D">
        <w:rPr>
          <w:bCs/>
          <w:shd w:val="clear" w:color="auto" w:fill="FFFFFF"/>
          <w:lang w:val="es-ES_tradnl" w:bidi="es-ES_tradnl"/>
        </w:rPr>
        <w:br/>
      </w:r>
      <w:r w:rsidRPr="00B1600F">
        <w:rPr>
          <w:bCs/>
          <w:shd w:val="clear" w:color="auto" w:fill="FFFFFF"/>
          <w:lang w:val="es-ES_tradnl" w:bidi="es-ES_tradnl"/>
        </w:rPr>
        <w:t xml:space="preserve">Campeón del Mundo de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Pr="00B1600F">
        <w:rPr>
          <w:bCs/>
          <w:shd w:val="clear" w:color="auto" w:fill="FFFFFF"/>
          <w:lang w:val="es-ES_tradnl" w:bidi="es-ES_tradnl"/>
        </w:rPr>
        <w:t xml:space="preserve"> </w:t>
      </w:r>
      <w:r w:rsidR="00E014CB">
        <w:rPr>
          <w:bCs/>
          <w:shd w:val="clear" w:color="auto" w:fill="FFFFFF"/>
          <w:lang w:val="es-ES_tradnl" w:bidi="es-ES_tradnl"/>
        </w:rPr>
        <w:t>Cross-Country</w:t>
      </w:r>
      <w:r w:rsidR="0009798D">
        <w:rPr>
          <w:bCs/>
          <w:shd w:val="clear" w:color="auto" w:fill="FFFFFF"/>
          <w:lang w:val="es-ES_tradnl" w:bidi="es-ES_tradnl"/>
        </w:rPr>
        <w:br/>
      </w:r>
      <w:r w:rsidRPr="00B1600F">
        <w:rPr>
          <w:bCs/>
          <w:shd w:val="clear" w:color="auto" w:fill="FFFFFF"/>
          <w:lang w:val="es-ES_tradnl" w:bidi="es-ES_tradnl"/>
        </w:rPr>
        <w:t xml:space="preserve">Subcampeón del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Pr="00B1600F">
        <w:rPr>
          <w:bCs/>
          <w:shd w:val="clear" w:color="auto" w:fill="FFFFFF"/>
          <w:lang w:val="es-ES_tradnl" w:bidi="es-ES_tradnl"/>
        </w:rPr>
        <w:t xml:space="preserve"> </w:t>
      </w:r>
      <w:r w:rsidR="00E014CB">
        <w:rPr>
          <w:bCs/>
          <w:shd w:val="clear" w:color="auto" w:fill="FFFFFF"/>
          <w:lang w:val="es-ES_tradnl" w:bidi="es-ES_tradnl"/>
        </w:rPr>
        <w:t>Barcelona-</w:t>
      </w:r>
      <w:r w:rsidRPr="00B1600F">
        <w:rPr>
          <w:bCs/>
          <w:shd w:val="clear" w:color="auto" w:fill="FFFFFF"/>
          <w:lang w:val="es-ES_tradnl" w:bidi="es-ES_tradnl"/>
        </w:rPr>
        <w:t>Dakar</w:t>
      </w:r>
    </w:p>
    <w:p w14:paraId="03B70863" w14:textId="39421E27" w:rsidR="00B1600F" w:rsidRPr="00A2515D" w:rsidRDefault="00A2515D" w:rsidP="00E71BE9">
      <w:pPr>
        <w:pStyle w:val="TextoMichelin"/>
        <w:spacing w:after="230"/>
        <w:jc w:val="left"/>
        <w:rPr>
          <w:b/>
          <w:bCs/>
          <w:shd w:val="clear" w:color="auto" w:fill="FFFFFF"/>
          <w:lang w:val="es-ES_tradnl" w:bidi="es-ES_tradnl"/>
        </w:rPr>
      </w:pPr>
      <w:r>
        <w:rPr>
          <w:b/>
          <w:bCs/>
          <w:shd w:val="clear" w:color="auto" w:fill="FFFFFF"/>
          <w:lang w:val="es-ES_tradnl" w:bidi="es-ES_tradnl"/>
        </w:rPr>
        <w:t>2006</w:t>
      </w:r>
      <w:r>
        <w:rPr>
          <w:b/>
          <w:bCs/>
          <w:shd w:val="clear" w:color="auto" w:fill="FFFFFF"/>
          <w:lang w:val="es-ES_tradnl" w:bidi="es-ES_tradnl"/>
        </w:rPr>
        <w:br/>
      </w:r>
      <w:r w:rsidR="00237A46" w:rsidRPr="00B1600F">
        <w:rPr>
          <w:bCs/>
          <w:shd w:val="clear" w:color="auto" w:fill="FFFFFF"/>
          <w:lang w:val="es-ES_tradnl" w:bidi="es-ES_tradnl"/>
        </w:rPr>
        <w:t xml:space="preserve">Campeón del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="00237A46" w:rsidRPr="00B1600F">
        <w:rPr>
          <w:bCs/>
          <w:shd w:val="clear" w:color="auto" w:fill="FFFFFF"/>
          <w:lang w:val="es-ES_tradnl" w:bidi="es-ES_tradnl"/>
        </w:rPr>
        <w:t xml:space="preserve"> </w:t>
      </w:r>
      <w:r w:rsidR="00440B6E">
        <w:rPr>
          <w:bCs/>
          <w:shd w:val="clear" w:color="auto" w:fill="FFFFFF"/>
          <w:lang w:val="es-ES_tradnl" w:bidi="es-ES_tradnl"/>
        </w:rPr>
        <w:t xml:space="preserve">de las </w:t>
      </w:r>
      <w:r w:rsidR="00237A46" w:rsidRPr="00B1600F">
        <w:rPr>
          <w:bCs/>
          <w:shd w:val="clear" w:color="auto" w:fill="FFFFFF"/>
          <w:lang w:val="es-ES_tradnl" w:bidi="es-ES_tradnl"/>
        </w:rPr>
        <w:t>P</w:t>
      </w:r>
      <w:r w:rsidR="00237A46">
        <w:rPr>
          <w:bCs/>
          <w:shd w:val="clear" w:color="auto" w:fill="FFFFFF"/>
          <w:lang w:val="es-ES_tradnl" w:bidi="es-ES_tradnl"/>
        </w:rPr>
        <w:t>ampas</w:t>
      </w:r>
      <w:r w:rsidR="00440B6E">
        <w:rPr>
          <w:bCs/>
          <w:shd w:val="clear" w:color="auto" w:fill="FFFFFF"/>
          <w:lang w:val="es-ES_tradnl" w:bidi="es-ES_tradnl"/>
        </w:rPr>
        <w:t>, Argentina</w:t>
      </w:r>
      <w:r w:rsidR="00040C8A">
        <w:rPr>
          <w:bCs/>
          <w:shd w:val="clear" w:color="auto" w:fill="FFFFFF"/>
          <w:lang w:val="es-ES_tradnl" w:bidi="es-ES_tradnl"/>
        </w:rPr>
        <w:br/>
        <w:t>4º En la etapa La Pobla Tornesa (</w:t>
      </w:r>
      <w:r w:rsidR="00B51070">
        <w:rPr>
          <w:bCs/>
          <w:shd w:val="clear" w:color="auto" w:fill="FFFFFF"/>
          <w:lang w:val="es-ES_tradnl" w:bidi="es-ES_tradnl"/>
        </w:rPr>
        <w:t>Campeonato de España de Enduro)</w:t>
      </w:r>
      <w:r w:rsidR="00B51070">
        <w:rPr>
          <w:bCs/>
          <w:shd w:val="clear" w:color="auto" w:fill="FFFFFF"/>
          <w:lang w:val="es-ES_tradnl" w:bidi="es-ES_tradnl"/>
        </w:rPr>
        <w:br/>
      </w:r>
      <w:r w:rsidR="00B51070" w:rsidRPr="00B1600F">
        <w:rPr>
          <w:bCs/>
          <w:shd w:val="clear" w:color="auto" w:fill="FFFFFF"/>
          <w:lang w:val="es-ES_tradnl" w:bidi="es-ES_tradnl"/>
        </w:rPr>
        <w:t xml:space="preserve">Campeón del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="00B51070" w:rsidRPr="00B1600F">
        <w:rPr>
          <w:bCs/>
          <w:shd w:val="clear" w:color="auto" w:fill="FFFFFF"/>
          <w:lang w:val="es-ES_tradnl" w:bidi="es-ES_tradnl"/>
        </w:rPr>
        <w:t xml:space="preserve"> de Cerdeña</w:t>
      </w:r>
      <w:r w:rsidR="00B51070" w:rsidRPr="00B51070">
        <w:rPr>
          <w:bCs/>
          <w:shd w:val="clear" w:color="auto" w:fill="FFFFFF"/>
          <w:lang w:val="es-ES_tradnl" w:bidi="es-ES_tradnl"/>
        </w:rPr>
        <w:t xml:space="preserve"> </w:t>
      </w:r>
      <w:r w:rsidR="00B51070">
        <w:rPr>
          <w:bCs/>
          <w:shd w:val="clear" w:color="auto" w:fill="FFFFFF"/>
          <w:lang w:val="es-ES_tradnl" w:bidi="es-ES_tradnl"/>
        </w:rPr>
        <w:br/>
      </w:r>
      <w:r w:rsidR="00B51070" w:rsidRPr="00B1600F">
        <w:rPr>
          <w:bCs/>
          <w:shd w:val="clear" w:color="auto" w:fill="FFFFFF"/>
          <w:lang w:val="es-ES_tradnl" w:bidi="es-ES_tradnl"/>
        </w:rPr>
        <w:t xml:space="preserve">Campeón del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="00B51070" w:rsidRPr="00B1600F">
        <w:rPr>
          <w:bCs/>
          <w:shd w:val="clear" w:color="auto" w:fill="FFFFFF"/>
          <w:lang w:val="es-ES_tradnl" w:bidi="es-ES_tradnl"/>
        </w:rPr>
        <w:t xml:space="preserve"> de Marruecos</w:t>
      </w:r>
      <w:r w:rsidR="007200F2">
        <w:rPr>
          <w:bCs/>
          <w:shd w:val="clear" w:color="auto" w:fill="FFFFFF"/>
          <w:lang w:val="es-ES_tradnl" w:bidi="es-ES_tradnl"/>
        </w:rPr>
        <w:br/>
        <w:t>Debut en la Baja Aragón</w:t>
      </w:r>
      <w:r w:rsidR="007200F2">
        <w:rPr>
          <w:bCs/>
          <w:shd w:val="clear" w:color="auto" w:fill="FFFFFF"/>
          <w:lang w:val="es-ES_tradnl" w:bidi="es-ES_tradnl"/>
        </w:rPr>
        <w:br/>
      </w:r>
      <w:r w:rsidR="00040C8A" w:rsidRPr="00B1600F">
        <w:rPr>
          <w:bCs/>
          <w:shd w:val="clear" w:color="auto" w:fill="FFFFFF"/>
          <w:lang w:val="es-ES_tradnl" w:bidi="es-ES_tradnl"/>
        </w:rPr>
        <w:t xml:space="preserve">Campeón del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="00040C8A" w:rsidRPr="00B1600F">
        <w:rPr>
          <w:bCs/>
          <w:shd w:val="clear" w:color="auto" w:fill="FFFFFF"/>
          <w:lang w:val="es-ES_tradnl" w:bidi="es-ES_tradnl"/>
        </w:rPr>
        <w:t xml:space="preserve"> de los Faraones</w:t>
      </w:r>
      <w:r w:rsidR="00040C8A">
        <w:rPr>
          <w:bCs/>
          <w:shd w:val="clear" w:color="auto" w:fill="FFFFFF"/>
          <w:lang w:val="es-ES_tradnl" w:bidi="es-ES_tradnl"/>
        </w:rPr>
        <w:t>, Egipto</w:t>
      </w:r>
      <w:r w:rsidR="00040C8A" w:rsidRPr="00B1600F">
        <w:rPr>
          <w:bCs/>
          <w:shd w:val="clear" w:color="auto" w:fill="FFFFFF"/>
          <w:lang w:val="es-ES_tradnl" w:bidi="es-ES_tradnl"/>
        </w:rPr>
        <w:t xml:space="preserve"> </w:t>
      </w:r>
      <w:r w:rsidR="0009798D">
        <w:rPr>
          <w:bCs/>
          <w:shd w:val="clear" w:color="auto" w:fill="FFFFFF"/>
          <w:lang w:val="es-ES_tradnl" w:bidi="es-ES_tradnl"/>
        </w:rPr>
        <w:br/>
      </w:r>
      <w:r w:rsidR="007200F2" w:rsidRPr="00B1600F">
        <w:rPr>
          <w:bCs/>
          <w:shd w:val="clear" w:color="auto" w:fill="FFFFFF"/>
          <w:lang w:val="es-ES_tradnl" w:bidi="es-ES_tradnl"/>
        </w:rPr>
        <w:t xml:space="preserve">Campeón </w:t>
      </w:r>
      <w:r w:rsidR="007200F2">
        <w:rPr>
          <w:bCs/>
          <w:shd w:val="clear" w:color="auto" w:fill="FFFFFF"/>
          <w:lang w:val="es-ES_tradnl" w:bidi="es-ES_tradnl"/>
        </w:rPr>
        <w:t xml:space="preserve">del </w:t>
      </w:r>
      <w:r w:rsidR="002A11EE" w:rsidRPr="00B1600F">
        <w:rPr>
          <w:bCs/>
          <w:shd w:val="clear" w:color="auto" w:fill="FFFFFF"/>
          <w:lang w:val="es-ES_tradnl" w:bidi="es-ES_tradnl"/>
        </w:rPr>
        <w:t>UAE Desert Challenge</w:t>
      </w:r>
      <w:r w:rsidR="002A11EE">
        <w:rPr>
          <w:bCs/>
          <w:shd w:val="clear" w:color="auto" w:fill="FFFFFF"/>
          <w:lang w:val="es-ES_tradnl" w:bidi="es-ES_tradnl"/>
        </w:rPr>
        <w:t>, Dubái</w:t>
      </w:r>
      <w:r w:rsidR="007200F2" w:rsidRPr="007200F2">
        <w:rPr>
          <w:bCs/>
          <w:shd w:val="clear" w:color="auto" w:fill="FFFFFF"/>
          <w:lang w:val="es-ES_tradnl" w:bidi="es-ES_tradnl"/>
        </w:rPr>
        <w:t xml:space="preserve"> </w:t>
      </w:r>
      <w:r w:rsidR="007200F2">
        <w:rPr>
          <w:bCs/>
          <w:shd w:val="clear" w:color="auto" w:fill="FFFFFF"/>
          <w:lang w:val="es-ES_tradnl" w:bidi="es-ES_tradnl"/>
        </w:rPr>
        <w:br/>
      </w:r>
      <w:r w:rsidR="007200F2" w:rsidRPr="00B1600F">
        <w:rPr>
          <w:bCs/>
          <w:shd w:val="clear" w:color="auto" w:fill="FFFFFF"/>
          <w:lang w:val="es-ES_tradnl" w:bidi="es-ES_tradnl"/>
        </w:rPr>
        <w:t xml:space="preserve">Campeón del Mundo de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="007200F2" w:rsidRPr="00B1600F">
        <w:rPr>
          <w:bCs/>
          <w:shd w:val="clear" w:color="auto" w:fill="FFFFFF"/>
          <w:lang w:val="es-ES_tradnl" w:bidi="es-ES_tradnl"/>
        </w:rPr>
        <w:t xml:space="preserve"> </w:t>
      </w:r>
      <w:r w:rsidR="007200F2">
        <w:rPr>
          <w:bCs/>
          <w:shd w:val="clear" w:color="auto" w:fill="FFFFFF"/>
          <w:lang w:val="es-ES_tradnl" w:bidi="es-ES_tradnl"/>
        </w:rPr>
        <w:t>Cross-Country</w:t>
      </w:r>
      <w:r w:rsidR="002A11EE">
        <w:rPr>
          <w:bCs/>
          <w:shd w:val="clear" w:color="auto" w:fill="FFFFFF"/>
          <w:lang w:val="es-ES_tradnl" w:bidi="es-ES_tradnl"/>
        </w:rPr>
        <w:br/>
      </w:r>
      <w:r w:rsidR="00237A46" w:rsidRPr="00B1600F">
        <w:rPr>
          <w:bCs/>
          <w:shd w:val="clear" w:color="auto" w:fill="FFFFFF"/>
          <w:lang w:val="es-ES_tradnl" w:bidi="es-ES_tradnl"/>
        </w:rPr>
        <w:t xml:space="preserve">Campeón del </w:t>
      </w:r>
      <w:r w:rsidR="006C266F">
        <w:rPr>
          <w:shd w:val="clear" w:color="auto" w:fill="FFFFFF"/>
          <w:lang w:val="es-ES_tradnl" w:bidi="es-ES_tradnl"/>
        </w:rPr>
        <w:t>Rallye</w:t>
      </w:r>
      <w:r w:rsidR="002A11EE">
        <w:rPr>
          <w:shd w:val="clear" w:color="auto" w:fill="FFFFFF"/>
          <w:lang w:val="es-ES_tradnl" w:bidi="es-ES_tradnl"/>
        </w:rPr>
        <w:t xml:space="preserve"> </w:t>
      </w:r>
      <w:r w:rsidR="007200F2">
        <w:rPr>
          <w:shd w:val="clear" w:color="auto" w:fill="FFFFFF"/>
          <w:lang w:val="es-ES_tradnl" w:bidi="es-ES_tradnl"/>
        </w:rPr>
        <w:t>Lisboa-</w:t>
      </w:r>
      <w:r w:rsidR="002A11EE">
        <w:rPr>
          <w:shd w:val="clear" w:color="auto" w:fill="FFFFFF"/>
          <w:lang w:val="es-ES_tradnl" w:bidi="es-ES_tradnl"/>
        </w:rPr>
        <w:t>Dakar</w:t>
      </w:r>
      <w:r w:rsidR="0009798D">
        <w:rPr>
          <w:bCs/>
          <w:shd w:val="clear" w:color="auto" w:fill="FFFFFF"/>
          <w:lang w:val="es-ES_tradnl" w:bidi="es-ES_tradnl"/>
        </w:rPr>
        <w:br/>
      </w:r>
      <w:r>
        <w:rPr>
          <w:b/>
          <w:bCs/>
          <w:shd w:val="clear" w:color="auto" w:fill="FFFFFF"/>
          <w:lang w:val="es-ES_tradnl" w:bidi="es-ES_tradnl"/>
        </w:rPr>
        <w:br/>
      </w:r>
      <w:r w:rsidR="00B1600F" w:rsidRPr="00DA6607">
        <w:rPr>
          <w:b/>
          <w:bCs/>
          <w:shd w:val="clear" w:color="auto" w:fill="FFFFFF"/>
          <w:lang w:val="es-ES_tradnl" w:bidi="es-ES_tradnl"/>
        </w:rPr>
        <w:t>2007</w:t>
      </w:r>
      <w:r>
        <w:rPr>
          <w:b/>
          <w:bCs/>
          <w:shd w:val="clear" w:color="auto" w:fill="FFFFFF"/>
          <w:lang w:val="es-ES_tradnl" w:bidi="es-ES_tradnl"/>
        </w:rPr>
        <w:br/>
      </w:r>
      <w:r w:rsidR="00E71BE9" w:rsidRPr="00B1600F">
        <w:rPr>
          <w:bCs/>
          <w:shd w:val="clear" w:color="auto" w:fill="FFFFFF"/>
          <w:lang w:val="es-ES_tradnl" w:bidi="es-ES_tradnl"/>
        </w:rPr>
        <w:t xml:space="preserve">Campeón </w:t>
      </w:r>
      <w:r w:rsidR="00B1600F" w:rsidRPr="00B1600F">
        <w:rPr>
          <w:bCs/>
          <w:shd w:val="clear" w:color="auto" w:fill="FFFFFF"/>
          <w:lang w:val="es-ES_tradnl" w:bidi="es-ES_tradnl"/>
        </w:rPr>
        <w:t xml:space="preserve">del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="00B1600F" w:rsidRPr="00B1600F">
        <w:rPr>
          <w:bCs/>
          <w:shd w:val="clear" w:color="auto" w:fill="FFFFFF"/>
          <w:lang w:val="es-ES_tradnl" w:bidi="es-ES_tradnl"/>
        </w:rPr>
        <w:t xml:space="preserve"> de Túnez</w:t>
      </w:r>
      <w:r w:rsidR="00374708">
        <w:rPr>
          <w:bCs/>
          <w:shd w:val="clear" w:color="auto" w:fill="FFFFFF"/>
          <w:lang w:val="es-ES_tradnl" w:bidi="es-ES_tradnl"/>
        </w:rPr>
        <w:t xml:space="preserve"> Optic</w:t>
      </w:r>
      <w:r w:rsidR="00E71BE9">
        <w:rPr>
          <w:bCs/>
          <w:shd w:val="clear" w:color="auto" w:fill="FFFFFF"/>
          <w:lang w:val="es-ES_tradnl" w:bidi="es-ES_tradnl"/>
        </w:rPr>
        <w:t xml:space="preserve"> 2000</w:t>
      </w:r>
      <w:r w:rsidR="0009798D">
        <w:rPr>
          <w:bCs/>
          <w:shd w:val="clear" w:color="auto" w:fill="FFFFFF"/>
          <w:lang w:val="es-ES_tradnl" w:bidi="es-ES_tradnl"/>
        </w:rPr>
        <w:br/>
      </w:r>
      <w:r w:rsidR="00E71BE9" w:rsidRPr="00B1600F">
        <w:rPr>
          <w:bCs/>
          <w:shd w:val="clear" w:color="auto" w:fill="FFFFFF"/>
          <w:lang w:val="es-ES_tradnl" w:bidi="es-ES_tradnl"/>
        </w:rPr>
        <w:t xml:space="preserve">Campeón </w:t>
      </w:r>
      <w:r w:rsidR="00B1600F" w:rsidRPr="00B1600F">
        <w:rPr>
          <w:bCs/>
          <w:shd w:val="clear" w:color="auto" w:fill="FFFFFF"/>
          <w:lang w:val="es-ES_tradnl" w:bidi="es-ES_tradnl"/>
        </w:rPr>
        <w:t xml:space="preserve">del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="00B1600F" w:rsidRPr="00B1600F">
        <w:rPr>
          <w:bCs/>
          <w:shd w:val="clear" w:color="auto" w:fill="FFFFFF"/>
          <w:lang w:val="es-ES_tradnl" w:bidi="es-ES_tradnl"/>
        </w:rPr>
        <w:t xml:space="preserve"> de Cerdeña</w:t>
      </w:r>
      <w:r w:rsidR="0009798D">
        <w:rPr>
          <w:bCs/>
          <w:shd w:val="clear" w:color="auto" w:fill="FFFFFF"/>
          <w:lang w:val="es-ES_tradnl" w:bidi="es-ES_tradnl"/>
        </w:rPr>
        <w:br/>
      </w:r>
      <w:r w:rsidR="00275468">
        <w:rPr>
          <w:bCs/>
          <w:shd w:val="clear" w:color="auto" w:fill="FFFFFF"/>
          <w:lang w:val="es-ES_tradnl" w:bidi="es-ES_tradnl"/>
        </w:rPr>
        <w:t>13º Baja Aragón</w:t>
      </w:r>
      <w:r w:rsidR="00FA09B6">
        <w:rPr>
          <w:bCs/>
          <w:shd w:val="clear" w:color="auto" w:fill="FFFFFF"/>
          <w:lang w:val="es-ES_tradnl" w:bidi="es-ES_tradnl"/>
        </w:rPr>
        <w:br/>
      </w:r>
      <w:r w:rsidR="00E71BE9" w:rsidRPr="00B1600F">
        <w:rPr>
          <w:bCs/>
          <w:shd w:val="clear" w:color="auto" w:fill="FFFFFF"/>
          <w:lang w:val="es-ES_tradnl" w:bidi="es-ES_tradnl"/>
        </w:rPr>
        <w:t xml:space="preserve">Campeón </w:t>
      </w:r>
      <w:r w:rsidR="00B1600F" w:rsidRPr="00B1600F">
        <w:rPr>
          <w:bCs/>
          <w:shd w:val="clear" w:color="auto" w:fill="FFFFFF"/>
          <w:lang w:val="es-ES_tradnl" w:bidi="es-ES_tradnl"/>
        </w:rPr>
        <w:t xml:space="preserve">del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="00B1600F" w:rsidRPr="00B1600F">
        <w:rPr>
          <w:bCs/>
          <w:shd w:val="clear" w:color="auto" w:fill="FFFFFF"/>
          <w:lang w:val="es-ES_tradnl" w:bidi="es-ES_tradnl"/>
        </w:rPr>
        <w:t xml:space="preserve"> Patagonia-Atacama</w:t>
      </w:r>
      <w:r w:rsidR="00275468">
        <w:rPr>
          <w:bCs/>
          <w:shd w:val="clear" w:color="auto" w:fill="FFFFFF"/>
          <w:lang w:val="es-ES_tradnl" w:bidi="es-ES_tradnl"/>
        </w:rPr>
        <w:t>, Argentina-Chile</w:t>
      </w:r>
      <w:r w:rsidR="0009798D">
        <w:rPr>
          <w:bCs/>
          <w:shd w:val="clear" w:color="auto" w:fill="FFFFFF"/>
          <w:lang w:val="es-ES_tradnl" w:bidi="es-ES_tradnl"/>
        </w:rPr>
        <w:br/>
      </w:r>
      <w:r w:rsidR="00E71BE9" w:rsidRPr="00B1600F">
        <w:rPr>
          <w:bCs/>
          <w:shd w:val="clear" w:color="auto" w:fill="FFFFFF"/>
          <w:lang w:val="es-ES_tradnl" w:bidi="es-ES_tradnl"/>
        </w:rPr>
        <w:t xml:space="preserve">Campeón </w:t>
      </w:r>
      <w:r w:rsidR="00B1600F" w:rsidRPr="00B1600F">
        <w:rPr>
          <w:bCs/>
          <w:shd w:val="clear" w:color="auto" w:fill="FFFFFF"/>
          <w:lang w:val="es-ES_tradnl" w:bidi="es-ES_tradnl"/>
        </w:rPr>
        <w:t xml:space="preserve">del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="00B1600F" w:rsidRPr="00B1600F">
        <w:rPr>
          <w:bCs/>
          <w:shd w:val="clear" w:color="auto" w:fill="FFFFFF"/>
          <w:lang w:val="es-ES_tradnl" w:bidi="es-ES_tradnl"/>
        </w:rPr>
        <w:t xml:space="preserve"> de los Faraones</w:t>
      </w:r>
      <w:r w:rsidR="000960C2">
        <w:rPr>
          <w:bCs/>
          <w:shd w:val="clear" w:color="auto" w:fill="FFFFFF"/>
          <w:lang w:val="es-ES_tradnl" w:bidi="es-ES_tradnl"/>
        </w:rPr>
        <w:t>, Egipto</w:t>
      </w:r>
      <w:r w:rsidR="0009798D">
        <w:rPr>
          <w:bCs/>
          <w:shd w:val="clear" w:color="auto" w:fill="FFFFFF"/>
          <w:lang w:val="es-ES_tradnl" w:bidi="es-ES_tradnl"/>
        </w:rPr>
        <w:br/>
      </w:r>
      <w:r w:rsidR="00E71BE9" w:rsidRPr="00B1600F">
        <w:rPr>
          <w:bCs/>
          <w:shd w:val="clear" w:color="auto" w:fill="FFFFFF"/>
          <w:lang w:val="es-ES_tradnl" w:bidi="es-ES_tradnl"/>
        </w:rPr>
        <w:t xml:space="preserve">Campeón </w:t>
      </w:r>
      <w:r w:rsidR="00B1600F" w:rsidRPr="00B1600F">
        <w:rPr>
          <w:bCs/>
          <w:shd w:val="clear" w:color="auto" w:fill="FFFFFF"/>
          <w:lang w:val="es-ES_tradnl" w:bidi="es-ES_tradnl"/>
        </w:rPr>
        <w:t>del UAE Desert Challenge</w:t>
      </w:r>
      <w:r w:rsidR="000960C2">
        <w:rPr>
          <w:bCs/>
          <w:shd w:val="clear" w:color="auto" w:fill="FFFFFF"/>
          <w:lang w:val="es-ES_tradnl" w:bidi="es-ES_tradnl"/>
        </w:rPr>
        <w:t>, Dubái</w:t>
      </w:r>
      <w:r w:rsidR="000960C2">
        <w:rPr>
          <w:bCs/>
          <w:shd w:val="clear" w:color="auto" w:fill="FFFFFF"/>
          <w:lang w:val="es-ES_tradnl" w:bidi="es-ES_tradnl"/>
        </w:rPr>
        <w:br/>
        <w:t>Elegido mejor deportista catalán del año por la UFEC</w:t>
      </w:r>
      <w:r w:rsidR="0009798D">
        <w:rPr>
          <w:bCs/>
          <w:shd w:val="clear" w:color="auto" w:fill="FFFFFF"/>
          <w:lang w:val="es-ES_tradnl" w:bidi="es-ES_tradnl"/>
        </w:rPr>
        <w:br/>
      </w:r>
      <w:r w:rsidR="00B1600F" w:rsidRPr="00B1600F">
        <w:rPr>
          <w:bCs/>
          <w:shd w:val="clear" w:color="auto" w:fill="FFFFFF"/>
          <w:lang w:val="es-ES_tradnl" w:bidi="es-ES_tradnl"/>
        </w:rPr>
        <w:t xml:space="preserve">Campeón del Mundo </w:t>
      </w:r>
      <w:r w:rsidR="000960C2" w:rsidRPr="00B1600F">
        <w:rPr>
          <w:bCs/>
          <w:shd w:val="clear" w:color="auto" w:fill="FFFFFF"/>
          <w:lang w:val="es-ES_tradnl" w:bidi="es-ES_tradnl"/>
        </w:rPr>
        <w:t xml:space="preserve">de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="000960C2" w:rsidRPr="00B1600F">
        <w:rPr>
          <w:bCs/>
          <w:shd w:val="clear" w:color="auto" w:fill="FFFFFF"/>
          <w:lang w:val="es-ES_tradnl" w:bidi="es-ES_tradnl"/>
        </w:rPr>
        <w:t xml:space="preserve"> </w:t>
      </w:r>
      <w:r w:rsidR="000960C2">
        <w:rPr>
          <w:bCs/>
          <w:shd w:val="clear" w:color="auto" w:fill="FFFFFF"/>
          <w:lang w:val="es-ES_tradnl" w:bidi="es-ES_tradnl"/>
        </w:rPr>
        <w:t>Cross-Country</w:t>
      </w:r>
      <w:r w:rsidR="00DE6CE9">
        <w:rPr>
          <w:bCs/>
          <w:shd w:val="clear" w:color="auto" w:fill="FFFFFF"/>
          <w:lang w:val="es-ES_tradnl" w:bidi="es-ES_tradnl"/>
        </w:rPr>
        <w:br/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="00DE6CE9">
        <w:rPr>
          <w:bCs/>
          <w:shd w:val="clear" w:color="auto" w:fill="FFFFFF"/>
          <w:lang w:val="es-ES_tradnl" w:bidi="es-ES_tradnl"/>
        </w:rPr>
        <w:t xml:space="preserve"> Dakar (Retirado)</w:t>
      </w:r>
    </w:p>
    <w:p w14:paraId="0E3FCBA8" w14:textId="2BAF5C36" w:rsidR="00B1600F" w:rsidRPr="00A2515D" w:rsidRDefault="00B1600F" w:rsidP="0009798D">
      <w:pPr>
        <w:pStyle w:val="TextoMichelin"/>
        <w:spacing w:after="230"/>
        <w:jc w:val="left"/>
        <w:rPr>
          <w:b/>
          <w:bCs/>
          <w:shd w:val="clear" w:color="auto" w:fill="FFFFFF"/>
          <w:lang w:val="es-ES_tradnl" w:bidi="es-ES_tradnl"/>
        </w:rPr>
      </w:pPr>
      <w:r w:rsidRPr="00DA6607">
        <w:rPr>
          <w:b/>
          <w:bCs/>
          <w:shd w:val="clear" w:color="auto" w:fill="FFFFFF"/>
          <w:lang w:val="es-ES_tradnl" w:bidi="es-ES_tradnl"/>
        </w:rPr>
        <w:t>2008</w:t>
      </w:r>
      <w:r w:rsidR="00A2515D">
        <w:rPr>
          <w:b/>
          <w:bCs/>
          <w:shd w:val="clear" w:color="auto" w:fill="FFFFFF"/>
          <w:lang w:val="es-ES_tradnl" w:bidi="es-ES_tradnl"/>
        </w:rPr>
        <w:br/>
      </w:r>
      <w:r w:rsidR="009B72EC">
        <w:rPr>
          <w:bCs/>
          <w:shd w:val="clear" w:color="auto" w:fill="FFFFFF"/>
          <w:lang w:val="es-ES_tradnl" w:bidi="es-ES_tradnl"/>
        </w:rPr>
        <w:t>Rallye</w:t>
      </w:r>
      <w:r w:rsidR="00DE6CE9">
        <w:rPr>
          <w:bCs/>
          <w:shd w:val="clear" w:color="auto" w:fill="FFFFFF"/>
          <w:lang w:val="es-ES_tradnl" w:bidi="es-ES_tradnl"/>
        </w:rPr>
        <w:t xml:space="preserve"> Centroeuropeo (Retirado)</w:t>
      </w:r>
      <w:r w:rsidR="00DE6CE9">
        <w:rPr>
          <w:bCs/>
          <w:shd w:val="clear" w:color="auto" w:fill="FFFFFF"/>
          <w:lang w:val="es-ES_tradnl" w:bidi="es-ES_tradnl"/>
        </w:rPr>
        <w:br/>
        <w:t xml:space="preserve">4º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="00DE6CE9" w:rsidRPr="00B1600F">
        <w:rPr>
          <w:bCs/>
          <w:shd w:val="clear" w:color="auto" w:fill="FFFFFF"/>
          <w:lang w:val="es-ES_tradnl" w:bidi="es-ES_tradnl"/>
        </w:rPr>
        <w:t xml:space="preserve"> dos Sertões</w:t>
      </w:r>
      <w:r w:rsidR="00DE6CE9">
        <w:rPr>
          <w:bCs/>
          <w:shd w:val="clear" w:color="auto" w:fill="FFFFFF"/>
          <w:lang w:val="es-ES_tradnl" w:bidi="es-ES_tradnl"/>
        </w:rPr>
        <w:br/>
      </w:r>
      <w:r w:rsidRPr="00B1600F">
        <w:rPr>
          <w:bCs/>
          <w:shd w:val="clear" w:color="auto" w:fill="FFFFFF"/>
          <w:lang w:val="es-ES_tradnl" w:bidi="es-ES_tradnl"/>
        </w:rPr>
        <w:t xml:space="preserve">Campeón de la Baja </w:t>
      </w:r>
      <w:r w:rsidR="003425D3">
        <w:rPr>
          <w:bCs/>
          <w:shd w:val="clear" w:color="auto" w:fill="FFFFFF"/>
          <w:lang w:val="es-ES_tradnl" w:bidi="es-ES_tradnl"/>
        </w:rPr>
        <w:t>España Aragón</w:t>
      </w:r>
      <w:r w:rsidR="003425D3">
        <w:rPr>
          <w:bCs/>
          <w:shd w:val="clear" w:color="auto" w:fill="FFFFFF"/>
          <w:lang w:val="es-ES_tradnl" w:bidi="es-ES_tradnl"/>
        </w:rPr>
        <w:br/>
        <w:t xml:space="preserve">3º PAX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="003425D3">
        <w:rPr>
          <w:bCs/>
          <w:shd w:val="clear" w:color="auto" w:fill="FFFFFF"/>
          <w:lang w:val="es-ES_tradnl" w:bidi="es-ES_tradnl"/>
        </w:rPr>
        <w:br/>
        <w:t xml:space="preserve">17º </w:t>
      </w:r>
      <w:r w:rsidR="003425D3" w:rsidRPr="00B1600F">
        <w:rPr>
          <w:bCs/>
          <w:shd w:val="clear" w:color="auto" w:fill="FFFFFF"/>
          <w:lang w:val="es-ES_tradnl" w:bidi="es-ES_tradnl"/>
        </w:rPr>
        <w:t>UAE Desert Challenge</w:t>
      </w:r>
      <w:r w:rsidR="003425D3">
        <w:rPr>
          <w:bCs/>
          <w:shd w:val="clear" w:color="auto" w:fill="FFFFFF"/>
          <w:lang w:val="es-ES_tradnl" w:bidi="es-ES_tradnl"/>
        </w:rPr>
        <w:t xml:space="preserve">, Dubái (avería en la </w:t>
      </w:r>
      <w:r w:rsidR="002765C6">
        <w:rPr>
          <w:bCs/>
          <w:shd w:val="clear" w:color="auto" w:fill="FFFFFF"/>
          <w:lang w:val="es-ES_tradnl" w:bidi="es-ES_tradnl"/>
        </w:rPr>
        <w:t>pen</w:t>
      </w:r>
      <w:r w:rsidR="003425D3">
        <w:rPr>
          <w:bCs/>
          <w:shd w:val="clear" w:color="auto" w:fill="FFFFFF"/>
          <w:lang w:val="es-ES_tradnl" w:bidi="es-ES_tradnl"/>
        </w:rPr>
        <w:t>última etapa cuando iba líder)</w:t>
      </w:r>
    </w:p>
    <w:p w14:paraId="1FABEEC1" w14:textId="75602012" w:rsidR="00B1600F" w:rsidRPr="00A2515D" w:rsidRDefault="00B1600F" w:rsidP="00CD54C6">
      <w:pPr>
        <w:pStyle w:val="TextoMichelin"/>
        <w:spacing w:after="230"/>
        <w:jc w:val="left"/>
        <w:rPr>
          <w:b/>
          <w:bCs/>
          <w:shd w:val="clear" w:color="auto" w:fill="FFFFFF"/>
          <w:lang w:val="es-ES_tradnl" w:bidi="es-ES_tradnl"/>
        </w:rPr>
      </w:pPr>
      <w:r w:rsidRPr="00CD54C6">
        <w:rPr>
          <w:b/>
          <w:bCs/>
          <w:shd w:val="clear" w:color="auto" w:fill="FFFFFF"/>
          <w:lang w:val="es-ES_tradnl" w:bidi="es-ES_tradnl"/>
        </w:rPr>
        <w:t>2009</w:t>
      </w:r>
      <w:r w:rsidR="00A2515D">
        <w:rPr>
          <w:b/>
          <w:bCs/>
          <w:shd w:val="clear" w:color="auto" w:fill="FFFFFF"/>
          <w:lang w:val="es-ES_tradnl" w:bidi="es-ES_tradnl"/>
        </w:rPr>
        <w:br/>
      </w:r>
      <w:r w:rsidR="00CD54C6" w:rsidRPr="00CD54C6">
        <w:rPr>
          <w:bCs/>
          <w:shd w:val="clear" w:color="auto" w:fill="FFFFFF"/>
          <w:lang w:val="es-ES_tradnl" w:bidi="es-ES_tradnl"/>
        </w:rPr>
        <w:t xml:space="preserve">Campeón </w:t>
      </w:r>
      <w:r w:rsidRPr="00CD54C6">
        <w:rPr>
          <w:bCs/>
          <w:shd w:val="clear" w:color="auto" w:fill="FFFFFF"/>
          <w:lang w:val="es-ES_tradnl" w:bidi="es-ES_tradnl"/>
        </w:rPr>
        <w:t xml:space="preserve">del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Pr="00CD54C6">
        <w:rPr>
          <w:bCs/>
          <w:shd w:val="clear" w:color="auto" w:fill="FFFFFF"/>
          <w:lang w:val="es-ES_tradnl" w:bidi="es-ES_tradnl"/>
        </w:rPr>
        <w:t xml:space="preserve"> de Abu Dhabi</w:t>
      </w:r>
      <w:r w:rsidR="0030244D">
        <w:rPr>
          <w:bCs/>
          <w:shd w:val="clear" w:color="auto" w:fill="FFFFFF"/>
          <w:lang w:val="es-ES_tradnl" w:bidi="es-ES_tradnl"/>
        </w:rPr>
        <w:br/>
      </w:r>
      <w:r w:rsidR="0030244D" w:rsidRPr="00CD54C6">
        <w:rPr>
          <w:bCs/>
          <w:shd w:val="clear" w:color="auto" w:fill="FFFFFF"/>
          <w:lang w:val="es-ES_tradnl" w:bidi="es-ES_tradnl"/>
        </w:rPr>
        <w:t xml:space="preserve">2º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="0030244D" w:rsidRPr="00CD54C6">
        <w:rPr>
          <w:bCs/>
          <w:shd w:val="clear" w:color="auto" w:fill="FFFFFF"/>
          <w:lang w:val="es-ES_tradnl" w:bidi="es-ES_tradnl"/>
        </w:rPr>
        <w:t xml:space="preserve"> de Túnez</w:t>
      </w:r>
      <w:r w:rsidR="006C266F">
        <w:rPr>
          <w:bCs/>
          <w:shd w:val="clear" w:color="auto" w:fill="FFFFFF"/>
          <w:lang w:val="es-ES_tradnl" w:bidi="es-ES_tradnl"/>
        </w:rPr>
        <w:br/>
      </w:r>
      <w:r w:rsidR="009B72EC">
        <w:rPr>
          <w:bCs/>
          <w:shd w:val="clear" w:color="auto" w:fill="FFFFFF"/>
          <w:lang w:val="es-ES_tradnl" w:bidi="es-ES_tradnl"/>
        </w:rPr>
        <w:t>Rallye</w:t>
      </w:r>
      <w:r w:rsidR="006C266F">
        <w:rPr>
          <w:bCs/>
          <w:shd w:val="clear" w:color="auto" w:fill="FFFFFF"/>
          <w:lang w:val="es-ES_tradnl" w:bidi="es-ES_tradnl"/>
        </w:rPr>
        <w:t xml:space="preserve"> de Cerdeña (Retirado)</w:t>
      </w:r>
      <w:r w:rsidR="006C266F">
        <w:rPr>
          <w:bCs/>
          <w:shd w:val="clear" w:color="auto" w:fill="FFFFFF"/>
          <w:lang w:val="es-ES_tradnl" w:bidi="es-ES_tradnl"/>
        </w:rPr>
        <w:br/>
      </w:r>
      <w:r w:rsidR="00CD54C6" w:rsidRPr="00CD54C6">
        <w:rPr>
          <w:bCs/>
          <w:shd w:val="clear" w:color="auto" w:fill="FFFFFF"/>
          <w:lang w:val="es-ES_tradnl" w:bidi="es-ES_tradnl"/>
        </w:rPr>
        <w:t xml:space="preserve">Campeón </w:t>
      </w:r>
      <w:r w:rsidRPr="00CD54C6">
        <w:rPr>
          <w:bCs/>
          <w:shd w:val="clear" w:color="auto" w:fill="FFFFFF"/>
          <w:lang w:val="es-ES_tradnl" w:bidi="es-ES_tradnl"/>
        </w:rPr>
        <w:t xml:space="preserve">del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Pr="00CD54C6">
        <w:rPr>
          <w:bCs/>
          <w:shd w:val="clear" w:color="auto" w:fill="FFFFFF"/>
          <w:lang w:val="es-ES_tradnl" w:bidi="es-ES_tradnl"/>
        </w:rPr>
        <w:t xml:space="preserve"> de Marruecos</w:t>
      </w:r>
      <w:r w:rsidR="0074196D">
        <w:rPr>
          <w:bCs/>
          <w:shd w:val="clear" w:color="auto" w:fill="FFFFFF"/>
          <w:lang w:val="es-ES_tradnl" w:bidi="es-ES_tradnl"/>
        </w:rPr>
        <w:br/>
        <w:t xml:space="preserve">3º </w:t>
      </w:r>
      <w:r w:rsidR="0074196D" w:rsidRPr="00B1600F">
        <w:rPr>
          <w:bCs/>
          <w:shd w:val="clear" w:color="auto" w:fill="FFFFFF"/>
          <w:lang w:val="es-ES_tradnl" w:bidi="es-ES_tradnl"/>
        </w:rPr>
        <w:t>Campe</w:t>
      </w:r>
      <w:r w:rsidR="0074196D">
        <w:rPr>
          <w:bCs/>
          <w:shd w:val="clear" w:color="auto" w:fill="FFFFFF"/>
          <w:lang w:val="es-ES_tradnl" w:bidi="es-ES_tradnl"/>
        </w:rPr>
        <w:t>o</w:t>
      </w:r>
      <w:r w:rsidR="0074196D" w:rsidRPr="00B1600F">
        <w:rPr>
          <w:bCs/>
          <w:shd w:val="clear" w:color="auto" w:fill="FFFFFF"/>
          <w:lang w:val="es-ES_tradnl" w:bidi="es-ES_tradnl"/>
        </w:rPr>
        <w:t>n</w:t>
      </w:r>
      <w:r w:rsidR="0074196D">
        <w:rPr>
          <w:bCs/>
          <w:shd w:val="clear" w:color="auto" w:fill="FFFFFF"/>
          <w:lang w:val="es-ES_tradnl" w:bidi="es-ES_tradnl"/>
        </w:rPr>
        <w:t>ato</w:t>
      </w:r>
      <w:r w:rsidR="0074196D" w:rsidRPr="00B1600F">
        <w:rPr>
          <w:bCs/>
          <w:shd w:val="clear" w:color="auto" w:fill="FFFFFF"/>
          <w:lang w:val="es-ES_tradnl" w:bidi="es-ES_tradnl"/>
        </w:rPr>
        <w:t xml:space="preserve"> del Mundo de </w:t>
      </w:r>
      <w:r w:rsidR="0074196D">
        <w:rPr>
          <w:bCs/>
          <w:shd w:val="clear" w:color="auto" w:fill="FFFFFF"/>
          <w:lang w:val="es-ES_tradnl" w:bidi="es-ES_tradnl"/>
        </w:rPr>
        <w:t>Rallye</w:t>
      </w:r>
      <w:r w:rsidR="0074196D" w:rsidRPr="00B1600F">
        <w:rPr>
          <w:bCs/>
          <w:shd w:val="clear" w:color="auto" w:fill="FFFFFF"/>
          <w:lang w:val="es-ES_tradnl" w:bidi="es-ES_tradnl"/>
        </w:rPr>
        <w:t xml:space="preserve"> </w:t>
      </w:r>
      <w:r w:rsidR="0074196D">
        <w:rPr>
          <w:bCs/>
          <w:shd w:val="clear" w:color="auto" w:fill="FFFFFF"/>
          <w:lang w:val="es-ES_tradnl" w:bidi="es-ES_tradnl"/>
        </w:rPr>
        <w:t>Cross-Country</w:t>
      </w:r>
      <w:r w:rsidR="0030244D">
        <w:rPr>
          <w:bCs/>
          <w:shd w:val="clear" w:color="auto" w:fill="FFFFFF"/>
          <w:lang w:val="es-ES_tradnl" w:bidi="es-ES_tradnl"/>
        </w:rPr>
        <w:br/>
      </w:r>
      <w:r w:rsidR="0030244D" w:rsidRPr="00CD54C6">
        <w:rPr>
          <w:bCs/>
          <w:shd w:val="clear" w:color="auto" w:fill="FFFFFF"/>
          <w:lang w:val="es-ES_tradnl" w:bidi="es-ES_tradnl"/>
        </w:rPr>
        <w:t xml:space="preserve">Campeón del </w:t>
      </w:r>
      <w:r w:rsidR="006C266F">
        <w:rPr>
          <w:shd w:val="clear" w:color="auto" w:fill="FFFFFF"/>
          <w:lang w:val="es-ES_tradnl" w:bidi="es-ES_tradnl"/>
        </w:rPr>
        <w:t>Rallye</w:t>
      </w:r>
      <w:r w:rsidR="0030244D" w:rsidRPr="00CD54C6">
        <w:rPr>
          <w:shd w:val="clear" w:color="auto" w:fill="FFFFFF"/>
          <w:lang w:val="es-ES_tradnl" w:bidi="es-ES_tradnl"/>
        </w:rPr>
        <w:t xml:space="preserve"> Dakar</w:t>
      </w:r>
    </w:p>
    <w:p w14:paraId="3E41CDD3" w14:textId="3CDFF3D4" w:rsidR="00BB47B1" w:rsidRPr="00A2515D" w:rsidRDefault="002C1B73" w:rsidP="0074196D">
      <w:pPr>
        <w:pStyle w:val="TextoMichelin"/>
        <w:spacing w:after="230"/>
        <w:jc w:val="left"/>
        <w:rPr>
          <w:b/>
          <w:bCs/>
          <w:shd w:val="clear" w:color="auto" w:fill="FFFFFF"/>
          <w:lang w:val="es-ES_tradnl" w:bidi="es-ES_tradnl"/>
        </w:rPr>
      </w:pPr>
      <w:r>
        <w:rPr>
          <w:b/>
          <w:bCs/>
          <w:shd w:val="clear" w:color="auto" w:fill="FFFFFF"/>
          <w:lang w:val="es-ES_tradnl" w:bidi="es-ES_tradnl"/>
        </w:rPr>
        <w:br w:type="column"/>
      </w:r>
      <w:r w:rsidR="00B1600F" w:rsidRPr="00DA6607">
        <w:rPr>
          <w:b/>
          <w:bCs/>
          <w:shd w:val="clear" w:color="auto" w:fill="FFFFFF"/>
          <w:lang w:val="es-ES_tradnl" w:bidi="es-ES_tradnl"/>
        </w:rPr>
        <w:t>2010</w:t>
      </w:r>
      <w:r w:rsidR="00A2515D">
        <w:rPr>
          <w:b/>
          <w:bCs/>
          <w:shd w:val="clear" w:color="auto" w:fill="FFFFFF"/>
          <w:lang w:val="es-ES_tradnl" w:bidi="es-ES_tradnl"/>
        </w:rPr>
        <w:br/>
      </w:r>
      <w:r w:rsidR="0074196D" w:rsidRPr="00CD54C6">
        <w:rPr>
          <w:bCs/>
          <w:shd w:val="clear" w:color="auto" w:fill="FFFFFF"/>
          <w:lang w:val="es-ES_tradnl" w:bidi="es-ES_tradnl"/>
        </w:rPr>
        <w:t xml:space="preserve">Campeón </w:t>
      </w:r>
      <w:r w:rsidR="00B1600F" w:rsidRPr="00B1600F">
        <w:rPr>
          <w:bCs/>
          <w:shd w:val="clear" w:color="auto" w:fill="FFFFFF"/>
          <w:lang w:val="es-ES_tradnl" w:bidi="es-ES_tradnl"/>
        </w:rPr>
        <w:t xml:space="preserve">del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="00B1600F" w:rsidRPr="00B1600F">
        <w:rPr>
          <w:bCs/>
          <w:shd w:val="clear" w:color="auto" w:fill="FFFFFF"/>
          <w:lang w:val="es-ES_tradnl" w:bidi="es-ES_tradnl"/>
        </w:rPr>
        <w:t xml:space="preserve"> de Abu Dhabi</w:t>
      </w:r>
      <w:r w:rsidR="0009798D">
        <w:rPr>
          <w:bCs/>
          <w:shd w:val="clear" w:color="auto" w:fill="FFFFFF"/>
          <w:lang w:val="es-ES_tradnl" w:bidi="es-ES_tradnl"/>
        </w:rPr>
        <w:br/>
      </w:r>
      <w:r w:rsidR="001C00C5">
        <w:rPr>
          <w:bCs/>
          <w:shd w:val="clear" w:color="auto" w:fill="FFFFFF"/>
          <w:lang w:val="es-ES_tradnl" w:bidi="es-ES_tradnl"/>
        </w:rPr>
        <w:t>2º Rallye de Túnez</w:t>
      </w:r>
      <w:r w:rsidR="001C00C5">
        <w:rPr>
          <w:bCs/>
          <w:shd w:val="clear" w:color="auto" w:fill="FFFFFF"/>
          <w:lang w:val="es-ES_tradnl" w:bidi="es-ES_tradnl"/>
        </w:rPr>
        <w:br/>
      </w:r>
      <w:r w:rsidR="0074196D" w:rsidRPr="00CD54C6">
        <w:rPr>
          <w:bCs/>
          <w:shd w:val="clear" w:color="auto" w:fill="FFFFFF"/>
          <w:lang w:val="es-ES_tradnl" w:bidi="es-ES_tradnl"/>
        </w:rPr>
        <w:t xml:space="preserve">Campeón </w:t>
      </w:r>
      <w:r w:rsidR="00B1600F" w:rsidRPr="00B1600F">
        <w:rPr>
          <w:bCs/>
          <w:shd w:val="clear" w:color="auto" w:fill="FFFFFF"/>
          <w:lang w:val="es-ES_tradnl" w:bidi="es-ES_tradnl"/>
        </w:rPr>
        <w:t xml:space="preserve">del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="00B1600F" w:rsidRPr="00B1600F">
        <w:rPr>
          <w:bCs/>
          <w:shd w:val="clear" w:color="auto" w:fill="FFFFFF"/>
          <w:lang w:val="es-ES_tradnl" w:bidi="es-ES_tradnl"/>
        </w:rPr>
        <w:t xml:space="preserve"> de Cerdeña</w:t>
      </w:r>
      <w:r w:rsidR="0009798D">
        <w:rPr>
          <w:bCs/>
          <w:shd w:val="clear" w:color="auto" w:fill="FFFFFF"/>
          <w:lang w:val="es-ES_tradnl" w:bidi="es-ES_tradnl"/>
        </w:rPr>
        <w:br/>
      </w:r>
      <w:r w:rsidR="0074196D" w:rsidRPr="00CD54C6">
        <w:rPr>
          <w:bCs/>
          <w:shd w:val="clear" w:color="auto" w:fill="FFFFFF"/>
          <w:lang w:val="es-ES_tradnl" w:bidi="es-ES_tradnl"/>
        </w:rPr>
        <w:t xml:space="preserve">Campeón </w:t>
      </w:r>
      <w:r w:rsidR="00B1600F" w:rsidRPr="00B1600F">
        <w:rPr>
          <w:bCs/>
          <w:shd w:val="clear" w:color="auto" w:fill="FFFFFF"/>
          <w:lang w:val="es-ES_tradnl" w:bidi="es-ES_tradnl"/>
        </w:rPr>
        <w:t xml:space="preserve">del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="00B1600F" w:rsidRPr="00B1600F">
        <w:rPr>
          <w:bCs/>
          <w:shd w:val="clear" w:color="auto" w:fill="FFFFFF"/>
          <w:lang w:val="es-ES_tradnl" w:bidi="es-ES_tradnl"/>
        </w:rPr>
        <w:t xml:space="preserve"> dos Sertões</w:t>
      </w:r>
      <w:r w:rsidR="0009798D">
        <w:rPr>
          <w:bCs/>
          <w:shd w:val="clear" w:color="auto" w:fill="FFFFFF"/>
          <w:lang w:val="es-ES_tradnl" w:bidi="es-ES_tradnl"/>
        </w:rPr>
        <w:br/>
      </w:r>
      <w:r w:rsidR="0074196D" w:rsidRPr="00CD54C6">
        <w:rPr>
          <w:bCs/>
          <w:shd w:val="clear" w:color="auto" w:fill="FFFFFF"/>
          <w:lang w:val="es-ES_tradnl" w:bidi="es-ES_tradnl"/>
        </w:rPr>
        <w:t xml:space="preserve">Campeón </w:t>
      </w:r>
      <w:r w:rsidR="00B1600F" w:rsidRPr="00B1600F">
        <w:rPr>
          <w:bCs/>
          <w:shd w:val="clear" w:color="auto" w:fill="FFFFFF"/>
          <w:lang w:val="es-ES_tradnl" w:bidi="es-ES_tradnl"/>
        </w:rPr>
        <w:t xml:space="preserve">del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="00B1600F" w:rsidRPr="00B1600F">
        <w:rPr>
          <w:bCs/>
          <w:shd w:val="clear" w:color="auto" w:fill="FFFFFF"/>
          <w:lang w:val="es-ES_tradnl" w:bidi="es-ES_tradnl"/>
        </w:rPr>
        <w:t xml:space="preserve"> de los Faraones</w:t>
      </w:r>
      <w:r w:rsidR="0009798D">
        <w:rPr>
          <w:bCs/>
          <w:shd w:val="clear" w:color="auto" w:fill="FFFFFF"/>
          <w:lang w:val="es-ES_tradnl" w:bidi="es-ES_tradnl"/>
        </w:rPr>
        <w:br/>
      </w:r>
      <w:r w:rsidR="00B1600F" w:rsidRPr="00B1600F">
        <w:rPr>
          <w:bCs/>
          <w:shd w:val="clear" w:color="auto" w:fill="FFFFFF"/>
          <w:lang w:val="es-ES_tradnl" w:bidi="es-ES_tradnl"/>
        </w:rPr>
        <w:t xml:space="preserve">Campeón del Mundo de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="00B1600F" w:rsidRPr="00B1600F">
        <w:rPr>
          <w:bCs/>
          <w:shd w:val="clear" w:color="auto" w:fill="FFFFFF"/>
          <w:lang w:val="es-ES_tradnl" w:bidi="es-ES_tradnl"/>
        </w:rPr>
        <w:t xml:space="preserve"> </w:t>
      </w:r>
      <w:r w:rsidR="001C00C5">
        <w:rPr>
          <w:bCs/>
          <w:shd w:val="clear" w:color="auto" w:fill="FFFFFF"/>
          <w:lang w:val="es-ES_tradnl" w:bidi="es-ES_tradnl"/>
        </w:rPr>
        <w:t>Cross-Country</w:t>
      </w:r>
      <w:r w:rsidR="00BB47B1">
        <w:rPr>
          <w:bCs/>
          <w:shd w:val="clear" w:color="auto" w:fill="FFFFFF"/>
          <w:lang w:val="es-ES_tradnl" w:bidi="es-ES_tradnl"/>
        </w:rPr>
        <w:br/>
        <w:t>15º Rallye Dakar</w:t>
      </w:r>
    </w:p>
    <w:p w14:paraId="4BEB074A" w14:textId="3CAFC921" w:rsidR="00B1600F" w:rsidRPr="00A2515D" w:rsidRDefault="00B1600F" w:rsidP="00232DA2">
      <w:pPr>
        <w:pStyle w:val="TextoMichelin"/>
        <w:spacing w:after="230"/>
        <w:jc w:val="left"/>
        <w:rPr>
          <w:b/>
          <w:bCs/>
          <w:shd w:val="clear" w:color="auto" w:fill="FFFFFF"/>
          <w:lang w:val="es-ES_tradnl" w:bidi="es-ES_tradnl"/>
        </w:rPr>
      </w:pPr>
      <w:r w:rsidRPr="00DA6607">
        <w:rPr>
          <w:b/>
          <w:bCs/>
          <w:shd w:val="clear" w:color="auto" w:fill="FFFFFF"/>
          <w:lang w:val="es-ES_tradnl" w:bidi="es-ES_tradnl"/>
        </w:rPr>
        <w:t>2011</w:t>
      </w:r>
      <w:r w:rsidR="00A2515D">
        <w:rPr>
          <w:b/>
          <w:bCs/>
          <w:shd w:val="clear" w:color="auto" w:fill="FFFFFF"/>
          <w:lang w:val="es-ES_tradnl" w:bidi="es-ES_tradnl"/>
        </w:rPr>
        <w:br/>
      </w:r>
      <w:r w:rsidR="00232DA2" w:rsidRPr="00B1600F">
        <w:rPr>
          <w:bCs/>
          <w:shd w:val="clear" w:color="auto" w:fill="FFFFFF"/>
          <w:lang w:val="es-ES_tradnl" w:bidi="es-ES_tradnl"/>
        </w:rPr>
        <w:t xml:space="preserve">Campeón </w:t>
      </w:r>
      <w:r w:rsidRPr="00B1600F">
        <w:rPr>
          <w:bCs/>
          <w:shd w:val="clear" w:color="auto" w:fill="FFFFFF"/>
          <w:lang w:val="es-ES_tradnl" w:bidi="es-ES_tradnl"/>
        </w:rPr>
        <w:t xml:space="preserve">del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Pr="00B1600F">
        <w:rPr>
          <w:bCs/>
          <w:shd w:val="clear" w:color="auto" w:fill="FFFFFF"/>
          <w:lang w:val="es-ES_tradnl" w:bidi="es-ES_tradnl"/>
        </w:rPr>
        <w:t xml:space="preserve"> de Abu Dhabi</w:t>
      </w:r>
      <w:r w:rsidR="0009798D">
        <w:rPr>
          <w:bCs/>
          <w:shd w:val="clear" w:color="auto" w:fill="FFFFFF"/>
          <w:lang w:val="es-ES_tradnl" w:bidi="es-ES_tradnl"/>
        </w:rPr>
        <w:br/>
      </w:r>
      <w:r w:rsidR="00232DA2" w:rsidRPr="00B1600F">
        <w:rPr>
          <w:bCs/>
          <w:shd w:val="clear" w:color="auto" w:fill="FFFFFF"/>
          <w:lang w:val="es-ES_tradnl" w:bidi="es-ES_tradnl"/>
        </w:rPr>
        <w:t xml:space="preserve">Campeón </w:t>
      </w:r>
      <w:r w:rsidRPr="00B1600F">
        <w:rPr>
          <w:bCs/>
          <w:shd w:val="clear" w:color="auto" w:fill="FFFFFF"/>
          <w:lang w:val="es-ES_tradnl" w:bidi="es-ES_tradnl"/>
        </w:rPr>
        <w:t xml:space="preserve">del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Pr="00B1600F">
        <w:rPr>
          <w:bCs/>
          <w:shd w:val="clear" w:color="auto" w:fill="FFFFFF"/>
          <w:lang w:val="es-ES_tradnl" w:bidi="es-ES_tradnl"/>
        </w:rPr>
        <w:t xml:space="preserve"> de Cerdeña</w:t>
      </w:r>
      <w:r w:rsidR="0009798D">
        <w:rPr>
          <w:bCs/>
          <w:shd w:val="clear" w:color="auto" w:fill="FFFFFF"/>
          <w:lang w:val="es-ES_tradnl" w:bidi="es-ES_tradnl"/>
        </w:rPr>
        <w:br/>
      </w:r>
      <w:r w:rsidR="00232DA2" w:rsidRPr="00B1600F">
        <w:rPr>
          <w:bCs/>
          <w:shd w:val="clear" w:color="auto" w:fill="FFFFFF"/>
          <w:lang w:val="es-ES_tradnl" w:bidi="es-ES_tradnl"/>
        </w:rPr>
        <w:t xml:space="preserve">Campeón </w:t>
      </w:r>
      <w:r w:rsidRPr="00B1600F">
        <w:rPr>
          <w:bCs/>
          <w:shd w:val="clear" w:color="auto" w:fill="FFFFFF"/>
          <w:lang w:val="es-ES_tradnl" w:bidi="es-ES_tradnl"/>
        </w:rPr>
        <w:t xml:space="preserve">del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Pr="00B1600F">
        <w:rPr>
          <w:bCs/>
          <w:shd w:val="clear" w:color="auto" w:fill="FFFFFF"/>
          <w:lang w:val="es-ES_tradnl" w:bidi="es-ES_tradnl"/>
        </w:rPr>
        <w:t xml:space="preserve"> de los Faraones</w:t>
      </w:r>
      <w:r w:rsidR="00232DA2">
        <w:rPr>
          <w:bCs/>
          <w:shd w:val="clear" w:color="auto" w:fill="FFFFFF"/>
          <w:lang w:val="es-ES_tradnl" w:bidi="es-ES_tradnl"/>
        </w:rPr>
        <w:br/>
      </w:r>
      <w:r w:rsidR="00232DA2" w:rsidRPr="00B1600F">
        <w:rPr>
          <w:bCs/>
          <w:shd w:val="clear" w:color="auto" w:fill="FFFFFF"/>
          <w:lang w:val="es-ES_tradnl" w:bidi="es-ES_tradnl"/>
        </w:rPr>
        <w:t xml:space="preserve">Campeón del </w:t>
      </w:r>
      <w:r w:rsidR="00232DA2">
        <w:rPr>
          <w:shd w:val="clear" w:color="auto" w:fill="FFFFFF"/>
          <w:lang w:val="es-ES_tradnl" w:bidi="es-ES_tradnl"/>
        </w:rPr>
        <w:t>Rallye</w:t>
      </w:r>
      <w:r w:rsidR="00232DA2" w:rsidRPr="00B1600F">
        <w:rPr>
          <w:shd w:val="clear" w:color="auto" w:fill="FFFFFF"/>
          <w:lang w:val="es-ES_tradnl" w:bidi="es-ES_tradnl"/>
        </w:rPr>
        <w:t xml:space="preserve"> Dakar</w:t>
      </w:r>
    </w:p>
    <w:p w14:paraId="7A565B41" w14:textId="78716F38" w:rsidR="00B1600F" w:rsidRPr="00A2515D" w:rsidRDefault="00B1600F" w:rsidP="00232DA2">
      <w:pPr>
        <w:pStyle w:val="TextoMichelin"/>
        <w:spacing w:after="230"/>
        <w:jc w:val="left"/>
        <w:rPr>
          <w:b/>
          <w:bCs/>
          <w:shd w:val="clear" w:color="auto" w:fill="FFFFFF"/>
          <w:lang w:val="es-ES_tradnl" w:bidi="es-ES_tradnl"/>
        </w:rPr>
      </w:pPr>
      <w:r w:rsidRPr="00DA6607">
        <w:rPr>
          <w:b/>
          <w:bCs/>
          <w:shd w:val="clear" w:color="auto" w:fill="FFFFFF"/>
          <w:lang w:val="es-ES_tradnl" w:bidi="es-ES_tradnl"/>
        </w:rPr>
        <w:t>2012</w:t>
      </w:r>
      <w:r w:rsidR="00A2515D">
        <w:rPr>
          <w:b/>
          <w:bCs/>
          <w:shd w:val="clear" w:color="auto" w:fill="FFFFFF"/>
          <w:lang w:val="es-ES_tradnl" w:bidi="es-ES_tradnl"/>
        </w:rPr>
        <w:br/>
      </w:r>
      <w:r w:rsidR="007D4A69" w:rsidRPr="00B1600F">
        <w:rPr>
          <w:bCs/>
          <w:shd w:val="clear" w:color="auto" w:fill="FFFFFF"/>
          <w:lang w:val="es-ES_tradnl" w:bidi="es-ES_tradnl"/>
        </w:rPr>
        <w:t xml:space="preserve">Campeón del Mundo de </w:t>
      </w:r>
      <w:r w:rsidR="007D4A69">
        <w:rPr>
          <w:bCs/>
          <w:shd w:val="clear" w:color="auto" w:fill="FFFFFF"/>
          <w:lang w:val="es-ES_tradnl" w:bidi="es-ES_tradnl"/>
        </w:rPr>
        <w:t>Rallye</w:t>
      </w:r>
      <w:r w:rsidR="007D4A69" w:rsidRPr="00B1600F">
        <w:rPr>
          <w:bCs/>
          <w:shd w:val="clear" w:color="auto" w:fill="FFFFFF"/>
          <w:lang w:val="es-ES_tradnl" w:bidi="es-ES_tradnl"/>
        </w:rPr>
        <w:t xml:space="preserve"> </w:t>
      </w:r>
      <w:r w:rsidR="007D4A69">
        <w:rPr>
          <w:bCs/>
          <w:shd w:val="clear" w:color="auto" w:fill="FFFFFF"/>
          <w:lang w:val="es-ES_tradnl" w:bidi="es-ES_tradnl"/>
        </w:rPr>
        <w:t>Cross-Country</w:t>
      </w:r>
      <w:r w:rsidR="007D4A69">
        <w:rPr>
          <w:bCs/>
          <w:shd w:val="clear" w:color="auto" w:fill="FFFFFF"/>
          <w:lang w:val="es-ES_tradnl" w:bidi="es-ES_tradnl"/>
        </w:rPr>
        <w:br/>
      </w:r>
      <w:r w:rsidR="00227E12">
        <w:rPr>
          <w:bCs/>
          <w:shd w:val="clear" w:color="auto" w:fill="FFFFFF"/>
          <w:lang w:val="es-ES_tradnl" w:bidi="es-ES_tradnl"/>
        </w:rPr>
        <w:t>3º</w:t>
      </w:r>
      <w:r w:rsidR="00227E12" w:rsidRPr="00B1600F">
        <w:rPr>
          <w:bCs/>
          <w:shd w:val="clear" w:color="auto" w:fill="FFFFFF"/>
          <w:lang w:val="es-ES_tradnl" w:bidi="es-ES_tradnl"/>
        </w:rPr>
        <w:t xml:space="preserve"> </w:t>
      </w:r>
      <w:r w:rsidR="00227E12">
        <w:rPr>
          <w:bCs/>
          <w:shd w:val="clear" w:color="auto" w:fill="FFFFFF"/>
          <w:lang w:val="es-ES_tradnl" w:bidi="es-ES_tradnl"/>
        </w:rPr>
        <w:t>Rallye</w:t>
      </w:r>
      <w:r w:rsidR="00227E12" w:rsidRPr="00B1600F">
        <w:rPr>
          <w:bCs/>
          <w:shd w:val="clear" w:color="auto" w:fill="FFFFFF"/>
          <w:lang w:val="es-ES_tradnl" w:bidi="es-ES_tradnl"/>
        </w:rPr>
        <w:t xml:space="preserve"> de Cerdeña</w:t>
      </w:r>
      <w:r w:rsidR="00227E12">
        <w:rPr>
          <w:bCs/>
          <w:shd w:val="clear" w:color="auto" w:fill="FFFFFF"/>
          <w:lang w:val="es-ES_tradnl" w:bidi="es-ES_tradnl"/>
        </w:rPr>
        <w:br/>
      </w:r>
      <w:r w:rsidR="00227E12" w:rsidRPr="00B1600F">
        <w:rPr>
          <w:bCs/>
          <w:shd w:val="clear" w:color="auto" w:fill="FFFFFF"/>
          <w:lang w:val="es-ES_tradnl" w:bidi="es-ES_tradnl"/>
        </w:rPr>
        <w:t xml:space="preserve">Campeón </w:t>
      </w:r>
      <w:r w:rsidR="00B573DF">
        <w:rPr>
          <w:bCs/>
          <w:shd w:val="clear" w:color="auto" w:fill="FFFFFF"/>
          <w:lang w:val="es-ES_tradnl" w:bidi="es-ES_tradnl"/>
        </w:rPr>
        <w:t xml:space="preserve">del </w:t>
      </w:r>
      <w:r w:rsidR="00227E12">
        <w:rPr>
          <w:bCs/>
          <w:shd w:val="clear" w:color="auto" w:fill="FFFFFF"/>
          <w:lang w:val="es-ES_tradnl" w:bidi="es-ES_tradnl"/>
        </w:rPr>
        <w:t>Sealine Cross-Country</w:t>
      </w:r>
      <w:r w:rsidR="00227E12" w:rsidRPr="00B1600F">
        <w:rPr>
          <w:bCs/>
          <w:shd w:val="clear" w:color="auto" w:fill="FFFFFF"/>
          <w:lang w:val="es-ES_tradnl" w:bidi="es-ES_tradnl"/>
        </w:rPr>
        <w:t xml:space="preserve"> </w:t>
      </w:r>
      <w:r w:rsidR="00227E12">
        <w:rPr>
          <w:bCs/>
          <w:shd w:val="clear" w:color="auto" w:fill="FFFFFF"/>
          <w:lang w:val="es-ES_tradnl" w:bidi="es-ES_tradnl"/>
        </w:rPr>
        <w:t>Rallye,</w:t>
      </w:r>
      <w:r w:rsidR="00227E12" w:rsidRPr="00B1600F">
        <w:rPr>
          <w:bCs/>
          <w:shd w:val="clear" w:color="auto" w:fill="FFFFFF"/>
          <w:lang w:val="es-ES_tradnl" w:bidi="es-ES_tradnl"/>
        </w:rPr>
        <w:t xml:space="preserve"> Qatar</w:t>
      </w:r>
      <w:r w:rsidR="00227E12">
        <w:rPr>
          <w:bCs/>
          <w:shd w:val="clear" w:color="auto" w:fill="FFFFFF"/>
          <w:lang w:val="es-ES_tradnl" w:bidi="es-ES_tradnl"/>
        </w:rPr>
        <w:br/>
      </w:r>
      <w:r w:rsidR="00232DA2" w:rsidRPr="00B1600F">
        <w:rPr>
          <w:bCs/>
          <w:shd w:val="clear" w:color="auto" w:fill="FFFFFF"/>
          <w:lang w:val="es-ES_tradnl" w:bidi="es-ES_tradnl"/>
        </w:rPr>
        <w:t xml:space="preserve">Campeón </w:t>
      </w:r>
      <w:r w:rsidRPr="00B1600F">
        <w:rPr>
          <w:bCs/>
          <w:shd w:val="clear" w:color="auto" w:fill="FFFFFF"/>
          <w:lang w:val="es-ES_tradnl" w:bidi="es-ES_tradnl"/>
        </w:rPr>
        <w:t xml:space="preserve">del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Pr="00B1600F">
        <w:rPr>
          <w:bCs/>
          <w:shd w:val="clear" w:color="auto" w:fill="FFFFFF"/>
          <w:lang w:val="es-ES_tradnl" w:bidi="es-ES_tradnl"/>
        </w:rPr>
        <w:t xml:space="preserve"> de Abu Dhabi</w:t>
      </w:r>
      <w:r w:rsidR="00BD0231">
        <w:rPr>
          <w:bCs/>
          <w:shd w:val="clear" w:color="auto" w:fill="FFFFFF"/>
          <w:lang w:val="es-ES_tradnl" w:bidi="es-ES_tradnl"/>
        </w:rPr>
        <w:br/>
      </w:r>
      <w:r w:rsidR="00B573DF">
        <w:rPr>
          <w:bCs/>
          <w:shd w:val="clear" w:color="auto" w:fill="FFFFFF"/>
          <w:lang w:val="es-ES_tradnl" w:bidi="es-ES_tradnl"/>
        </w:rPr>
        <w:t>2º</w:t>
      </w:r>
      <w:r w:rsidR="007D4A69" w:rsidRPr="00B1600F">
        <w:rPr>
          <w:bCs/>
          <w:shd w:val="clear" w:color="auto" w:fill="FFFFFF"/>
          <w:lang w:val="es-ES_tradnl" w:bidi="es-ES_tradnl"/>
        </w:rPr>
        <w:t xml:space="preserve"> </w:t>
      </w:r>
      <w:r w:rsidR="007D4A69">
        <w:rPr>
          <w:bCs/>
          <w:shd w:val="clear" w:color="auto" w:fill="FFFFFF"/>
          <w:lang w:val="es-ES_tradnl" w:bidi="es-ES_tradnl"/>
        </w:rPr>
        <w:t>Rallye</w:t>
      </w:r>
      <w:r w:rsidR="007D4A69" w:rsidRPr="00B1600F">
        <w:rPr>
          <w:bCs/>
          <w:shd w:val="clear" w:color="auto" w:fill="FFFFFF"/>
          <w:lang w:val="es-ES_tradnl" w:bidi="es-ES_tradnl"/>
        </w:rPr>
        <w:t xml:space="preserve"> Dakar</w:t>
      </w:r>
    </w:p>
    <w:p w14:paraId="3A5CD10D" w14:textId="4035426F" w:rsidR="00B1600F" w:rsidRPr="00A2515D" w:rsidRDefault="00B1600F" w:rsidP="00232DA2">
      <w:pPr>
        <w:pStyle w:val="TextoMichelin"/>
        <w:spacing w:after="230"/>
        <w:jc w:val="left"/>
        <w:rPr>
          <w:b/>
          <w:bCs/>
          <w:shd w:val="clear" w:color="auto" w:fill="FFFFFF"/>
          <w:lang w:val="es-ES_tradnl" w:bidi="es-ES_tradnl"/>
        </w:rPr>
      </w:pPr>
      <w:r w:rsidRPr="00DA6607">
        <w:rPr>
          <w:b/>
          <w:bCs/>
          <w:shd w:val="clear" w:color="auto" w:fill="FFFFFF"/>
          <w:lang w:val="es-ES_tradnl" w:bidi="es-ES_tradnl"/>
        </w:rPr>
        <w:t>2013</w:t>
      </w:r>
      <w:r w:rsidR="00A2515D">
        <w:rPr>
          <w:b/>
          <w:bCs/>
          <w:shd w:val="clear" w:color="auto" w:fill="FFFFFF"/>
          <w:lang w:val="es-ES_tradnl" w:bidi="es-ES_tradnl"/>
        </w:rPr>
        <w:br/>
      </w:r>
      <w:r w:rsidR="00232DA2" w:rsidRPr="00B1600F">
        <w:rPr>
          <w:bCs/>
          <w:shd w:val="clear" w:color="auto" w:fill="FFFFFF"/>
          <w:lang w:val="es-ES_tradnl" w:bidi="es-ES_tradnl"/>
        </w:rPr>
        <w:t xml:space="preserve">Campeón </w:t>
      </w:r>
      <w:r w:rsidR="00B573DF">
        <w:rPr>
          <w:bCs/>
          <w:shd w:val="clear" w:color="auto" w:fill="FFFFFF"/>
          <w:lang w:val="es-ES_tradnl" w:bidi="es-ES_tradnl"/>
        </w:rPr>
        <w:t xml:space="preserve">del </w:t>
      </w:r>
      <w:r w:rsidRPr="00B1600F">
        <w:rPr>
          <w:bCs/>
          <w:shd w:val="clear" w:color="auto" w:fill="FFFFFF"/>
          <w:lang w:val="es-ES_tradnl" w:bidi="es-ES_tradnl"/>
        </w:rPr>
        <w:t>Abu Dhabi</w:t>
      </w:r>
      <w:r w:rsidR="00B573DF">
        <w:rPr>
          <w:bCs/>
          <w:shd w:val="clear" w:color="auto" w:fill="FFFFFF"/>
          <w:lang w:val="es-ES_tradnl" w:bidi="es-ES_tradnl"/>
        </w:rPr>
        <w:t xml:space="preserve"> Desert Challenge</w:t>
      </w:r>
      <w:r w:rsidR="00BD0231">
        <w:rPr>
          <w:bCs/>
          <w:shd w:val="clear" w:color="auto" w:fill="FFFFFF"/>
          <w:lang w:val="es-ES_tradnl" w:bidi="es-ES_tradnl"/>
        </w:rPr>
        <w:br/>
      </w:r>
      <w:r w:rsidR="000E35BB" w:rsidRPr="00B1600F">
        <w:rPr>
          <w:bCs/>
          <w:shd w:val="clear" w:color="auto" w:fill="FFFFFF"/>
          <w:lang w:val="es-ES_tradnl" w:bidi="es-ES_tradnl"/>
        </w:rPr>
        <w:t xml:space="preserve">Campeón </w:t>
      </w:r>
      <w:r w:rsidR="000E35BB">
        <w:rPr>
          <w:bCs/>
          <w:shd w:val="clear" w:color="auto" w:fill="FFFFFF"/>
          <w:lang w:val="es-ES_tradnl" w:bidi="es-ES_tradnl"/>
        </w:rPr>
        <w:t>del Sealine Cross-Country</w:t>
      </w:r>
      <w:r w:rsidR="000E35BB" w:rsidRPr="00B1600F">
        <w:rPr>
          <w:bCs/>
          <w:shd w:val="clear" w:color="auto" w:fill="FFFFFF"/>
          <w:lang w:val="es-ES_tradnl" w:bidi="es-ES_tradnl"/>
        </w:rPr>
        <w:t xml:space="preserve"> </w:t>
      </w:r>
      <w:r w:rsidR="000E35BB">
        <w:rPr>
          <w:bCs/>
          <w:shd w:val="clear" w:color="auto" w:fill="FFFFFF"/>
          <w:lang w:val="es-ES_tradnl" w:bidi="es-ES_tradnl"/>
        </w:rPr>
        <w:t>Rallye,</w:t>
      </w:r>
      <w:r w:rsidR="000E35BB" w:rsidRPr="00B1600F">
        <w:rPr>
          <w:bCs/>
          <w:shd w:val="clear" w:color="auto" w:fill="FFFFFF"/>
          <w:lang w:val="es-ES_tradnl" w:bidi="es-ES_tradnl"/>
        </w:rPr>
        <w:t xml:space="preserve"> Qatar</w:t>
      </w:r>
      <w:r w:rsidR="00BD0231">
        <w:rPr>
          <w:bCs/>
          <w:shd w:val="clear" w:color="auto" w:fill="FFFFFF"/>
          <w:lang w:val="es-ES_tradnl" w:bidi="es-ES_tradnl"/>
        </w:rPr>
        <w:br/>
      </w:r>
      <w:r w:rsidR="00232DA2" w:rsidRPr="00B1600F">
        <w:rPr>
          <w:bCs/>
          <w:shd w:val="clear" w:color="auto" w:fill="FFFFFF"/>
          <w:lang w:val="es-ES_tradnl" w:bidi="es-ES_tradnl"/>
        </w:rPr>
        <w:t xml:space="preserve">Campeón </w:t>
      </w:r>
      <w:r w:rsidRPr="00B1600F">
        <w:rPr>
          <w:bCs/>
          <w:shd w:val="clear" w:color="auto" w:fill="FFFFFF"/>
          <w:lang w:val="es-ES_tradnl" w:bidi="es-ES_tradnl"/>
        </w:rPr>
        <w:t xml:space="preserve">del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Pr="00B1600F">
        <w:rPr>
          <w:bCs/>
          <w:shd w:val="clear" w:color="auto" w:fill="FFFFFF"/>
          <w:lang w:val="es-ES_tradnl" w:bidi="es-ES_tradnl"/>
        </w:rPr>
        <w:t xml:space="preserve"> Raid de Cerdeña</w:t>
      </w:r>
      <w:r w:rsidR="00BD0231">
        <w:rPr>
          <w:bCs/>
          <w:shd w:val="clear" w:color="auto" w:fill="FFFFFF"/>
          <w:lang w:val="es-ES_tradnl" w:bidi="es-ES_tradnl"/>
        </w:rPr>
        <w:br/>
      </w:r>
      <w:r w:rsidR="000E35BB">
        <w:rPr>
          <w:bCs/>
          <w:shd w:val="clear" w:color="auto" w:fill="FFFFFF"/>
          <w:lang w:val="es-ES_tradnl" w:bidi="es-ES_tradnl"/>
        </w:rPr>
        <w:t>3º Ruta Desafío</w:t>
      </w:r>
      <w:r w:rsidR="00232DA2" w:rsidRPr="00B1600F">
        <w:rPr>
          <w:bCs/>
          <w:shd w:val="clear" w:color="auto" w:fill="FFFFFF"/>
          <w:lang w:val="es-ES_tradnl" w:bidi="es-ES_tradnl"/>
        </w:rPr>
        <w:t xml:space="preserve"> </w:t>
      </w:r>
      <w:r w:rsidR="000E35BB">
        <w:rPr>
          <w:bCs/>
          <w:shd w:val="clear" w:color="auto" w:fill="FFFFFF"/>
          <w:lang w:val="es-ES_tradnl" w:bidi="es-ES_tradnl"/>
        </w:rPr>
        <w:t xml:space="preserve">Ruta 40, </w:t>
      </w:r>
      <w:r w:rsidRPr="00B1600F">
        <w:rPr>
          <w:bCs/>
          <w:shd w:val="clear" w:color="auto" w:fill="FFFFFF"/>
          <w:lang w:val="es-ES_tradnl" w:bidi="es-ES_tradnl"/>
        </w:rPr>
        <w:t>Argentina</w:t>
      </w:r>
      <w:r w:rsidR="00BD0231">
        <w:rPr>
          <w:bCs/>
          <w:shd w:val="clear" w:color="auto" w:fill="FFFFFF"/>
          <w:lang w:val="es-ES_tradnl" w:bidi="es-ES_tradnl"/>
        </w:rPr>
        <w:br/>
      </w:r>
      <w:r w:rsidR="00F16476">
        <w:rPr>
          <w:bCs/>
          <w:shd w:val="clear" w:color="auto" w:fill="FFFFFF"/>
          <w:lang w:val="es-ES_tradnl" w:bidi="es-ES_tradnl"/>
        </w:rPr>
        <w:t>3º</w:t>
      </w:r>
      <w:r w:rsidRPr="00B1600F">
        <w:rPr>
          <w:bCs/>
          <w:shd w:val="clear" w:color="auto" w:fill="FFFFFF"/>
          <w:lang w:val="es-ES_tradnl" w:bidi="es-ES_tradnl"/>
        </w:rPr>
        <w:t xml:space="preserve">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Pr="00B1600F">
        <w:rPr>
          <w:bCs/>
          <w:shd w:val="clear" w:color="auto" w:fill="FFFFFF"/>
          <w:lang w:val="es-ES_tradnl" w:bidi="es-ES_tradnl"/>
        </w:rPr>
        <w:t xml:space="preserve"> dos Sertões</w:t>
      </w:r>
      <w:r w:rsidR="00F16476">
        <w:rPr>
          <w:bCs/>
          <w:shd w:val="clear" w:color="auto" w:fill="FFFFFF"/>
          <w:lang w:val="es-ES_tradnl" w:bidi="es-ES_tradnl"/>
        </w:rPr>
        <w:br/>
        <w:t>2º Rallye</w:t>
      </w:r>
      <w:r w:rsidR="00F16476" w:rsidRPr="00CD54C6">
        <w:rPr>
          <w:bCs/>
          <w:shd w:val="clear" w:color="auto" w:fill="FFFFFF"/>
          <w:lang w:val="es-ES_tradnl" w:bidi="es-ES_tradnl"/>
        </w:rPr>
        <w:t xml:space="preserve"> de Marruecos</w:t>
      </w:r>
      <w:r w:rsidR="00F16476">
        <w:rPr>
          <w:bCs/>
          <w:shd w:val="clear" w:color="auto" w:fill="FFFFFF"/>
          <w:lang w:val="es-ES_tradnl" w:bidi="es-ES_tradnl"/>
        </w:rPr>
        <w:br/>
        <w:t xml:space="preserve">2º </w:t>
      </w:r>
      <w:r w:rsidR="00F16476" w:rsidRPr="00B1600F">
        <w:rPr>
          <w:bCs/>
          <w:shd w:val="clear" w:color="auto" w:fill="FFFFFF"/>
          <w:lang w:val="es-ES_tradnl" w:bidi="es-ES_tradnl"/>
        </w:rPr>
        <w:t>Campe</w:t>
      </w:r>
      <w:r w:rsidR="00F16476">
        <w:rPr>
          <w:bCs/>
          <w:shd w:val="clear" w:color="auto" w:fill="FFFFFF"/>
          <w:lang w:val="es-ES_tradnl" w:bidi="es-ES_tradnl"/>
        </w:rPr>
        <w:t>o</w:t>
      </w:r>
      <w:r w:rsidR="00F16476" w:rsidRPr="00B1600F">
        <w:rPr>
          <w:bCs/>
          <w:shd w:val="clear" w:color="auto" w:fill="FFFFFF"/>
          <w:lang w:val="es-ES_tradnl" w:bidi="es-ES_tradnl"/>
        </w:rPr>
        <w:t>n</w:t>
      </w:r>
      <w:r w:rsidR="00F16476">
        <w:rPr>
          <w:bCs/>
          <w:shd w:val="clear" w:color="auto" w:fill="FFFFFF"/>
          <w:lang w:val="es-ES_tradnl" w:bidi="es-ES_tradnl"/>
        </w:rPr>
        <w:t>ato</w:t>
      </w:r>
      <w:r w:rsidR="00F16476" w:rsidRPr="00B1600F">
        <w:rPr>
          <w:bCs/>
          <w:shd w:val="clear" w:color="auto" w:fill="FFFFFF"/>
          <w:lang w:val="es-ES_tradnl" w:bidi="es-ES_tradnl"/>
        </w:rPr>
        <w:t xml:space="preserve"> del Mundo de </w:t>
      </w:r>
      <w:r w:rsidR="00F16476">
        <w:rPr>
          <w:bCs/>
          <w:shd w:val="clear" w:color="auto" w:fill="FFFFFF"/>
          <w:lang w:val="es-ES_tradnl" w:bidi="es-ES_tradnl"/>
        </w:rPr>
        <w:t>Rallye</w:t>
      </w:r>
      <w:r w:rsidR="00F16476" w:rsidRPr="00B1600F">
        <w:rPr>
          <w:bCs/>
          <w:shd w:val="clear" w:color="auto" w:fill="FFFFFF"/>
          <w:lang w:val="es-ES_tradnl" w:bidi="es-ES_tradnl"/>
        </w:rPr>
        <w:t xml:space="preserve"> </w:t>
      </w:r>
      <w:r w:rsidR="00F16476">
        <w:rPr>
          <w:bCs/>
          <w:shd w:val="clear" w:color="auto" w:fill="FFFFFF"/>
          <w:lang w:val="es-ES_tradnl" w:bidi="es-ES_tradnl"/>
        </w:rPr>
        <w:t>Cross-Country</w:t>
      </w:r>
    </w:p>
    <w:p w14:paraId="6A205FC1" w14:textId="19AED5A8" w:rsidR="00B1600F" w:rsidRPr="00A2515D" w:rsidRDefault="00B1600F" w:rsidP="0009798D">
      <w:pPr>
        <w:pStyle w:val="TextoMichelin"/>
        <w:spacing w:after="230"/>
        <w:jc w:val="left"/>
        <w:rPr>
          <w:b/>
          <w:bCs/>
          <w:shd w:val="clear" w:color="auto" w:fill="FFFFFF"/>
          <w:lang w:val="es-ES_tradnl" w:bidi="es-ES_tradnl"/>
        </w:rPr>
      </w:pPr>
      <w:r w:rsidRPr="00884FFA">
        <w:rPr>
          <w:b/>
          <w:bCs/>
          <w:shd w:val="clear" w:color="auto" w:fill="FFFFFF"/>
          <w:lang w:val="es-ES_tradnl" w:bidi="es-ES_tradnl"/>
        </w:rPr>
        <w:t>2014</w:t>
      </w:r>
      <w:r w:rsidR="00A2515D">
        <w:rPr>
          <w:b/>
          <w:bCs/>
          <w:shd w:val="clear" w:color="auto" w:fill="FFFFFF"/>
          <w:lang w:val="es-ES_tradnl" w:bidi="es-ES_tradnl"/>
        </w:rPr>
        <w:br/>
      </w:r>
      <w:r w:rsidR="00845C8F">
        <w:rPr>
          <w:bCs/>
          <w:shd w:val="clear" w:color="auto" w:fill="FFFFFF"/>
          <w:lang w:val="es-ES_tradnl" w:bidi="es-ES_tradnl"/>
        </w:rPr>
        <w:t>3º Atacama Rallye</w:t>
      </w:r>
      <w:r w:rsidR="00845C8F">
        <w:rPr>
          <w:bCs/>
          <w:shd w:val="clear" w:color="auto" w:fill="FFFFFF"/>
          <w:lang w:val="es-ES_tradnl" w:bidi="es-ES_tradnl"/>
        </w:rPr>
        <w:br/>
      </w:r>
      <w:r w:rsidR="00845C8F" w:rsidRPr="00B1600F">
        <w:rPr>
          <w:bCs/>
          <w:shd w:val="clear" w:color="auto" w:fill="FFFFFF"/>
          <w:lang w:val="es-ES_tradnl" w:bidi="es-ES_tradnl"/>
        </w:rPr>
        <w:t xml:space="preserve">Campeón del Mundo de </w:t>
      </w:r>
      <w:r w:rsidR="00845C8F">
        <w:rPr>
          <w:bCs/>
          <w:shd w:val="clear" w:color="auto" w:fill="FFFFFF"/>
          <w:lang w:val="es-ES_tradnl" w:bidi="es-ES_tradnl"/>
        </w:rPr>
        <w:t>Rallye</w:t>
      </w:r>
      <w:r w:rsidR="00845C8F" w:rsidRPr="00B1600F">
        <w:rPr>
          <w:bCs/>
          <w:shd w:val="clear" w:color="auto" w:fill="FFFFFF"/>
          <w:lang w:val="es-ES_tradnl" w:bidi="es-ES_tradnl"/>
        </w:rPr>
        <w:t xml:space="preserve"> </w:t>
      </w:r>
      <w:r w:rsidR="00845C8F">
        <w:rPr>
          <w:bCs/>
          <w:shd w:val="clear" w:color="auto" w:fill="FFFFFF"/>
          <w:lang w:val="es-ES_tradnl" w:bidi="es-ES_tradnl"/>
        </w:rPr>
        <w:t>Cross-Country</w:t>
      </w:r>
      <w:r w:rsidR="00845C8F">
        <w:rPr>
          <w:bCs/>
          <w:shd w:val="clear" w:color="auto" w:fill="FFFFFF"/>
          <w:lang w:val="es-ES_tradnl" w:bidi="es-ES_tradnl"/>
        </w:rPr>
        <w:br/>
      </w:r>
      <w:r w:rsidR="00845C8F" w:rsidRPr="00B1600F">
        <w:rPr>
          <w:bCs/>
          <w:shd w:val="clear" w:color="auto" w:fill="FFFFFF"/>
          <w:lang w:val="es-ES_tradnl" w:bidi="es-ES_tradnl"/>
        </w:rPr>
        <w:t xml:space="preserve">Campeón </w:t>
      </w:r>
      <w:r w:rsidR="00F220C6">
        <w:rPr>
          <w:bCs/>
          <w:shd w:val="clear" w:color="auto" w:fill="FFFFFF"/>
          <w:lang w:val="es-ES_tradnl" w:bidi="es-ES_tradnl"/>
        </w:rPr>
        <w:t xml:space="preserve">del </w:t>
      </w:r>
      <w:r w:rsidR="00845C8F">
        <w:rPr>
          <w:bCs/>
          <w:shd w:val="clear" w:color="auto" w:fill="FFFFFF"/>
          <w:lang w:val="es-ES_tradnl" w:bidi="es-ES_tradnl"/>
        </w:rPr>
        <w:t>Rallye</w:t>
      </w:r>
      <w:r w:rsidR="00845C8F" w:rsidRPr="00CD54C6">
        <w:rPr>
          <w:bCs/>
          <w:shd w:val="clear" w:color="auto" w:fill="FFFFFF"/>
          <w:lang w:val="es-ES_tradnl" w:bidi="es-ES_tradnl"/>
        </w:rPr>
        <w:t xml:space="preserve"> de Marruecos</w:t>
      </w:r>
      <w:r w:rsidR="00845C8F">
        <w:rPr>
          <w:bCs/>
          <w:shd w:val="clear" w:color="auto" w:fill="FFFFFF"/>
          <w:lang w:val="es-ES_tradnl" w:bidi="es-ES_tradnl"/>
        </w:rPr>
        <w:br/>
      </w:r>
      <w:r w:rsidR="00845C8F" w:rsidRPr="00B1600F">
        <w:rPr>
          <w:bCs/>
          <w:shd w:val="clear" w:color="auto" w:fill="FFFFFF"/>
          <w:lang w:val="es-ES_tradnl" w:bidi="es-ES_tradnl"/>
        </w:rPr>
        <w:t xml:space="preserve">Campeón </w:t>
      </w:r>
      <w:r w:rsidR="00F220C6">
        <w:rPr>
          <w:bCs/>
          <w:shd w:val="clear" w:color="auto" w:fill="FFFFFF"/>
          <w:lang w:val="es-ES_tradnl" w:bidi="es-ES_tradnl"/>
        </w:rPr>
        <w:t xml:space="preserve">del </w:t>
      </w:r>
      <w:r w:rsidR="00845C8F">
        <w:rPr>
          <w:bCs/>
          <w:shd w:val="clear" w:color="auto" w:fill="FFFFFF"/>
          <w:lang w:val="es-ES_tradnl" w:bidi="es-ES_tradnl"/>
        </w:rPr>
        <w:t>Rallye</w:t>
      </w:r>
      <w:r w:rsidR="00845C8F" w:rsidRPr="00B1600F">
        <w:rPr>
          <w:bCs/>
          <w:shd w:val="clear" w:color="auto" w:fill="FFFFFF"/>
          <w:lang w:val="es-ES_tradnl" w:bidi="es-ES_tradnl"/>
        </w:rPr>
        <w:t xml:space="preserve"> dos Sertões</w:t>
      </w:r>
      <w:r w:rsidR="00845C8F">
        <w:rPr>
          <w:bCs/>
          <w:shd w:val="clear" w:color="auto" w:fill="FFFFFF"/>
          <w:lang w:val="es-ES_tradnl" w:bidi="es-ES_tradnl"/>
        </w:rPr>
        <w:br/>
      </w:r>
      <w:r w:rsidR="00F220C6">
        <w:rPr>
          <w:bCs/>
          <w:shd w:val="clear" w:color="auto" w:fill="FFFFFF"/>
          <w:lang w:val="es-ES_tradnl" w:bidi="es-ES_tradnl"/>
        </w:rPr>
        <w:t>2º</w:t>
      </w:r>
      <w:r w:rsidRPr="00B1600F">
        <w:rPr>
          <w:bCs/>
          <w:shd w:val="clear" w:color="auto" w:fill="FFFFFF"/>
          <w:lang w:val="es-ES_tradnl" w:bidi="es-ES_tradnl"/>
        </w:rPr>
        <w:t xml:space="preserve">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Pr="00B1600F">
        <w:rPr>
          <w:bCs/>
          <w:shd w:val="clear" w:color="auto" w:fill="FFFFFF"/>
          <w:lang w:val="es-ES_tradnl" w:bidi="es-ES_tradnl"/>
        </w:rPr>
        <w:t xml:space="preserve"> de Cerdeña</w:t>
      </w:r>
      <w:r w:rsidR="00F220C6">
        <w:rPr>
          <w:bCs/>
          <w:shd w:val="clear" w:color="auto" w:fill="FFFFFF"/>
          <w:lang w:val="es-ES_tradnl" w:bidi="es-ES_tradnl"/>
        </w:rPr>
        <w:br/>
        <w:t>2º Sealine Cross-Country</w:t>
      </w:r>
      <w:r w:rsidR="00F220C6" w:rsidRPr="00B1600F">
        <w:rPr>
          <w:bCs/>
          <w:shd w:val="clear" w:color="auto" w:fill="FFFFFF"/>
          <w:lang w:val="es-ES_tradnl" w:bidi="es-ES_tradnl"/>
        </w:rPr>
        <w:t xml:space="preserve"> </w:t>
      </w:r>
      <w:r w:rsidR="00F220C6">
        <w:rPr>
          <w:bCs/>
          <w:shd w:val="clear" w:color="auto" w:fill="FFFFFF"/>
          <w:lang w:val="es-ES_tradnl" w:bidi="es-ES_tradnl"/>
        </w:rPr>
        <w:t>Rallye,</w:t>
      </w:r>
      <w:r w:rsidR="00F220C6" w:rsidRPr="00B1600F">
        <w:rPr>
          <w:bCs/>
          <w:shd w:val="clear" w:color="auto" w:fill="FFFFFF"/>
          <w:lang w:val="es-ES_tradnl" w:bidi="es-ES_tradnl"/>
        </w:rPr>
        <w:t xml:space="preserve"> Qatar</w:t>
      </w:r>
      <w:r w:rsidR="00F220C6">
        <w:rPr>
          <w:bCs/>
          <w:shd w:val="clear" w:color="auto" w:fill="FFFFFF"/>
          <w:lang w:val="es-ES_tradnl" w:bidi="es-ES_tradnl"/>
        </w:rPr>
        <w:br/>
        <w:t xml:space="preserve">2º </w:t>
      </w:r>
      <w:r w:rsidR="00F220C6" w:rsidRPr="00B1600F">
        <w:rPr>
          <w:bCs/>
          <w:shd w:val="clear" w:color="auto" w:fill="FFFFFF"/>
          <w:lang w:val="es-ES_tradnl" w:bidi="es-ES_tradnl"/>
        </w:rPr>
        <w:t>Abu Dhabi</w:t>
      </w:r>
      <w:r w:rsidR="00F220C6">
        <w:rPr>
          <w:bCs/>
          <w:shd w:val="clear" w:color="auto" w:fill="FFFFFF"/>
          <w:lang w:val="es-ES_tradnl" w:bidi="es-ES_tradnl"/>
        </w:rPr>
        <w:t xml:space="preserve"> Desert Challenge</w:t>
      </w:r>
      <w:r w:rsidR="00F220C6">
        <w:rPr>
          <w:bCs/>
          <w:shd w:val="clear" w:color="auto" w:fill="FFFFFF"/>
          <w:lang w:val="es-ES_tradnl" w:bidi="es-ES_tradnl"/>
        </w:rPr>
        <w:br/>
      </w:r>
      <w:r w:rsidR="00F220C6" w:rsidRPr="00B1600F">
        <w:rPr>
          <w:bCs/>
          <w:shd w:val="clear" w:color="auto" w:fill="FFFFFF"/>
          <w:lang w:val="es-ES_tradnl" w:bidi="es-ES_tradnl"/>
        </w:rPr>
        <w:t xml:space="preserve">Campeón del </w:t>
      </w:r>
      <w:r w:rsidR="00F220C6">
        <w:rPr>
          <w:shd w:val="clear" w:color="auto" w:fill="FFFFFF"/>
          <w:lang w:val="es-ES_tradnl" w:bidi="es-ES_tradnl"/>
        </w:rPr>
        <w:t>Rallye</w:t>
      </w:r>
      <w:r w:rsidR="00F220C6" w:rsidRPr="00B1600F">
        <w:rPr>
          <w:shd w:val="clear" w:color="auto" w:fill="FFFFFF"/>
          <w:lang w:val="es-ES_tradnl" w:bidi="es-ES_tradnl"/>
        </w:rPr>
        <w:t xml:space="preserve"> Dakar</w:t>
      </w:r>
      <w:r w:rsidR="00BD0231">
        <w:rPr>
          <w:bCs/>
          <w:shd w:val="clear" w:color="auto" w:fill="FFFFFF"/>
          <w:lang w:val="es-ES_tradnl" w:bidi="es-ES_tradnl"/>
        </w:rPr>
        <w:br/>
      </w:r>
      <w:r w:rsidR="006C3B3F">
        <w:rPr>
          <w:b/>
          <w:bCs/>
          <w:shd w:val="clear" w:color="auto" w:fill="FFFFFF"/>
          <w:lang w:val="es-ES_tradnl" w:bidi="es-ES_tradnl"/>
        </w:rPr>
        <w:br/>
      </w:r>
      <w:r w:rsidRPr="00DA6607">
        <w:rPr>
          <w:b/>
          <w:bCs/>
          <w:shd w:val="clear" w:color="auto" w:fill="FFFFFF"/>
          <w:lang w:val="es-ES_tradnl" w:bidi="es-ES_tradnl"/>
        </w:rPr>
        <w:t>2015</w:t>
      </w:r>
      <w:r w:rsidR="00A2515D">
        <w:rPr>
          <w:b/>
          <w:bCs/>
          <w:shd w:val="clear" w:color="auto" w:fill="FFFFFF"/>
          <w:lang w:val="es-ES_tradnl" w:bidi="es-ES_tradnl"/>
        </w:rPr>
        <w:br/>
      </w:r>
      <w:r w:rsidR="001928CA" w:rsidRPr="00B1600F">
        <w:rPr>
          <w:bCs/>
          <w:shd w:val="clear" w:color="auto" w:fill="FFFFFF"/>
          <w:lang w:val="es-ES_tradnl" w:bidi="es-ES_tradnl"/>
        </w:rPr>
        <w:t xml:space="preserve">Campeón </w:t>
      </w:r>
      <w:r w:rsidR="001928CA">
        <w:rPr>
          <w:bCs/>
          <w:shd w:val="clear" w:color="auto" w:fill="FFFFFF"/>
          <w:lang w:val="es-ES_tradnl" w:bidi="es-ES_tradnl"/>
        </w:rPr>
        <w:t>del Sealine Cross-Country</w:t>
      </w:r>
      <w:r w:rsidR="001928CA" w:rsidRPr="00B1600F">
        <w:rPr>
          <w:bCs/>
          <w:shd w:val="clear" w:color="auto" w:fill="FFFFFF"/>
          <w:lang w:val="es-ES_tradnl" w:bidi="es-ES_tradnl"/>
        </w:rPr>
        <w:t xml:space="preserve"> </w:t>
      </w:r>
      <w:r w:rsidR="001928CA">
        <w:rPr>
          <w:bCs/>
          <w:shd w:val="clear" w:color="auto" w:fill="FFFFFF"/>
          <w:lang w:val="es-ES_tradnl" w:bidi="es-ES_tradnl"/>
        </w:rPr>
        <w:t>Rallye,</w:t>
      </w:r>
      <w:r w:rsidR="001928CA" w:rsidRPr="00B1600F">
        <w:rPr>
          <w:bCs/>
          <w:shd w:val="clear" w:color="auto" w:fill="FFFFFF"/>
          <w:lang w:val="es-ES_tradnl" w:bidi="es-ES_tradnl"/>
        </w:rPr>
        <w:t xml:space="preserve"> Qatar</w:t>
      </w:r>
      <w:r w:rsidR="001928CA">
        <w:rPr>
          <w:bCs/>
          <w:shd w:val="clear" w:color="auto" w:fill="FFFFFF"/>
          <w:lang w:val="es-ES_tradnl" w:bidi="es-ES_tradnl"/>
        </w:rPr>
        <w:br/>
      </w:r>
      <w:r w:rsidR="001928CA" w:rsidRPr="00B1600F">
        <w:rPr>
          <w:bCs/>
          <w:shd w:val="clear" w:color="auto" w:fill="FFFFFF"/>
          <w:lang w:val="es-ES_tradnl" w:bidi="es-ES_tradnl"/>
        </w:rPr>
        <w:t xml:space="preserve">Campeón </w:t>
      </w:r>
      <w:r w:rsidR="001928CA">
        <w:rPr>
          <w:bCs/>
          <w:shd w:val="clear" w:color="auto" w:fill="FFFFFF"/>
          <w:lang w:val="es-ES_tradnl" w:bidi="es-ES_tradnl"/>
        </w:rPr>
        <w:t xml:space="preserve">del </w:t>
      </w:r>
      <w:r w:rsidR="001928CA" w:rsidRPr="00B1600F">
        <w:rPr>
          <w:bCs/>
          <w:shd w:val="clear" w:color="auto" w:fill="FFFFFF"/>
          <w:lang w:val="es-ES_tradnl" w:bidi="es-ES_tradnl"/>
        </w:rPr>
        <w:t>Abu Dhabi</w:t>
      </w:r>
      <w:r w:rsidR="001928CA">
        <w:rPr>
          <w:bCs/>
          <w:shd w:val="clear" w:color="auto" w:fill="FFFFFF"/>
          <w:lang w:val="es-ES_tradnl" w:bidi="es-ES_tradnl"/>
        </w:rPr>
        <w:t xml:space="preserve"> Desert Challenge</w:t>
      </w:r>
      <w:r w:rsidR="001928CA">
        <w:rPr>
          <w:bCs/>
          <w:shd w:val="clear" w:color="auto" w:fill="FFFFFF"/>
          <w:lang w:val="es-ES_tradnl" w:bidi="es-ES_tradnl"/>
        </w:rPr>
        <w:br/>
      </w:r>
      <w:r w:rsidRPr="00B1600F">
        <w:rPr>
          <w:bCs/>
          <w:shd w:val="clear" w:color="auto" w:fill="FFFFFF"/>
          <w:lang w:val="es-ES_tradnl" w:bidi="es-ES_tradnl"/>
        </w:rPr>
        <w:t xml:space="preserve">Campeón del </w:t>
      </w:r>
      <w:r w:rsidR="006C266F">
        <w:rPr>
          <w:bCs/>
          <w:shd w:val="clear" w:color="auto" w:fill="FFFFFF"/>
          <w:lang w:val="es-ES_tradnl" w:bidi="es-ES_tradnl"/>
        </w:rPr>
        <w:t>Rallye</w:t>
      </w:r>
      <w:r w:rsidRPr="00B1600F">
        <w:rPr>
          <w:bCs/>
          <w:shd w:val="clear" w:color="auto" w:fill="FFFFFF"/>
          <w:lang w:val="es-ES_tradnl" w:bidi="es-ES_tradnl"/>
        </w:rPr>
        <w:t xml:space="preserve"> Dakar </w:t>
      </w:r>
      <w:r w:rsidRPr="00B1600F">
        <w:rPr>
          <w:shd w:val="clear" w:color="auto" w:fill="FFFFFF"/>
          <w:lang w:val="es-ES_tradnl" w:bidi="es-ES_tradnl"/>
        </w:rPr>
        <w:t>2015</w:t>
      </w:r>
    </w:p>
    <w:p w14:paraId="7779BF7E" w14:textId="77777777" w:rsidR="00EC23A2" w:rsidRDefault="00EC23A2" w:rsidP="00837126">
      <w:pPr>
        <w:pStyle w:val="TITULARMICHELIN"/>
        <w:spacing w:after="120"/>
        <w:rPr>
          <w:color w:val="auto"/>
          <w:sz w:val="28"/>
        </w:rPr>
      </w:pPr>
    </w:p>
    <w:p w14:paraId="724C45C0" w14:textId="7699E1BB" w:rsidR="00261F34" w:rsidRDefault="002C1B73" w:rsidP="00261F34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2"/>
          <w:lang w:val="fr-FR"/>
        </w:rPr>
      </w:pPr>
      <w:r>
        <w:rPr>
          <w:i/>
          <w:lang w:val="es-ES"/>
        </w:rPr>
        <w:br w:type="column"/>
      </w:r>
      <w:r w:rsidR="00261F34" w:rsidRPr="00237A3C">
        <w:rPr>
          <w:i/>
          <w:lang w:val="es-ES"/>
        </w:rPr>
        <w:t xml:space="preserve">La misión de </w:t>
      </w:r>
      <w:r w:rsidR="00261F34" w:rsidRPr="0076792C">
        <w:rPr>
          <w:b/>
          <w:i/>
          <w:lang w:val="es-ES"/>
        </w:rPr>
        <w:t>Michelin</w:t>
      </w:r>
      <w:r w:rsidR="00261F34" w:rsidRPr="00237A3C">
        <w:rPr>
          <w:b/>
          <w:i/>
          <w:lang w:val="es-ES"/>
        </w:rPr>
        <w:t>,</w:t>
      </w:r>
      <w:r w:rsidR="00261F34" w:rsidRPr="00237A3C">
        <w:rPr>
          <w:i/>
          <w:lang w:val="es-ES"/>
        </w:rPr>
        <w:t xml:space="preserve"> líder del sector del neumático, es contribuir de manera sostenible a la movilidad de las personas y los bienes. Por esta razón, el Grupo fabrica y comercializa neumáticos para todo tipo de vehículos, desde aviones hasta automóviles, vehículos de dos ruedas, ingeniería civil, agricultura y camiones. Michelin propone igualmente servicios digitales de ayuda a la movilidad (ViaMichelin.com), y edita guías turísticas, de hoteles y restaurantes, mapas y atlas de carreteras. El Grupo, que tiene su sede en Clermont-Ferrand (Francia), está presente en más de 170 países, emplea a 11</w:t>
      </w:r>
      <w:r w:rsidR="00261F34">
        <w:rPr>
          <w:i/>
          <w:lang w:val="es-ES"/>
        </w:rPr>
        <w:t>1</w:t>
      </w:r>
      <w:r w:rsidR="00261F34" w:rsidRPr="00237A3C">
        <w:rPr>
          <w:i/>
          <w:lang w:val="es-ES"/>
        </w:rPr>
        <w:t>.</w:t>
      </w:r>
      <w:r w:rsidR="00261F34">
        <w:rPr>
          <w:i/>
          <w:lang w:val="es-ES"/>
        </w:rPr>
        <w:t>2</w:t>
      </w:r>
      <w:r w:rsidR="00261F34" w:rsidRPr="00237A3C">
        <w:rPr>
          <w:i/>
          <w:lang w:val="es-ES"/>
        </w:rPr>
        <w:t>00 personas en todo el mundo y dispone de 6</w:t>
      </w:r>
      <w:r w:rsidR="00261F34">
        <w:rPr>
          <w:i/>
          <w:lang w:val="es-ES"/>
        </w:rPr>
        <w:t>7</w:t>
      </w:r>
      <w:r w:rsidR="00261F34" w:rsidRPr="00237A3C">
        <w:rPr>
          <w:i/>
          <w:lang w:val="es-ES"/>
        </w:rPr>
        <w:t xml:space="preserve"> centros de producción implantados en 1</w:t>
      </w:r>
      <w:r w:rsidR="00261F34">
        <w:rPr>
          <w:i/>
          <w:lang w:val="es-ES"/>
        </w:rPr>
        <w:t>7</w:t>
      </w:r>
      <w:r w:rsidR="00261F34" w:rsidRPr="00237A3C">
        <w:rPr>
          <w:i/>
          <w:lang w:val="es-ES"/>
        </w:rPr>
        <w:t xml:space="preserve"> países diferentes. El Grupo posee un Centro de Tecnología encargado de la investigación</w:t>
      </w:r>
      <w:r w:rsidR="00261F34">
        <w:rPr>
          <w:i/>
          <w:lang w:val="es-ES"/>
        </w:rPr>
        <w:t xml:space="preserve"> y</w:t>
      </w:r>
      <w:r w:rsidR="00261F34" w:rsidRPr="00237A3C">
        <w:rPr>
          <w:i/>
          <w:lang w:val="es-ES"/>
        </w:rPr>
        <w:t xml:space="preserve"> desarrollo con implantación en Europa, América del Norte y Asia. </w:t>
      </w:r>
      <w:r w:rsidR="00261F34">
        <w:rPr>
          <w:i/>
          <w:lang w:val="es-ES"/>
        </w:rPr>
        <w:t>(www.michelin.es)</w:t>
      </w:r>
      <w:r w:rsidR="00261F34" w:rsidRPr="00ED3C80">
        <w:rPr>
          <w:i/>
          <w:lang w:val="en-US"/>
        </w:rPr>
        <w:t>.</w:t>
      </w:r>
      <w:r w:rsidR="00261F34" w:rsidRPr="00DE0930">
        <w:rPr>
          <w:rFonts w:ascii="Arial" w:hAnsi="Arial" w:cs="Arial"/>
          <w:sz w:val="22"/>
          <w:lang w:val="fr-FR"/>
        </w:rPr>
        <w:t xml:space="preserve"> </w:t>
      </w:r>
    </w:p>
    <w:p w14:paraId="731CDC7F" w14:textId="77777777" w:rsidR="00261F34" w:rsidRDefault="00261F34" w:rsidP="00261F34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2"/>
          <w:lang w:val="fr-FR"/>
        </w:rPr>
      </w:pPr>
    </w:p>
    <w:p w14:paraId="0694F24F" w14:textId="77777777" w:rsidR="00261F34" w:rsidRPr="00615022" w:rsidRDefault="00261F34" w:rsidP="00261F34">
      <w:pPr>
        <w:jc w:val="both"/>
        <w:rPr>
          <w:i/>
        </w:rPr>
      </w:pPr>
    </w:p>
    <w:p w14:paraId="1B208722" w14:textId="77777777" w:rsidR="00261F34" w:rsidRPr="00615022" w:rsidRDefault="00261F34" w:rsidP="00261F34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49ECF34D" w14:textId="77777777" w:rsidR="00261F34" w:rsidRPr="00615022" w:rsidRDefault="00261F34" w:rsidP="00261F34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223EA38C" w14:textId="77777777" w:rsidR="00261F34" w:rsidRPr="00615022" w:rsidRDefault="00261F34" w:rsidP="00261F34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5814EBC7" w14:textId="77777777" w:rsidR="00261F34" w:rsidRPr="00615022" w:rsidRDefault="00261F34" w:rsidP="00261F34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  <w:r w:rsidRPr="00615022">
        <w:rPr>
          <w:rFonts w:ascii="Arial" w:hAnsi="Arial"/>
          <w:b/>
          <w:bCs/>
          <w:color w:val="808080"/>
          <w:sz w:val="18"/>
          <w:szCs w:val="18"/>
        </w:rPr>
        <w:t>DEPARTAMENTO DE COMUNICACIÓN</w:t>
      </w:r>
    </w:p>
    <w:p w14:paraId="35A61ACB" w14:textId="77777777" w:rsidR="00261F34" w:rsidRPr="00615022" w:rsidRDefault="00261F34" w:rsidP="00261F34">
      <w:pPr>
        <w:pStyle w:val="Piedepgina"/>
        <w:outlineLvl w:val="0"/>
        <w:rPr>
          <w:rFonts w:ascii="Arial" w:hAnsi="Arial"/>
          <w:bCs/>
          <w:color w:val="808080"/>
          <w:sz w:val="18"/>
          <w:szCs w:val="18"/>
        </w:rPr>
      </w:pPr>
      <w:r w:rsidRPr="00615022">
        <w:rPr>
          <w:rFonts w:ascii="Arial" w:hAnsi="Arial"/>
          <w:bCs/>
          <w:color w:val="808080"/>
          <w:sz w:val="18"/>
          <w:szCs w:val="18"/>
        </w:rPr>
        <w:t>Avda. de Los Encuartes, 19</w:t>
      </w:r>
    </w:p>
    <w:p w14:paraId="405EADFF" w14:textId="77777777" w:rsidR="00261F34" w:rsidRPr="00615022" w:rsidRDefault="00261F34" w:rsidP="00261F34">
      <w:pPr>
        <w:pStyle w:val="Piedepgina"/>
        <w:outlineLvl w:val="0"/>
        <w:rPr>
          <w:rFonts w:ascii="Arial" w:hAnsi="Arial"/>
          <w:bCs/>
          <w:color w:val="808080"/>
          <w:sz w:val="18"/>
          <w:szCs w:val="18"/>
        </w:rPr>
      </w:pPr>
      <w:r w:rsidRPr="00615022">
        <w:rPr>
          <w:rFonts w:ascii="Arial" w:hAnsi="Arial"/>
          <w:bCs/>
          <w:color w:val="808080"/>
          <w:sz w:val="18"/>
          <w:szCs w:val="18"/>
        </w:rPr>
        <w:t>28760 Tres Cantos – Madrid – ESPAÑA</w:t>
      </w:r>
    </w:p>
    <w:p w14:paraId="7BEA62A6" w14:textId="5D5E07E4" w:rsidR="00556014" w:rsidRPr="00B03B4C" w:rsidRDefault="00261F34" w:rsidP="0013303A">
      <w:pPr>
        <w:jc w:val="both"/>
        <w:rPr>
          <w:rFonts w:ascii="Arial" w:hAnsi="Arial"/>
          <w:bCs/>
          <w:color w:val="808080"/>
          <w:sz w:val="18"/>
          <w:szCs w:val="18"/>
        </w:rPr>
      </w:pPr>
      <w:r w:rsidRPr="00615022">
        <w:rPr>
          <w:rFonts w:ascii="Arial" w:hAnsi="Arial"/>
          <w:bCs/>
          <w:color w:val="808080"/>
          <w:sz w:val="18"/>
          <w:szCs w:val="18"/>
        </w:rPr>
        <w:t>Tel: 0034 914 105 167 – Fax: 0034 914 105 293</w:t>
      </w:r>
    </w:p>
    <w:sectPr w:rsidR="00556014" w:rsidRPr="00B03B4C" w:rsidSect="001466B0">
      <w:headerReference w:type="default" r:id="rId10"/>
      <w:footerReference w:type="even" r:id="rId11"/>
      <w:footerReference w:type="default" r:id="rId12"/>
      <w:pgSz w:w="11900" w:h="16840"/>
      <w:pgMar w:top="1417" w:right="1701" w:bottom="1417" w:left="1701" w:header="708" w:footer="3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D6717D" w14:textId="77777777" w:rsidR="00470D06" w:rsidRDefault="00470D06" w:rsidP="001466B0">
      <w:r>
        <w:separator/>
      </w:r>
    </w:p>
  </w:endnote>
  <w:endnote w:type="continuationSeparator" w:id="0">
    <w:p w14:paraId="65E72C0C" w14:textId="77777777" w:rsidR="00470D06" w:rsidRDefault="00470D06" w:rsidP="00146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 55 Roman">
    <w:altName w:val="Verdan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rutiger 45 Ligh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D0CEF5" w14:textId="77777777" w:rsidR="00470D06" w:rsidRDefault="00470D06" w:rsidP="00FC4CD7">
    <w:pPr>
      <w:pStyle w:val="Piedepgina"/>
      <w:framePr w:wrap="around" w:vAnchor="text" w:hAnchor="margin" w:y="1"/>
      <w:rPr>
        <w:rStyle w:val="Nmerodepgina"/>
        <w:rFonts w:ascii="Times" w:eastAsia="Times" w:hAnsi="Times"/>
        <w:lang w:eastAsia="fr-FR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9A03311" w14:textId="77777777" w:rsidR="00470D06" w:rsidRDefault="00470D06" w:rsidP="001A6210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CAF204" w14:textId="77777777" w:rsidR="00470D06" w:rsidRDefault="00470D06" w:rsidP="00FC4CD7">
    <w:pPr>
      <w:pStyle w:val="Piedepgina"/>
      <w:framePr w:wrap="around" w:vAnchor="text" w:hAnchor="margin" w:y="1"/>
      <w:rPr>
        <w:rStyle w:val="Nmerodepgina"/>
        <w:rFonts w:ascii="Times" w:eastAsia="Times" w:hAnsi="Times"/>
        <w:lang w:eastAsia="fr-FR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92E89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3B381DB" w14:textId="77777777" w:rsidR="00470D06" w:rsidRPr="00096802" w:rsidRDefault="00470D06" w:rsidP="001A6210">
    <w:pPr>
      <w:pStyle w:val="Piedepgina"/>
      <w:ind w:left="1701" w:firstLine="360"/>
    </w:pPr>
    <w:r>
      <w:rPr>
        <w:noProof/>
        <w:szCs w:val="20"/>
        <w:lang w:val="es-ES"/>
      </w:rPr>
      <w:drawing>
        <wp:anchor distT="0" distB="0" distL="114300" distR="114300" simplePos="0" relativeHeight="251658240" behindDoc="1" locked="0" layoutInCell="1" allowOverlap="1" wp14:anchorId="28290AED" wp14:editId="4994F8AB">
          <wp:simplePos x="0" y="0"/>
          <wp:positionH relativeFrom="column">
            <wp:posOffset>-1080135</wp:posOffset>
          </wp:positionH>
          <wp:positionV relativeFrom="paragraph">
            <wp:posOffset>-448310</wp:posOffset>
          </wp:positionV>
          <wp:extent cx="7556500" cy="838200"/>
          <wp:effectExtent l="0" t="0" r="12700" b="0"/>
          <wp:wrapNone/>
          <wp:docPr id="2" name="Imagen 2" descr="michel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ichelin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853613" w14:textId="77777777" w:rsidR="00470D06" w:rsidRDefault="00470D06" w:rsidP="001466B0">
      <w:r>
        <w:separator/>
      </w:r>
    </w:p>
  </w:footnote>
  <w:footnote w:type="continuationSeparator" w:id="0">
    <w:p w14:paraId="5934B7EC" w14:textId="77777777" w:rsidR="00470D06" w:rsidRDefault="00470D06" w:rsidP="001466B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D8685E" w14:textId="77777777" w:rsidR="00470D06" w:rsidRDefault="00470D06">
    <w:pPr>
      <w:pStyle w:val="Encabezado"/>
    </w:pPr>
    <w: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858A6"/>
    <w:multiLevelType w:val="multilevel"/>
    <w:tmpl w:val="28F2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FF3CD2"/>
    <w:multiLevelType w:val="multilevel"/>
    <w:tmpl w:val="E7368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B37879"/>
    <w:multiLevelType w:val="hybridMultilevel"/>
    <w:tmpl w:val="9B0EE64A"/>
    <w:lvl w:ilvl="0" w:tplc="3496B23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1"/>
        <w:szCs w:val="21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6356EA0"/>
    <w:multiLevelType w:val="multilevel"/>
    <w:tmpl w:val="9378C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E06806"/>
    <w:multiLevelType w:val="multilevel"/>
    <w:tmpl w:val="09F2E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E66404"/>
    <w:multiLevelType w:val="multilevel"/>
    <w:tmpl w:val="64988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C413E4"/>
    <w:multiLevelType w:val="multilevel"/>
    <w:tmpl w:val="8F88C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D80DD0"/>
    <w:multiLevelType w:val="multilevel"/>
    <w:tmpl w:val="4B823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D03E96"/>
    <w:multiLevelType w:val="multilevel"/>
    <w:tmpl w:val="8C948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E96E29"/>
    <w:multiLevelType w:val="multilevel"/>
    <w:tmpl w:val="BBBA7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7831B6"/>
    <w:multiLevelType w:val="multilevel"/>
    <w:tmpl w:val="8320C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B70C1D"/>
    <w:multiLevelType w:val="multilevel"/>
    <w:tmpl w:val="C3C88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FF2DD4"/>
    <w:multiLevelType w:val="multilevel"/>
    <w:tmpl w:val="C3845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1C7992"/>
    <w:multiLevelType w:val="multilevel"/>
    <w:tmpl w:val="44CE2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38163F"/>
    <w:multiLevelType w:val="multilevel"/>
    <w:tmpl w:val="49A82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DC904B4"/>
    <w:multiLevelType w:val="multilevel"/>
    <w:tmpl w:val="13BED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E0E6F02"/>
    <w:multiLevelType w:val="multilevel"/>
    <w:tmpl w:val="FB80E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E2F5C6F"/>
    <w:multiLevelType w:val="multilevel"/>
    <w:tmpl w:val="BF98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04547F9"/>
    <w:multiLevelType w:val="multilevel"/>
    <w:tmpl w:val="D1F2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3177BB9"/>
    <w:multiLevelType w:val="multilevel"/>
    <w:tmpl w:val="698CA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8F94154"/>
    <w:multiLevelType w:val="multilevel"/>
    <w:tmpl w:val="C5000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B7C06C8"/>
    <w:multiLevelType w:val="multilevel"/>
    <w:tmpl w:val="88B4C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F750D6E"/>
    <w:multiLevelType w:val="hybridMultilevel"/>
    <w:tmpl w:val="EA08CA12"/>
    <w:lvl w:ilvl="0" w:tplc="000504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"/>
  </w:num>
  <w:num w:numId="3">
    <w:abstractNumId w:val="9"/>
  </w:num>
  <w:num w:numId="4">
    <w:abstractNumId w:val="1"/>
  </w:num>
  <w:num w:numId="5">
    <w:abstractNumId w:val="6"/>
  </w:num>
  <w:num w:numId="6">
    <w:abstractNumId w:val="13"/>
  </w:num>
  <w:num w:numId="7">
    <w:abstractNumId w:val="14"/>
  </w:num>
  <w:num w:numId="8">
    <w:abstractNumId w:val="7"/>
  </w:num>
  <w:num w:numId="9">
    <w:abstractNumId w:val="21"/>
  </w:num>
  <w:num w:numId="10">
    <w:abstractNumId w:val="12"/>
  </w:num>
  <w:num w:numId="11">
    <w:abstractNumId w:val="8"/>
  </w:num>
  <w:num w:numId="12">
    <w:abstractNumId w:val="4"/>
  </w:num>
  <w:num w:numId="13">
    <w:abstractNumId w:val="19"/>
  </w:num>
  <w:num w:numId="14">
    <w:abstractNumId w:val="0"/>
  </w:num>
  <w:num w:numId="15">
    <w:abstractNumId w:val="5"/>
  </w:num>
  <w:num w:numId="16">
    <w:abstractNumId w:val="3"/>
  </w:num>
  <w:num w:numId="17">
    <w:abstractNumId w:val="20"/>
  </w:num>
  <w:num w:numId="18">
    <w:abstractNumId w:val="10"/>
  </w:num>
  <w:num w:numId="19">
    <w:abstractNumId w:val="11"/>
  </w:num>
  <w:num w:numId="20">
    <w:abstractNumId w:val="16"/>
  </w:num>
  <w:num w:numId="21">
    <w:abstractNumId w:val="17"/>
  </w:num>
  <w:num w:numId="22">
    <w:abstractNumId w:val="15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attachedTemplate r:id="rId1"/>
  <w:defaultTabStop w:val="708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CBB"/>
    <w:rsid w:val="000047F2"/>
    <w:rsid w:val="00005436"/>
    <w:rsid w:val="00010461"/>
    <w:rsid w:val="00013BB1"/>
    <w:rsid w:val="000159AC"/>
    <w:rsid w:val="00015E72"/>
    <w:rsid w:val="00016F78"/>
    <w:rsid w:val="00023283"/>
    <w:rsid w:val="0002392B"/>
    <w:rsid w:val="000307FB"/>
    <w:rsid w:val="00030C7C"/>
    <w:rsid w:val="00033B2F"/>
    <w:rsid w:val="00037A0F"/>
    <w:rsid w:val="00040C8A"/>
    <w:rsid w:val="00046FD9"/>
    <w:rsid w:val="000500D7"/>
    <w:rsid w:val="00050C2A"/>
    <w:rsid w:val="000536F7"/>
    <w:rsid w:val="000544C3"/>
    <w:rsid w:val="00055FB6"/>
    <w:rsid w:val="000605DA"/>
    <w:rsid w:val="00063B3C"/>
    <w:rsid w:val="00066E7A"/>
    <w:rsid w:val="00067939"/>
    <w:rsid w:val="00074642"/>
    <w:rsid w:val="00074B12"/>
    <w:rsid w:val="000758D2"/>
    <w:rsid w:val="00077CEF"/>
    <w:rsid w:val="000814AE"/>
    <w:rsid w:val="00081FA0"/>
    <w:rsid w:val="00082BE7"/>
    <w:rsid w:val="00083D07"/>
    <w:rsid w:val="00087332"/>
    <w:rsid w:val="00094736"/>
    <w:rsid w:val="000960C2"/>
    <w:rsid w:val="0009798D"/>
    <w:rsid w:val="00097A0A"/>
    <w:rsid w:val="000A1B0B"/>
    <w:rsid w:val="000A2163"/>
    <w:rsid w:val="000A3063"/>
    <w:rsid w:val="000A306B"/>
    <w:rsid w:val="000A69A9"/>
    <w:rsid w:val="000B2E5F"/>
    <w:rsid w:val="000B330F"/>
    <w:rsid w:val="000B38CC"/>
    <w:rsid w:val="000B4326"/>
    <w:rsid w:val="000C79CF"/>
    <w:rsid w:val="000D68EC"/>
    <w:rsid w:val="000E0275"/>
    <w:rsid w:val="000E1245"/>
    <w:rsid w:val="000E35BB"/>
    <w:rsid w:val="001009F3"/>
    <w:rsid w:val="00101C51"/>
    <w:rsid w:val="00110474"/>
    <w:rsid w:val="00111D44"/>
    <w:rsid w:val="001257FD"/>
    <w:rsid w:val="00127BCF"/>
    <w:rsid w:val="001320FE"/>
    <w:rsid w:val="0013303A"/>
    <w:rsid w:val="00134A21"/>
    <w:rsid w:val="001358E1"/>
    <w:rsid w:val="00140ED7"/>
    <w:rsid w:val="00141EC4"/>
    <w:rsid w:val="001466B0"/>
    <w:rsid w:val="0014718C"/>
    <w:rsid w:val="00157BBC"/>
    <w:rsid w:val="0016042B"/>
    <w:rsid w:val="0016353C"/>
    <w:rsid w:val="001725DC"/>
    <w:rsid w:val="00175361"/>
    <w:rsid w:val="00181410"/>
    <w:rsid w:val="00181861"/>
    <w:rsid w:val="00184D63"/>
    <w:rsid w:val="0018769B"/>
    <w:rsid w:val="001924EC"/>
    <w:rsid w:val="001928CA"/>
    <w:rsid w:val="00194603"/>
    <w:rsid w:val="00194DCA"/>
    <w:rsid w:val="001A30B6"/>
    <w:rsid w:val="001A6210"/>
    <w:rsid w:val="001A7010"/>
    <w:rsid w:val="001B0EB7"/>
    <w:rsid w:val="001B35D6"/>
    <w:rsid w:val="001B3F1D"/>
    <w:rsid w:val="001B51B3"/>
    <w:rsid w:val="001B6A7A"/>
    <w:rsid w:val="001B7D65"/>
    <w:rsid w:val="001C00C5"/>
    <w:rsid w:val="001C3CFA"/>
    <w:rsid w:val="001C4AFD"/>
    <w:rsid w:val="001D0D4F"/>
    <w:rsid w:val="001D3763"/>
    <w:rsid w:val="001D4C16"/>
    <w:rsid w:val="001D7A9A"/>
    <w:rsid w:val="001E0654"/>
    <w:rsid w:val="001E115B"/>
    <w:rsid w:val="001E1214"/>
    <w:rsid w:val="001E164F"/>
    <w:rsid w:val="001E3F32"/>
    <w:rsid w:val="001E5C06"/>
    <w:rsid w:val="001F0AEC"/>
    <w:rsid w:val="001F1C7B"/>
    <w:rsid w:val="001F4B14"/>
    <w:rsid w:val="001F58BE"/>
    <w:rsid w:val="00200538"/>
    <w:rsid w:val="00200CC0"/>
    <w:rsid w:val="002031A4"/>
    <w:rsid w:val="00205A02"/>
    <w:rsid w:val="00211C42"/>
    <w:rsid w:val="00212639"/>
    <w:rsid w:val="0021364E"/>
    <w:rsid w:val="00213F35"/>
    <w:rsid w:val="0022292F"/>
    <w:rsid w:val="0022643F"/>
    <w:rsid w:val="002265E9"/>
    <w:rsid w:val="00227E12"/>
    <w:rsid w:val="0023032C"/>
    <w:rsid w:val="00232A61"/>
    <w:rsid w:val="00232DA2"/>
    <w:rsid w:val="002361B6"/>
    <w:rsid w:val="00237A46"/>
    <w:rsid w:val="0024318E"/>
    <w:rsid w:val="00245BC3"/>
    <w:rsid w:val="00257D0C"/>
    <w:rsid w:val="00261F34"/>
    <w:rsid w:val="002726DE"/>
    <w:rsid w:val="00275468"/>
    <w:rsid w:val="00276151"/>
    <w:rsid w:val="002765C6"/>
    <w:rsid w:val="002774C9"/>
    <w:rsid w:val="002815CE"/>
    <w:rsid w:val="00281D09"/>
    <w:rsid w:val="00281E64"/>
    <w:rsid w:val="00290698"/>
    <w:rsid w:val="002A11EE"/>
    <w:rsid w:val="002A2534"/>
    <w:rsid w:val="002A7F53"/>
    <w:rsid w:val="002B0AAD"/>
    <w:rsid w:val="002B7F8C"/>
    <w:rsid w:val="002C1B73"/>
    <w:rsid w:val="002C3B00"/>
    <w:rsid w:val="002C4939"/>
    <w:rsid w:val="002C693C"/>
    <w:rsid w:val="002C7BE5"/>
    <w:rsid w:val="002D21F7"/>
    <w:rsid w:val="002D3CE4"/>
    <w:rsid w:val="002E1A3C"/>
    <w:rsid w:val="002E27FF"/>
    <w:rsid w:val="002E2E37"/>
    <w:rsid w:val="002E53D3"/>
    <w:rsid w:val="002F0784"/>
    <w:rsid w:val="002F2766"/>
    <w:rsid w:val="002F406E"/>
    <w:rsid w:val="002F54C9"/>
    <w:rsid w:val="002F5C0D"/>
    <w:rsid w:val="002F67E9"/>
    <w:rsid w:val="003018C7"/>
    <w:rsid w:val="0030244D"/>
    <w:rsid w:val="00302E99"/>
    <w:rsid w:val="00304BCF"/>
    <w:rsid w:val="00305520"/>
    <w:rsid w:val="00306036"/>
    <w:rsid w:val="00310C3B"/>
    <w:rsid w:val="00314D58"/>
    <w:rsid w:val="00322258"/>
    <w:rsid w:val="00322BC8"/>
    <w:rsid w:val="00326519"/>
    <w:rsid w:val="00326B03"/>
    <w:rsid w:val="00326ED0"/>
    <w:rsid w:val="003277F1"/>
    <w:rsid w:val="00331435"/>
    <w:rsid w:val="00333B02"/>
    <w:rsid w:val="00341BAA"/>
    <w:rsid w:val="003425D3"/>
    <w:rsid w:val="003443EC"/>
    <w:rsid w:val="003453A8"/>
    <w:rsid w:val="00350F1B"/>
    <w:rsid w:val="00353CD4"/>
    <w:rsid w:val="00360242"/>
    <w:rsid w:val="003646DF"/>
    <w:rsid w:val="00374708"/>
    <w:rsid w:val="00380980"/>
    <w:rsid w:val="00382CBD"/>
    <w:rsid w:val="00385EEB"/>
    <w:rsid w:val="00394838"/>
    <w:rsid w:val="00394D4C"/>
    <w:rsid w:val="003A0A44"/>
    <w:rsid w:val="003A4E2B"/>
    <w:rsid w:val="003B11EF"/>
    <w:rsid w:val="003B4EAA"/>
    <w:rsid w:val="003B71A9"/>
    <w:rsid w:val="003C1F1D"/>
    <w:rsid w:val="003C33AE"/>
    <w:rsid w:val="003D10EB"/>
    <w:rsid w:val="003D6873"/>
    <w:rsid w:val="003E09F7"/>
    <w:rsid w:val="003E554E"/>
    <w:rsid w:val="003E6B77"/>
    <w:rsid w:val="003F3A37"/>
    <w:rsid w:val="003F425A"/>
    <w:rsid w:val="003F6C72"/>
    <w:rsid w:val="00401D18"/>
    <w:rsid w:val="00401F42"/>
    <w:rsid w:val="0040420E"/>
    <w:rsid w:val="00405F2D"/>
    <w:rsid w:val="00407366"/>
    <w:rsid w:val="004108BA"/>
    <w:rsid w:val="00413390"/>
    <w:rsid w:val="00414232"/>
    <w:rsid w:val="00423B74"/>
    <w:rsid w:val="00424758"/>
    <w:rsid w:val="004320D0"/>
    <w:rsid w:val="00440B6E"/>
    <w:rsid w:val="004411BF"/>
    <w:rsid w:val="004440E8"/>
    <w:rsid w:val="00445BEC"/>
    <w:rsid w:val="00452808"/>
    <w:rsid w:val="004538FD"/>
    <w:rsid w:val="00456E3C"/>
    <w:rsid w:val="00457F68"/>
    <w:rsid w:val="00460B20"/>
    <w:rsid w:val="00460F40"/>
    <w:rsid w:val="004642CA"/>
    <w:rsid w:val="004643B8"/>
    <w:rsid w:val="0046623D"/>
    <w:rsid w:val="00470D06"/>
    <w:rsid w:val="00473625"/>
    <w:rsid w:val="004743D6"/>
    <w:rsid w:val="00475627"/>
    <w:rsid w:val="00475DBE"/>
    <w:rsid w:val="00483073"/>
    <w:rsid w:val="00486BE2"/>
    <w:rsid w:val="004878F1"/>
    <w:rsid w:val="00495AFD"/>
    <w:rsid w:val="00497CFF"/>
    <w:rsid w:val="004A0191"/>
    <w:rsid w:val="004A05AB"/>
    <w:rsid w:val="004A55E1"/>
    <w:rsid w:val="004B6179"/>
    <w:rsid w:val="004C2DEC"/>
    <w:rsid w:val="004D3600"/>
    <w:rsid w:val="004D4880"/>
    <w:rsid w:val="004D6EF6"/>
    <w:rsid w:val="004D7681"/>
    <w:rsid w:val="004E1D1D"/>
    <w:rsid w:val="004E4025"/>
    <w:rsid w:val="004E683E"/>
    <w:rsid w:val="004E79AF"/>
    <w:rsid w:val="004F5FD9"/>
    <w:rsid w:val="004F72AA"/>
    <w:rsid w:val="00511346"/>
    <w:rsid w:val="0051462D"/>
    <w:rsid w:val="005151AC"/>
    <w:rsid w:val="00515A8E"/>
    <w:rsid w:val="005205B9"/>
    <w:rsid w:val="0052075D"/>
    <w:rsid w:val="00533249"/>
    <w:rsid w:val="00533F00"/>
    <w:rsid w:val="00540DA7"/>
    <w:rsid w:val="00541F4C"/>
    <w:rsid w:val="00545CA8"/>
    <w:rsid w:val="005501CF"/>
    <w:rsid w:val="00556014"/>
    <w:rsid w:val="0055666D"/>
    <w:rsid w:val="00557286"/>
    <w:rsid w:val="00557734"/>
    <w:rsid w:val="005618E6"/>
    <w:rsid w:val="0056293C"/>
    <w:rsid w:val="00563831"/>
    <w:rsid w:val="00565D9F"/>
    <w:rsid w:val="00571D9B"/>
    <w:rsid w:val="00572805"/>
    <w:rsid w:val="00572A7E"/>
    <w:rsid w:val="00572C60"/>
    <w:rsid w:val="005735DA"/>
    <w:rsid w:val="0057669C"/>
    <w:rsid w:val="005843BD"/>
    <w:rsid w:val="00585246"/>
    <w:rsid w:val="00592165"/>
    <w:rsid w:val="00592E89"/>
    <w:rsid w:val="00593144"/>
    <w:rsid w:val="0059771B"/>
    <w:rsid w:val="005A7A5D"/>
    <w:rsid w:val="005B25E5"/>
    <w:rsid w:val="005B4B26"/>
    <w:rsid w:val="005B4C87"/>
    <w:rsid w:val="005B5BF0"/>
    <w:rsid w:val="005B6FB4"/>
    <w:rsid w:val="005C12E4"/>
    <w:rsid w:val="005C2544"/>
    <w:rsid w:val="005C6CC6"/>
    <w:rsid w:val="005D0338"/>
    <w:rsid w:val="005D204D"/>
    <w:rsid w:val="005D51F1"/>
    <w:rsid w:val="005E008B"/>
    <w:rsid w:val="005E0BDC"/>
    <w:rsid w:val="005E3332"/>
    <w:rsid w:val="005E72DD"/>
    <w:rsid w:val="005F0300"/>
    <w:rsid w:val="005F0360"/>
    <w:rsid w:val="005F5B89"/>
    <w:rsid w:val="00602BD1"/>
    <w:rsid w:val="00606A94"/>
    <w:rsid w:val="006120A4"/>
    <w:rsid w:val="00613E2A"/>
    <w:rsid w:val="006145EF"/>
    <w:rsid w:val="00614905"/>
    <w:rsid w:val="00623AFC"/>
    <w:rsid w:val="00625562"/>
    <w:rsid w:val="006258D8"/>
    <w:rsid w:val="0062659C"/>
    <w:rsid w:val="0062697F"/>
    <w:rsid w:val="00626C26"/>
    <w:rsid w:val="00627D44"/>
    <w:rsid w:val="00632065"/>
    <w:rsid w:val="0063256E"/>
    <w:rsid w:val="006345D4"/>
    <w:rsid w:val="0063561A"/>
    <w:rsid w:val="006462BD"/>
    <w:rsid w:val="00650162"/>
    <w:rsid w:val="00650AA5"/>
    <w:rsid w:val="00652FF5"/>
    <w:rsid w:val="00657328"/>
    <w:rsid w:val="0066354A"/>
    <w:rsid w:val="00665919"/>
    <w:rsid w:val="00665EAE"/>
    <w:rsid w:val="006678D2"/>
    <w:rsid w:val="00677439"/>
    <w:rsid w:val="00694529"/>
    <w:rsid w:val="00694D75"/>
    <w:rsid w:val="00694DC3"/>
    <w:rsid w:val="0069621D"/>
    <w:rsid w:val="006A2EC2"/>
    <w:rsid w:val="006A7BFB"/>
    <w:rsid w:val="006B12D8"/>
    <w:rsid w:val="006B40DF"/>
    <w:rsid w:val="006B62C5"/>
    <w:rsid w:val="006C173D"/>
    <w:rsid w:val="006C266F"/>
    <w:rsid w:val="006C3B3F"/>
    <w:rsid w:val="006C49B5"/>
    <w:rsid w:val="006D1D92"/>
    <w:rsid w:val="006D3988"/>
    <w:rsid w:val="006D3B1D"/>
    <w:rsid w:val="006D6FB1"/>
    <w:rsid w:val="006E1BFE"/>
    <w:rsid w:val="006E2AB0"/>
    <w:rsid w:val="006E5AFC"/>
    <w:rsid w:val="006F2A11"/>
    <w:rsid w:val="006F2FD5"/>
    <w:rsid w:val="006F6D99"/>
    <w:rsid w:val="00701EED"/>
    <w:rsid w:val="00706DE0"/>
    <w:rsid w:val="007117A5"/>
    <w:rsid w:val="0071491C"/>
    <w:rsid w:val="00715219"/>
    <w:rsid w:val="007200F2"/>
    <w:rsid w:val="00723F23"/>
    <w:rsid w:val="00727EB4"/>
    <w:rsid w:val="00730F4E"/>
    <w:rsid w:val="00737803"/>
    <w:rsid w:val="0074081F"/>
    <w:rsid w:val="0074196D"/>
    <w:rsid w:val="0074442C"/>
    <w:rsid w:val="00744AC7"/>
    <w:rsid w:val="00746DB2"/>
    <w:rsid w:val="00747BCE"/>
    <w:rsid w:val="007522ED"/>
    <w:rsid w:val="007572C7"/>
    <w:rsid w:val="007608C1"/>
    <w:rsid w:val="00770751"/>
    <w:rsid w:val="007736BE"/>
    <w:rsid w:val="00775504"/>
    <w:rsid w:val="00775C16"/>
    <w:rsid w:val="00776B0A"/>
    <w:rsid w:val="0078028B"/>
    <w:rsid w:val="00780528"/>
    <w:rsid w:val="00780992"/>
    <w:rsid w:val="007816B0"/>
    <w:rsid w:val="00787716"/>
    <w:rsid w:val="00790740"/>
    <w:rsid w:val="007910C2"/>
    <w:rsid w:val="00791F19"/>
    <w:rsid w:val="00792B7A"/>
    <w:rsid w:val="00794E1A"/>
    <w:rsid w:val="007953B0"/>
    <w:rsid w:val="007969FB"/>
    <w:rsid w:val="00797031"/>
    <w:rsid w:val="007A3C98"/>
    <w:rsid w:val="007B1576"/>
    <w:rsid w:val="007B162C"/>
    <w:rsid w:val="007B339D"/>
    <w:rsid w:val="007D2B13"/>
    <w:rsid w:val="007D4A69"/>
    <w:rsid w:val="007D6915"/>
    <w:rsid w:val="007E6CCA"/>
    <w:rsid w:val="007F260B"/>
    <w:rsid w:val="007F29F1"/>
    <w:rsid w:val="007F3E90"/>
    <w:rsid w:val="007F5512"/>
    <w:rsid w:val="00800574"/>
    <w:rsid w:val="0080487D"/>
    <w:rsid w:val="00804B2F"/>
    <w:rsid w:val="008104CD"/>
    <w:rsid w:val="00813510"/>
    <w:rsid w:val="00814600"/>
    <w:rsid w:val="00814666"/>
    <w:rsid w:val="00815FD2"/>
    <w:rsid w:val="0081711C"/>
    <w:rsid w:val="00817632"/>
    <w:rsid w:val="00827218"/>
    <w:rsid w:val="00827872"/>
    <w:rsid w:val="00831AB3"/>
    <w:rsid w:val="00837126"/>
    <w:rsid w:val="00837F3C"/>
    <w:rsid w:val="00840E1D"/>
    <w:rsid w:val="00844B09"/>
    <w:rsid w:val="00845C8F"/>
    <w:rsid w:val="00854C13"/>
    <w:rsid w:val="008605E7"/>
    <w:rsid w:val="0086468E"/>
    <w:rsid w:val="00871403"/>
    <w:rsid w:val="008754C9"/>
    <w:rsid w:val="0088334C"/>
    <w:rsid w:val="00884D04"/>
    <w:rsid w:val="00884FFA"/>
    <w:rsid w:val="008875E2"/>
    <w:rsid w:val="008931B9"/>
    <w:rsid w:val="00896C18"/>
    <w:rsid w:val="008A2255"/>
    <w:rsid w:val="008A26B8"/>
    <w:rsid w:val="008A781C"/>
    <w:rsid w:val="008B17C9"/>
    <w:rsid w:val="008B5ABD"/>
    <w:rsid w:val="008B6597"/>
    <w:rsid w:val="008B677F"/>
    <w:rsid w:val="008C788C"/>
    <w:rsid w:val="008C7D38"/>
    <w:rsid w:val="008D23DC"/>
    <w:rsid w:val="008D34EC"/>
    <w:rsid w:val="008D3ED1"/>
    <w:rsid w:val="008E3BBB"/>
    <w:rsid w:val="008E675B"/>
    <w:rsid w:val="008F1DE9"/>
    <w:rsid w:val="008F2A53"/>
    <w:rsid w:val="008F2AD5"/>
    <w:rsid w:val="008F55F3"/>
    <w:rsid w:val="008F64BA"/>
    <w:rsid w:val="008F7FB1"/>
    <w:rsid w:val="00905933"/>
    <w:rsid w:val="009100AE"/>
    <w:rsid w:val="009104F9"/>
    <w:rsid w:val="009111A6"/>
    <w:rsid w:val="009149F8"/>
    <w:rsid w:val="0091638A"/>
    <w:rsid w:val="00916401"/>
    <w:rsid w:val="00920E0E"/>
    <w:rsid w:val="00920F2C"/>
    <w:rsid w:val="00926A8E"/>
    <w:rsid w:val="00926C25"/>
    <w:rsid w:val="009277A2"/>
    <w:rsid w:val="00931AF2"/>
    <w:rsid w:val="009400D0"/>
    <w:rsid w:val="009437DC"/>
    <w:rsid w:val="00944013"/>
    <w:rsid w:val="00945AFE"/>
    <w:rsid w:val="00951231"/>
    <w:rsid w:val="00955D3F"/>
    <w:rsid w:val="00956854"/>
    <w:rsid w:val="00957F1D"/>
    <w:rsid w:val="0096014C"/>
    <w:rsid w:val="0096326A"/>
    <w:rsid w:val="00967D8E"/>
    <w:rsid w:val="00967F4C"/>
    <w:rsid w:val="009709ED"/>
    <w:rsid w:val="009717CD"/>
    <w:rsid w:val="00973FEB"/>
    <w:rsid w:val="009769DB"/>
    <w:rsid w:val="00980EBA"/>
    <w:rsid w:val="009818C3"/>
    <w:rsid w:val="00981C02"/>
    <w:rsid w:val="00990A98"/>
    <w:rsid w:val="0099212C"/>
    <w:rsid w:val="009A1059"/>
    <w:rsid w:val="009A41A7"/>
    <w:rsid w:val="009A5E24"/>
    <w:rsid w:val="009A7733"/>
    <w:rsid w:val="009B05D1"/>
    <w:rsid w:val="009B4948"/>
    <w:rsid w:val="009B72EC"/>
    <w:rsid w:val="009B770E"/>
    <w:rsid w:val="009D560E"/>
    <w:rsid w:val="009D744C"/>
    <w:rsid w:val="009E16EC"/>
    <w:rsid w:val="009E24D9"/>
    <w:rsid w:val="009E2CAD"/>
    <w:rsid w:val="009E6067"/>
    <w:rsid w:val="009F0D38"/>
    <w:rsid w:val="009F562E"/>
    <w:rsid w:val="009F77BF"/>
    <w:rsid w:val="00A00C38"/>
    <w:rsid w:val="00A10C13"/>
    <w:rsid w:val="00A13121"/>
    <w:rsid w:val="00A17200"/>
    <w:rsid w:val="00A203F0"/>
    <w:rsid w:val="00A213BE"/>
    <w:rsid w:val="00A213FD"/>
    <w:rsid w:val="00A2188E"/>
    <w:rsid w:val="00A24398"/>
    <w:rsid w:val="00A2515D"/>
    <w:rsid w:val="00A2639A"/>
    <w:rsid w:val="00A273EF"/>
    <w:rsid w:val="00A3270D"/>
    <w:rsid w:val="00A34173"/>
    <w:rsid w:val="00A36376"/>
    <w:rsid w:val="00A36E6B"/>
    <w:rsid w:val="00A427E2"/>
    <w:rsid w:val="00A44D97"/>
    <w:rsid w:val="00A4512D"/>
    <w:rsid w:val="00A51A86"/>
    <w:rsid w:val="00A55421"/>
    <w:rsid w:val="00A609CF"/>
    <w:rsid w:val="00A60E61"/>
    <w:rsid w:val="00A6409C"/>
    <w:rsid w:val="00A65FC1"/>
    <w:rsid w:val="00A71A3E"/>
    <w:rsid w:val="00A87389"/>
    <w:rsid w:val="00A8745E"/>
    <w:rsid w:val="00A9025F"/>
    <w:rsid w:val="00A91B24"/>
    <w:rsid w:val="00A91E3F"/>
    <w:rsid w:val="00A95BB1"/>
    <w:rsid w:val="00AA383D"/>
    <w:rsid w:val="00AA3E5B"/>
    <w:rsid w:val="00AB0C69"/>
    <w:rsid w:val="00AB5F7A"/>
    <w:rsid w:val="00AB7F14"/>
    <w:rsid w:val="00AC0A2C"/>
    <w:rsid w:val="00AC1D92"/>
    <w:rsid w:val="00AC3F1D"/>
    <w:rsid w:val="00AD4989"/>
    <w:rsid w:val="00AE3D57"/>
    <w:rsid w:val="00AE5FBE"/>
    <w:rsid w:val="00AF1F43"/>
    <w:rsid w:val="00AF2829"/>
    <w:rsid w:val="00B00324"/>
    <w:rsid w:val="00B02BDA"/>
    <w:rsid w:val="00B03B4C"/>
    <w:rsid w:val="00B10B0B"/>
    <w:rsid w:val="00B117FE"/>
    <w:rsid w:val="00B121F3"/>
    <w:rsid w:val="00B1316A"/>
    <w:rsid w:val="00B13E20"/>
    <w:rsid w:val="00B1600F"/>
    <w:rsid w:val="00B21858"/>
    <w:rsid w:val="00B23C2A"/>
    <w:rsid w:val="00B2580E"/>
    <w:rsid w:val="00B30B1C"/>
    <w:rsid w:val="00B37EA6"/>
    <w:rsid w:val="00B40535"/>
    <w:rsid w:val="00B471DB"/>
    <w:rsid w:val="00B47314"/>
    <w:rsid w:val="00B47403"/>
    <w:rsid w:val="00B51070"/>
    <w:rsid w:val="00B52C39"/>
    <w:rsid w:val="00B5729B"/>
    <w:rsid w:val="00B573DF"/>
    <w:rsid w:val="00B57FC2"/>
    <w:rsid w:val="00B70559"/>
    <w:rsid w:val="00B70DD5"/>
    <w:rsid w:val="00B71A76"/>
    <w:rsid w:val="00B72AC5"/>
    <w:rsid w:val="00B72C51"/>
    <w:rsid w:val="00B75E5D"/>
    <w:rsid w:val="00B7758D"/>
    <w:rsid w:val="00B81FCD"/>
    <w:rsid w:val="00B83669"/>
    <w:rsid w:val="00B838C6"/>
    <w:rsid w:val="00B83E74"/>
    <w:rsid w:val="00B84D8B"/>
    <w:rsid w:val="00B87379"/>
    <w:rsid w:val="00B92758"/>
    <w:rsid w:val="00B94AE0"/>
    <w:rsid w:val="00B96956"/>
    <w:rsid w:val="00BA1AFB"/>
    <w:rsid w:val="00BA4FEF"/>
    <w:rsid w:val="00BA5007"/>
    <w:rsid w:val="00BB0674"/>
    <w:rsid w:val="00BB2619"/>
    <w:rsid w:val="00BB3B9D"/>
    <w:rsid w:val="00BB47B1"/>
    <w:rsid w:val="00BB764D"/>
    <w:rsid w:val="00BB7900"/>
    <w:rsid w:val="00BC0F10"/>
    <w:rsid w:val="00BC25BE"/>
    <w:rsid w:val="00BC3780"/>
    <w:rsid w:val="00BC41DB"/>
    <w:rsid w:val="00BD0231"/>
    <w:rsid w:val="00BD2A61"/>
    <w:rsid w:val="00BD2C23"/>
    <w:rsid w:val="00BD7BB6"/>
    <w:rsid w:val="00BE01E3"/>
    <w:rsid w:val="00BE2251"/>
    <w:rsid w:val="00BE46FE"/>
    <w:rsid w:val="00C077EA"/>
    <w:rsid w:val="00C13837"/>
    <w:rsid w:val="00C139A0"/>
    <w:rsid w:val="00C14C70"/>
    <w:rsid w:val="00C202B1"/>
    <w:rsid w:val="00C20D90"/>
    <w:rsid w:val="00C21D3B"/>
    <w:rsid w:val="00C262DE"/>
    <w:rsid w:val="00C2687E"/>
    <w:rsid w:val="00C34DA6"/>
    <w:rsid w:val="00C412CE"/>
    <w:rsid w:val="00C42C30"/>
    <w:rsid w:val="00C43CFB"/>
    <w:rsid w:val="00C4426D"/>
    <w:rsid w:val="00C47C7E"/>
    <w:rsid w:val="00C532FC"/>
    <w:rsid w:val="00C55049"/>
    <w:rsid w:val="00C57B8B"/>
    <w:rsid w:val="00C63978"/>
    <w:rsid w:val="00C7106C"/>
    <w:rsid w:val="00C720F7"/>
    <w:rsid w:val="00C75AE4"/>
    <w:rsid w:val="00C7679E"/>
    <w:rsid w:val="00C76D77"/>
    <w:rsid w:val="00C81E1F"/>
    <w:rsid w:val="00C842E3"/>
    <w:rsid w:val="00C846BD"/>
    <w:rsid w:val="00C865F9"/>
    <w:rsid w:val="00C95673"/>
    <w:rsid w:val="00CA17FC"/>
    <w:rsid w:val="00CA1F15"/>
    <w:rsid w:val="00CA3E3D"/>
    <w:rsid w:val="00CC3083"/>
    <w:rsid w:val="00CC31B7"/>
    <w:rsid w:val="00CC41B2"/>
    <w:rsid w:val="00CC5CC4"/>
    <w:rsid w:val="00CC71DD"/>
    <w:rsid w:val="00CD54C6"/>
    <w:rsid w:val="00CD6DE5"/>
    <w:rsid w:val="00CF2AE5"/>
    <w:rsid w:val="00CF4035"/>
    <w:rsid w:val="00D01434"/>
    <w:rsid w:val="00D01D4E"/>
    <w:rsid w:val="00D02199"/>
    <w:rsid w:val="00D03C46"/>
    <w:rsid w:val="00D06B38"/>
    <w:rsid w:val="00D12235"/>
    <w:rsid w:val="00D22F27"/>
    <w:rsid w:val="00D23FCA"/>
    <w:rsid w:val="00D30F4B"/>
    <w:rsid w:val="00D3256F"/>
    <w:rsid w:val="00D40BF5"/>
    <w:rsid w:val="00D40C49"/>
    <w:rsid w:val="00D47F9A"/>
    <w:rsid w:val="00D6293C"/>
    <w:rsid w:val="00D64318"/>
    <w:rsid w:val="00D65AB4"/>
    <w:rsid w:val="00D66463"/>
    <w:rsid w:val="00D723D9"/>
    <w:rsid w:val="00D73F31"/>
    <w:rsid w:val="00D76DC1"/>
    <w:rsid w:val="00D811D6"/>
    <w:rsid w:val="00D814FE"/>
    <w:rsid w:val="00D81F79"/>
    <w:rsid w:val="00D83F63"/>
    <w:rsid w:val="00D8533D"/>
    <w:rsid w:val="00D87E97"/>
    <w:rsid w:val="00D91596"/>
    <w:rsid w:val="00D93761"/>
    <w:rsid w:val="00D93C7D"/>
    <w:rsid w:val="00D9477D"/>
    <w:rsid w:val="00DA3057"/>
    <w:rsid w:val="00DA6607"/>
    <w:rsid w:val="00DA748A"/>
    <w:rsid w:val="00DB6B9F"/>
    <w:rsid w:val="00DB7EB0"/>
    <w:rsid w:val="00DC159C"/>
    <w:rsid w:val="00DC36E8"/>
    <w:rsid w:val="00DC51C9"/>
    <w:rsid w:val="00DC67CF"/>
    <w:rsid w:val="00DD2B4D"/>
    <w:rsid w:val="00DD4520"/>
    <w:rsid w:val="00DD6036"/>
    <w:rsid w:val="00DE058C"/>
    <w:rsid w:val="00DE3140"/>
    <w:rsid w:val="00DE6CE9"/>
    <w:rsid w:val="00DF045F"/>
    <w:rsid w:val="00DF0A19"/>
    <w:rsid w:val="00DF3857"/>
    <w:rsid w:val="00DF5116"/>
    <w:rsid w:val="00DF78B1"/>
    <w:rsid w:val="00E014CB"/>
    <w:rsid w:val="00E10E70"/>
    <w:rsid w:val="00E11070"/>
    <w:rsid w:val="00E123DD"/>
    <w:rsid w:val="00E146A3"/>
    <w:rsid w:val="00E15D3F"/>
    <w:rsid w:val="00E22304"/>
    <w:rsid w:val="00E301E4"/>
    <w:rsid w:val="00E33639"/>
    <w:rsid w:val="00E36F59"/>
    <w:rsid w:val="00E412B1"/>
    <w:rsid w:val="00E43AA6"/>
    <w:rsid w:val="00E4465A"/>
    <w:rsid w:val="00E4527E"/>
    <w:rsid w:val="00E45DA2"/>
    <w:rsid w:val="00E53F4F"/>
    <w:rsid w:val="00E62370"/>
    <w:rsid w:val="00E65179"/>
    <w:rsid w:val="00E65D75"/>
    <w:rsid w:val="00E70AE9"/>
    <w:rsid w:val="00E70E75"/>
    <w:rsid w:val="00E71902"/>
    <w:rsid w:val="00E71BE9"/>
    <w:rsid w:val="00E75C9D"/>
    <w:rsid w:val="00E90F87"/>
    <w:rsid w:val="00E91C27"/>
    <w:rsid w:val="00E94E9C"/>
    <w:rsid w:val="00E97DB3"/>
    <w:rsid w:val="00EA145B"/>
    <w:rsid w:val="00EA518F"/>
    <w:rsid w:val="00EA65CC"/>
    <w:rsid w:val="00EA7C8F"/>
    <w:rsid w:val="00EB11C4"/>
    <w:rsid w:val="00EB2AE2"/>
    <w:rsid w:val="00EB6525"/>
    <w:rsid w:val="00EB6EB5"/>
    <w:rsid w:val="00EB7BA7"/>
    <w:rsid w:val="00EB7F3A"/>
    <w:rsid w:val="00EC0F0D"/>
    <w:rsid w:val="00EC23A2"/>
    <w:rsid w:val="00EC271C"/>
    <w:rsid w:val="00ED0CD7"/>
    <w:rsid w:val="00ED217C"/>
    <w:rsid w:val="00ED2F48"/>
    <w:rsid w:val="00ED33A8"/>
    <w:rsid w:val="00ED4B99"/>
    <w:rsid w:val="00EE0C90"/>
    <w:rsid w:val="00EE1EE2"/>
    <w:rsid w:val="00EF159A"/>
    <w:rsid w:val="00EF3493"/>
    <w:rsid w:val="00EF40F1"/>
    <w:rsid w:val="00EF696D"/>
    <w:rsid w:val="00EF7991"/>
    <w:rsid w:val="00EF7CBB"/>
    <w:rsid w:val="00F037B8"/>
    <w:rsid w:val="00F05854"/>
    <w:rsid w:val="00F13F4C"/>
    <w:rsid w:val="00F16476"/>
    <w:rsid w:val="00F17031"/>
    <w:rsid w:val="00F17A49"/>
    <w:rsid w:val="00F21DE2"/>
    <w:rsid w:val="00F220C6"/>
    <w:rsid w:val="00F239AE"/>
    <w:rsid w:val="00F23C36"/>
    <w:rsid w:val="00F27974"/>
    <w:rsid w:val="00F27E6E"/>
    <w:rsid w:val="00F35FD5"/>
    <w:rsid w:val="00F41E63"/>
    <w:rsid w:val="00F44CF2"/>
    <w:rsid w:val="00F45541"/>
    <w:rsid w:val="00F47901"/>
    <w:rsid w:val="00F505DA"/>
    <w:rsid w:val="00F521C2"/>
    <w:rsid w:val="00F60DA1"/>
    <w:rsid w:val="00F637A5"/>
    <w:rsid w:val="00F64056"/>
    <w:rsid w:val="00F64EB4"/>
    <w:rsid w:val="00F656EE"/>
    <w:rsid w:val="00F67567"/>
    <w:rsid w:val="00F72661"/>
    <w:rsid w:val="00F767E1"/>
    <w:rsid w:val="00F810DD"/>
    <w:rsid w:val="00F93AD1"/>
    <w:rsid w:val="00F941DB"/>
    <w:rsid w:val="00F9472D"/>
    <w:rsid w:val="00F956C3"/>
    <w:rsid w:val="00FA09B6"/>
    <w:rsid w:val="00FA0F7B"/>
    <w:rsid w:val="00FA1356"/>
    <w:rsid w:val="00FA501E"/>
    <w:rsid w:val="00FB532D"/>
    <w:rsid w:val="00FB5D44"/>
    <w:rsid w:val="00FC0109"/>
    <w:rsid w:val="00FC0CF4"/>
    <w:rsid w:val="00FC352A"/>
    <w:rsid w:val="00FC4CD7"/>
    <w:rsid w:val="00FC5397"/>
    <w:rsid w:val="00FC6243"/>
    <w:rsid w:val="00FC6FDE"/>
    <w:rsid w:val="00FC7CEB"/>
    <w:rsid w:val="00FD4053"/>
    <w:rsid w:val="00FD62CB"/>
    <w:rsid w:val="00FE1C95"/>
    <w:rsid w:val="00FE68B1"/>
    <w:rsid w:val="00FF04B5"/>
    <w:rsid w:val="00FF0D5A"/>
    <w:rsid w:val="00FF14CA"/>
    <w:rsid w:val="00FF2451"/>
    <w:rsid w:val="00FF47D3"/>
    <w:rsid w:val="00FF511C"/>
    <w:rsid w:val="00FF694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782790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qFormat="1"/>
  </w:latentStyles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Ttulo1">
    <w:name w:val="heading 1"/>
    <w:basedOn w:val="Normal"/>
    <w:next w:val="Normal"/>
    <w:link w:val="Ttulo1C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96802"/>
  </w:style>
  <w:style w:type="paragraph" w:styleId="Piedepgina">
    <w:name w:val="footer"/>
    <w:basedOn w:val="Normal"/>
    <w:link w:val="PiedepginaCar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096802"/>
  </w:style>
  <w:style w:type="paragraph" w:styleId="Textodeglobo">
    <w:name w:val="Balloon Text"/>
    <w:basedOn w:val="Normal"/>
    <w:link w:val="TextodegloboCar"/>
    <w:uiPriority w:val="99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6802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link w:val="TextoMichelinCar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character" w:styleId="Nmerodepgina">
    <w:name w:val="page number"/>
    <w:basedOn w:val="Fuentedeprrafopredeter"/>
    <w:rsid w:val="001A6210"/>
  </w:style>
  <w:style w:type="character" w:styleId="Hipervnculo">
    <w:name w:val="Hyperlink"/>
    <w:basedOn w:val="Fuentedeprrafopredeter"/>
    <w:rsid w:val="007816B0"/>
    <w:rPr>
      <w:color w:val="0000FF" w:themeColor="hyperlink"/>
      <w:u w:val="single"/>
    </w:rPr>
  </w:style>
  <w:style w:type="paragraph" w:customStyle="1" w:styleId="SUBTITULOMICHELIN">
    <w:name w:val="SUBTITULO MICHELIN"/>
    <w:basedOn w:val="Normal"/>
    <w:rsid w:val="00305520"/>
    <w:pPr>
      <w:spacing w:line="360" w:lineRule="exact"/>
    </w:pPr>
    <w:rPr>
      <w:rFonts w:ascii="Frutiger 45 Light" w:hAnsi="Frutiger 45 Light"/>
      <w:b/>
      <w:snapToGrid w:val="0"/>
      <w:sz w:val="36"/>
      <w:szCs w:val="20"/>
    </w:rPr>
  </w:style>
  <w:style w:type="character" w:customStyle="1" w:styleId="TextoMichelinCar">
    <w:name w:val="Texto Michelin Car"/>
    <w:basedOn w:val="Fuentedeprrafopredeter"/>
    <w:link w:val="TextoMichelin"/>
    <w:rsid w:val="003443EC"/>
    <w:rPr>
      <w:rFonts w:ascii="Arial" w:eastAsia="Times" w:hAnsi="Arial"/>
      <w:sz w:val="21"/>
      <w:lang w:val="es-ES"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qFormat="1"/>
  </w:latentStyles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Ttulo1">
    <w:name w:val="heading 1"/>
    <w:basedOn w:val="Normal"/>
    <w:next w:val="Normal"/>
    <w:link w:val="Ttulo1C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96802"/>
  </w:style>
  <w:style w:type="paragraph" w:styleId="Piedepgina">
    <w:name w:val="footer"/>
    <w:basedOn w:val="Normal"/>
    <w:link w:val="PiedepginaCar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096802"/>
  </w:style>
  <w:style w:type="paragraph" w:styleId="Textodeglobo">
    <w:name w:val="Balloon Text"/>
    <w:basedOn w:val="Normal"/>
    <w:link w:val="TextodegloboCar"/>
    <w:uiPriority w:val="99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6802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link w:val="TextoMichelinCar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character" w:styleId="Nmerodepgina">
    <w:name w:val="page number"/>
    <w:basedOn w:val="Fuentedeprrafopredeter"/>
    <w:rsid w:val="001A6210"/>
  </w:style>
  <w:style w:type="character" w:styleId="Hipervnculo">
    <w:name w:val="Hyperlink"/>
    <w:basedOn w:val="Fuentedeprrafopredeter"/>
    <w:rsid w:val="007816B0"/>
    <w:rPr>
      <w:color w:val="0000FF" w:themeColor="hyperlink"/>
      <w:u w:val="single"/>
    </w:rPr>
  </w:style>
  <w:style w:type="paragraph" w:customStyle="1" w:styleId="SUBTITULOMICHELIN">
    <w:name w:val="SUBTITULO MICHELIN"/>
    <w:basedOn w:val="Normal"/>
    <w:rsid w:val="00305520"/>
    <w:pPr>
      <w:spacing w:line="360" w:lineRule="exact"/>
    </w:pPr>
    <w:rPr>
      <w:rFonts w:ascii="Frutiger 45 Light" w:hAnsi="Frutiger 45 Light"/>
      <w:b/>
      <w:snapToGrid w:val="0"/>
      <w:sz w:val="36"/>
      <w:szCs w:val="20"/>
    </w:rPr>
  </w:style>
  <w:style w:type="character" w:customStyle="1" w:styleId="TextoMichelinCar">
    <w:name w:val="Texto Michelin Car"/>
    <w:basedOn w:val="Fuentedeprrafopredeter"/>
    <w:link w:val="TextoMichelin"/>
    <w:rsid w:val="003443EC"/>
    <w:rPr>
      <w:rFonts w:ascii="Arial" w:eastAsia="Times" w:hAnsi="Arial"/>
      <w:sz w:val="21"/>
      <w:lang w:val="es-ES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9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4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2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24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15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8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2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90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200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098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344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78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4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69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1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33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441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5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24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395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01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511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2056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45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5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005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40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03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01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929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20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088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148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5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120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4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61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6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9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8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85835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4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4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03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4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9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0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45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465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81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017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936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51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2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131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030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497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7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63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666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7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8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843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809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58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08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314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14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53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84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3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81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5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0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9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54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0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0122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2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8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46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1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3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7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6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6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7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7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3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g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ulio:Desktop:AVALON:Michelin:NOTAS%20PRENSA:Plantilla%20comunicados%20prens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comunicados prensa.dotx</Template>
  <TotalTime>514</TotalTime>
  <Pages>6</Pages>
  <Words>1380</Words>
  <Characters>7596</Characters>
  <Application>Microsoft Macintosh Word</Application>
  <DocSecurity>0</DocSecurity>
  <Lines>63</Lines>
  <Paragraphs>17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Títulos</vt:lpstr>
      </vt:variant>
      <vt:variant>
        <vt:i4>8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8" baseType="lpstr">
      <vt:lpstr/>
      <vt:lpstr/>
      <vt:lpstr>INFORMACIÓN DE PRENSA 12/03/2013</vt:lpstr>
      <vt:lpstr>El MICHELIN Pilot Sport Cup 2 equipará en exclusiva el nuevo Mercedes-Benz SLS </vt:lpstr>
      <vt:lpstr>DEPARTAMENTO DE COMUNICACIÓN</vt:lpstr>
      <vt:lpstr>Avda. de Los Encuartes, 19</vt:lpstr>
      <vt:lpstr>28760 Tres Cantos – Madrid – ESPAÑA</vt:lpstr>
      <vt:lpstr>Tel: 0034 914 105 167 – Fax: 0034 914 105 293</vt:lpstr>
      <vt:lpstr/>
      <vt:lpstr/>
      <vt:lpstr/>
      <vt:lpstr>INFORMACIÓN DE PRENSA 12/03/2013</vt:lpstr>
      <vt:lpstr>El MICHELIN Pilot Sport Cup 2 equipará en exclusiva el nuevo Mercedes-Benz SLS </vt:lpstr>
      <vt:lpstr>DEPARTAMENTO DE COMUNICACIÓN</vt:lpstr>
      <vt:lpstr>Avda. de Los Encuartes, 19</vt:lpstr>
      <vt:lpstr>28760 Tres Cantos – Madrid – ESPAÑA</vt:lpstr>
      <vt:lpstr>Tel: 0034 914 105 167 – Fax: 0034 914 105 293</vt:lpstr>
      <vt:lpstr/>
    </vt:vector>
  </TitlesOfParts>
  <Company/>
  <LinksUpToDate>false</LinksUpToDate>
  <CharactersWithSpaces>8959</CharactersWithSpaces>
  <SharedDoc>false</SharedDoc>
  <HLinks>
    <vt:vector size="6" baseType="variant">
      <vt:variant>
        <vt:i4>131075</vt:i4>
      </vt:variant>
      <vt:variant>
        <vt:i4>-1</vt:i4>
      </vt:variant>
      <vt:variant>
        <vt:i4>1032</vt:i4>
      </vt:variant>
      <vt:variant>
        <vt:i4>1</vt:i4>
      </vt:variant>
      <vt:variant>
        <vt:lpwstr>michelin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Julio</cp:lastModifiedBy>
  <cp:revision>36</cp:revision>
  <cp:lastPrinted>2015-05-06T09:08:00Z</cp:lastPrinted>
  <dcterms:created xsi:type="dcterms:W3CDTF">2015-02-16T12:05:00Z</dcterms:created>
  <dcterms:modified xsi:type="dcterms:W3CDTF">2015-05-08T11:22:00Z</dcterms:modified>
</cp:coreProperties>
</file>