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13C17" w14:textId="3DA5B2C9" w:rsidR="007F65D7" w:rsidRPr="00144320" w:rsidRDefault="007F65D7" w:rsidP="007F65D7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noProof/>
          <w:color w:val="808080"/>
          <w:sz w:val="24"/>
          <w:szCs w:val="24"/>
          <w:lang w:val="pt-PT"/>
        </w:rPr>
      </w:pPr>
      <w:bookmarkStart w:id="0" w:name="_GoBack"/>
      <w:bookmarkEnd w:id="0"/>
      <w:r w:rsidRPr="00144320">
        <w:rPr>
          <w:rFonts w:ascii="Times" w:hAnsi="Times"/>
          <w:b/>
          <w:bCs/>
          <w:noProof/>
          <w:color w:val="808080"/>
          <w:sz w:val="24"/>
          <w:szCs w:val="24"/>
          <w:lang w:val="pt-PT"/>
        </w:rPr>
        <w:t>INFORMAÇÃO DE IMPRENSA</w:t>
      </w:r>
      <w:r w:rsidRPr="00144320">
        <w:rPr>
          <w:rFonts w:ascii="Times" w:hAnsi="Times"/>
          <w:noProof/>
          <w:color w:val="808080"/>
          <w:sz w:val="24"/>
          <w:szCs w:val="24"/>
          <w:lang w:val="pt-PT"/>
        </w:rPr>
        <w:br/>
      </w:r>
      <w:r w:rsidRPr="00144320">
        <w:rPr>
          <w:rFonts w:ascii="Times" w:hAnsi="Times"/>
          <w:noProof/>
          <w:color w:val="808080"/>
          <w:sz w:val="24"/>
          <w:szCs w:val="24"/>
          <w:lang w:val="pt-PT"/>
        </w:rPr>
        <w:fldChar w:fldCharType="begin"/>
      </w:r>
      <w:r w:rsidRPr="00144320">
        <w:rPr>
          <w:rFonts w:ascii="Times" w:hAnsi="Times"/>
          <w:noProof/>
          <w:color w:val="808080"/>
          <w:sz w:val="24"/>
          <w:szCs w:val="24"/>
          <w:lang w:val="pt-PT"/>
        </w:rPr>
        <w:instrText xml:space="preserve"> TIME \@ "dd/MM/yyyy" </w:instrText>
      </w:r>
      <w:r w:rsidRPr="00144320">
        <w:rPr>
          <w:rFonts w:ascii="Times" w:hAnsi="Times"/>
          <w:noProof/>
          <w:color w:val="808080"/>
          <w:sz w:val="24"/>
          <w:szCs w:val="24"/>
          <w:lang w:val="pt-PT"/>
        </w:rPr>
        <w:fldChar w:fldCharType="separate"/>
      </w:r>
      <w:r w:rsidR="00187038">
        <w:rPr>
          <w:rFonts w:ascii="Times" w:hAnsi="Times"/>
          <w:noProof/>
          <w:color w:val="808080"/>
          <w:sz w:val="24"/>
          <w:szCs w:val="24"/>
          <w:lang w:val="pt-PT"/>
        </w:rPr>
        <w:t>18/07/2017</w:t>
      </w:r>
      <w:r w:rsidRPr="00144320">
        <w:rPr>
          <w:rFonts w:ascii="Times" w:hAnsi="Times"/>
          <w:noProof/>
          <w:color w:val="808080"/>
          <w:sz w:val="24"/>
          <w:szCs w:val="24"/>
          <w:lang w:val="pt-PT"/>
        </w:rPr>
        <w:fldChar w:fldCharType="end"/>
      </w:r>
    </w:p>
    <w:p w14:paraId="259B2097" w14:textId="77777777" w:rsidR="007F65D7" w:rsidRPr="00144320" w:rsidRDefault="007F65D7" w:rsidP="007F65D7">
      <w:pPr>
        <w:spacing w:after="230" w:line="360" w:lineRule="exact"/>
        <w:rPr>
          <w:rFonts w:ascii="Arial" w:eastAsia="Times" w:hAnsi="Arial" w:cs="Arial"/>
          <w:b/>
          <w:noProof/>
          <w:snapToGrid w:val="0"/>
          <w:color w:val="333399"/>
          <w:sz w:val="40"/>
          <w:szCs w:val="26"/>
          <w:lang w:val="pt-PT"/>
        </w:rPr>
      </w:pPr>
    </w:p>
    <w:p w14:paraId="4B3DF95A" w14:textId="77777777" w:rsidR="007F65D7" w:rsidRPr="00144320" w:rsidRDefault="007F65D7" w:rsidP="007F65D7">
      <w:pPr>
        <w:spacing w:after="120" w:line="360" w:lineRule="exact"/>
        <w:rPr>
          <w:rFonts w:ascii="Times" w:eastAsia="Times" w:hAnsi="Times" w:cs="Times New Roman"/>
          <w:b/>
          <w:noProof/>
          <w:snapToGrid w:val="0"/>
          <w:color w:val="333399"/>
          <w:sz w:val="40"/>
          <w:szCs w:val="26"/>
          <w:lang w:val="pt-PT"/>
        </w:rPr>
      </w:pPr>
    </w:p>
    <w:p w14:paraId="4BEEA9E6" w14:textId="77777777" w:rsidR="004C7402" w:rsidRPr="00144320" w:rsidRDefault="004C7402" w:rsidP="004C7402">
      <w:pPr>
        <w:pStyle w:val="TITULARMICHELIN"/>
        <w:spacing w:after="120"/>
        <w:rPr>
          <w:noProof/>
          <w:szCs w:val="26"/>
          <w:lang w:val="pt-PT"/>
        </w:rPr>
      </w:pPr>
      <w:r w:rsidRPr="00144320">
        <w:rPr>
          <w:bCs/>
          <w:noProof/>
          <w:szCs w:val="26"/>
          <w:lang w:val="pt-PT"/>
        </w:rPr>
        <w:t>O guia MICHELIN 2018</w:t>
      </w:r>
    </w:p>
    <w:p w14:paraId="1DF8BEF0" w14:textId="11CE8170" w:rsidR="004C7402" w:rsidRPr="00144320" w:rsidRDefault="004C7402" w:rsidP="004C7402">
      <w:pPr>
        <w:pStyle w:val="SUBTITULOMichelinOK"/>
        <w:spacing w:after="230"/>
        <w:rPr>
          <w:noProof/>
          <w:lang w:val="pt-PT"/>
        </w:rPr>
      </w:pPr>
      <w:r w:rsidRPr="00144320">
        <w:rPr>
          <w:bCs/>
          <w:noProof/>
          <w:lang w:val="pt-PT"/>
        </w:rPr>
        <w:t>O guia MICHELIN Espanha &amp; Portugal 2018</w:t>
      </w:r>
      <w:r w:rsidRPr="00144320">
        <w:rPr>
          <w:b w:val="0"/>
          <w:noProof/>
          <w:lang w:val="pt-PT"/>
        </w:rPr>
        <w:br/>
      </w:r>
      <w:r w:rsidRPr="00144320">
        <w:rPr>
          <w:bCs/>
          <w:noProof/>
          <w:lang w:val="pt-PT"/>
        </w:rPr>
        <w:t>vai ser apresentado em Tenerife</w:t>
      </w:r>
    </w:p>
    <w:p w14:paraId="6AC1C39E" w14:textId="77777777" w:rsidR="004C7402" w:rsidRPr="00144320" w:rsidRDefault="004C7402" w:rsidP="004C7402">
      <w:pPr>
        <w:pStyle w:val="SUBTITULOMichelinOK"/>
        <w:spacing w:after="230"/>
        <w:jc w:val="both"/>
        <w:rPr>
          <w:rFonts w:eastAsia="Times New Roman" w:cs="Frutiger 55 Roman"/>
          <w:bCs/>
          <w:i/>
          <w:noProof/>
          <w:snapToGrid w:val="0"/>
          <w:color w:val="333399"/>
          <w:sz w:val="25"/>
          <w:szCs w:val="28"/>
          <w:lang w:val="pt-PT"/>
        </w:rPr>
      </w:pPr>
      <w:r w:rsidRPr="00144320">
        <w:rPr>
          <w:bCs/>
          <w:i/>
          <w:iCs/>
          <w:noProof/>
          <w:snapToGrid w:val="0"/>
          <w:color w:val="333399"/>
          <w:sz w:val="25"/>
          <w:szCs w:val="28"/>
          <w:lang w:val="pt-PT"/>
        </w:rPr>
        <w:t>Tenerife foi escolhida para acolher a Gala do guia MICHELIN Espanha &amp; Portugal 2018, que decorrerá no dia 22 de novembro, no hotel The Ritz-Carlton Abama.</w:t>
      </w:r>
    </w:p>
    <w:p w14:paraId="267A7AB6" w14:textId="77777777" w:rsidR="004C7402" w:rsidRPr="00144320" w:rsidRDefault="004C7402" w:rsidP="004C7402">
      <w:pPr>
        <w:pStyle w:val="SUBTITULOMichelinOK"/>
        <w:spacing w:after="230"/>
        <w:jc w:val="both"/>
        <w:rPr>
          <w:rFonts w:ascii="Arial" w:hAnsi="Arial"/>
          <w:b w:val="0"/>
          <w:bCs/>
          <w:noProof/>
          <w:sz w:val="21"/>
          <w:lang w:val="pt-PT"/>
        </w:rPr>
      </w:pPr>
      <w:r w:rsidRPr="00144320">
        <w:rPr>
          <w:rFonts w:ascii="Arial" w:hAnsi="Arial"/>
          <w:b w:val="0"/>
          <w:noProof/>
          <w:sz w:val="21"/>
          <w:lang w:val="pt-PT"/>
        </w:rPr>
        <w:t xml:space="preserve">A Michelin aposta nas Ilhas Canárias, em Tenerife, para celebrar a nona edição da Gala do guia MICHELIN, convertida já na referência para o sector da gastronomia. </w:t>
      </w:r>
    </w:p>
    <w:p w14:paraId="43C26AB0" w14:textId="7ED99E59" w:rsidR="004C7402" w:rsidRPr="00144320" w:rsidRDefault="004C7402" w:rsidP="004C7402">
      <w:pPr>
        <w:pStyle w:val="SUBTITULOMichelinOK"/>
        <w:spacing w:after="230"/>
        <w:jc w:val="both"/>
        <w:rPr>
          <w:rFonts w:ascii="Arial" w:hAnsi="Arial"/>
          <w:b w:val="0"/>
          <w:bCs/>
          <w:noProof/>
          <w:sz w:val="21"/>
          <w:lang w:val="pt-PT"/>
        </w:rPr>
      </w:pPr>
      <w:r w:rsidRPr="00144320">
        <w:rPr>
          <w:rFonts w:ascii="Arial" w:hAnsi="Arial"/>
          <w:b w:val="0"/>
          <w:noProof/>
          <w:sz w:val="21"/>
          <w:lang w:val="pt-PT"/>
        </w:rPr>
        <w:t>Cada ano Tenerife faz sonhar a mais de cinco milhões e meio de turistas atraídos tanto pelo seu clima e pela sua natureza, como pela sua oferta hoteleira e de atividades de lazer. Não em vão a ilha ostenta as apreciadas três estrelas do Guia Verde Michelin, ao ser considerada uma visita imprescindível.</w:t>
      </w:r>
    </w:p>
    <w:p w14:paraId="1483C239" w14:textId="7A8EEAD9" w:rsidR="004C7402" w:rsidRPr="00144320" w:rsidRDefault="004C7402" w:rsidP="004C7402">
      <w:pPr>
        <w:pStyle w:val="SUBTITULOMichelinOK"/>
        <w:spacing w:after="230"/>
        <w:jc w:val="both"/>
        <w:rPr>
          <w:rFonts w:ascii="Arial" w:hAnsi="Arial"/>
          <w:b w:val="0"/>
          <w:bCs/>
          <w:noProof/>
          <w:sz w:val="21"/>
          <w:lang w:val="pt-PT"/>
        </w:rPr>
      </w:pPr>
      <w:r w:rsidRPr="00144320">
        <w:rPr>
          <w:rFonts w:ascii="Arial" w:hAnsi="Arial"/>
          <w:b w:val="0"/>
          <w:noProof/>
          <w:sz w:val="21"/>
          <w:lang w:val="pt-PT"/>
        </w:rPr>
        <w:t>Tenerife abre-se aos pés do Teide oferecendo paisagens de sonho com um sem-fim de cores e texturas. Esta incrível paleta cromática reflete-se também na sua gastronomia. Insular e mestiça ao mesmo tempo, a cozinha canária alterna sabores do mar e da terra. Os seus restaurantes souberam aproveitar o excelente produto local perpetuando as receitas tradicionais ou reinventando-as com verdadeiro génio criativo. Isto possibilitou que Tenerife seja a única ilha do arquipélago canário com cinco estrelas no guia “vermelho” Michelin.</w:t>
      </w:r>
    </w:p>
    <w:p w14:paraId="1DBEC7D8" w14:textId="77777777" w:rsidR="004C7402" w:rsidRPr="00144320" w:rsidRDefault="004C7402" w:rsidP="004C7402">
      <w:pPr>
        <w:pStyle w:val="SUBTITULOMichelinOK"/>
        <w:spacing w:after="230"/>
        <w:jc w:val="both"/>
        <w:rPr>
          <w:rFonts w:ascii="Arial" w:hAnsi="Arial"/>
          <w:b w:val="0"/>
          <w:bCs/>
          <w:noProof/>
          <w:sz w:val="21"/>
          <w:lang w:val="pt-PT"/>
        </w:rPr>
      </w:pPr>
      <w:r w:rsidRPr="00144320">
        <w:rPr>
          <w:rFonts w:ascii="Arial" w:hAnsi="Arial"/>
          <w:b w:val="0"/>
          <w:noProof/>
          <w:sz w:val="21"/>
          <w:lang w:val="pt-PT"/>
        </w:rPr>
        <w:t xml:space="preserve">Em palavras de Narvay Quintero, Conselheiro de Agricultura, Ganadaria, Pesca e Águas do Governo das Canárias, “o facto de Tenerife acolher a próxima Gala do guia MICHELIN é uma grande notícia para as Canárias, que vem constatar o esforço que o Arquipélago está a realizar para valorizar a gastronomia canária e as suas excelências, bem como a aposta decidida no produto local, como base dessa cozinha, e o reconhecimento do trabalho dos nossos agricultores, ganadeiros e pescadores”. </w:t>
      </w:r>
    </w:p>
    <w:p w14:paraId="3B0579B8" w14:textId="5C7093BC" w:rsidR="004C7402" w:rsidRPr="00144320" w:rsidRDefault="004C7402" w:rsidP="004C7402">
      <w:pPr>
        <w:pStyle w:val="SUBTITULOMichelinOK"/>
        <w:spacing w:after="230"/>
        <w:jc w:val="both"/>
        <w:rPr>
          <w:rFonts w:ascii="Arial" w:hAnsi="Arial"/>
          <w:b w:val="0"/>
          <w:bCs/>
          <w:noProof/>
          <w:sz w:val="21"/>
          <w:lang w:val="pt-PT"/>
        </w:rPr>
      </w:pPr>
      <w:r w:rsidRPr="00144320">
        <w:rPr>
          <w:rFonts w:ascii="Arial" w:hAnsi="Arial"/>
          <w:b w:val="0"/>
          <w:noProof/>
          <w:sz w:val="21"/>
          <w:lang w:val="pt-PT"/>
        </w:rPr>
        <w:t>Segundo Carlos Alonso, Presidente do Cabildo de Tenerife, “acolher este evento pressupõe para Tenerife que a nossa ilha se situe como um destino gastronómico de primeiro nível, ao mesmo tempo que se reconhece o trabalho que realizamos há anos para colocar a nossa cozinha, e os nossos profissionais, no lugar que merecem pela sua qualidade”.</w:t>
      </w:r>
    </w:p>
    <w:p w14:paraId="5C1B4FEC" w14:textId="77777777" w:rsidR="004C7402" w:rsidRPr="00144320" w:rsidRDefault="004C7402" w:rsidP="004C7402">
      <w:pPr>
        <w:pStyle w:val="SUBTITULOMichelinOK"/>
        <w:spacing w:after="230"/>
        <w:jc w:val="both"/>
        <w:rPr>
          <w:rFonts w:ascii="Arial" w:hAnsi="Arial"/>
          <w:b w:val="0"/>
          <w:bCs/>
          <w:noProof/>
          <w:sz w:val="21"/>
          <w:lang w:val="pt-PT"/>
        </w:rPr>
      </w:pPr>
      <w:r w:rsidRPr="00144320">
        <w:rPr>
          <w:rFonts w:ascii="Arial" w:hAnsi="Arial"/>
          <w:b w:val="0"/>
          <w:noProof/>
          <w:sz w:val="21"/>
          <w:lang w:val="pt-PT"/>
        </w:rPr>
        <w:t>Para Mayte Carreño, Diretora Comercial da Michelin Travel Partner Espanha Portugal, “a importância do turismo, a qualidade da gastronomia e a aposta na excelência tornam Tenerife no quadro ideal para acolher esta grande festa gastronómica”.</w:t>
      </w:r>
    </w:p>
    <w:p w14:paraId="1ED606E6" w14:textId="77777777" w:rsidR="004C7402" w:rsidRPr="00144320" w:rsidRDefault="004C7402" w:rsidP="004C7402">
      <w:pPr>
        <w:pStyle w:val="SUBTITULOMichelinOK"/>
        <w:spacing w:after="230"/>
        <w:jc w:val="both"/>
        <w:rPr>
          <w:rFonts w:ascii="Arial" w:hAnsi="Arial"/>
          <w:b w:val="0"/>
          <w:bCs/>
          <w:noProof/>
          <w:sz w:val="21"/>
          <w:lang w:val="pt-PT"/>
        </w:rPr>
      </w:pPr>
      <w:r w:rsidRPr="00144320">
        <w:rPr>
          <w:rFonts w:ascii="Arial" w:hAnsi="Arial"/>
          <w:b w:val="0"/>
          <w:noProof/>
          <w:sz w:val="21"/>
          <w:lang w:val="pt-PT"/>
        </w:rPr>
        <w:t xml:space="preserve">O hotel The Ritz-Carlton Abama (Guía de Isora) será o palco onde se vão revelar os segredos da edição 2018. No dia 22 de Novembro reunir-se-ão ali jornalistas e críticos gastronómicos dos principais meios de comunicação, tanto nacionais como internacionais, além de um bom número de chefes.  Além dos galardoados com estrelas MICHELIN, contaremos com a presença de cozinheiros Bib Gourmand e Prato MICHELIN, dando assim visibilidade a todas as categorias da seleção. </w:t>
      </w:r>
    </w:p>
    <w:p w14:paraId="13D36A31" w14:textId="77777777" w:rsidR="004C7402" w:rsidRPr="00144320" w:rsidRDefault="004C7402" w:rsidP="004C7402">
      <w:pPr>
        <w:pStyle w:val="TextoMichelin"/>
        <w:rPr>
          <w:bCs/>
          <w:noProof/>
          <w:lang w:val="pt-PT"/>
        </w:rPr>
      </w:pPr>
    </w:p>
    <w:p w14:paraId="309D9BF7" w14:textId="77777777" w:rsidR="004C7402" w:rsidRPr="00144320" w:rsidRDefault="004C7402" w:rsidP="004C7402">
      <w:pPr>
        <w:pStyle w:val="TextoMichelin"/>
        <w:rPr>
          <w:bCs/>
          <w:noProof/>
          <w:lang w:val="pt-PT"/>
        </w:rPr>
      </w:pPr>
    </w:p>
    <w:p w14:paraId="2975151E" w14:textId="77777777" w:rsidR="004C7402" w:rsidRPr="00144320" w:rsidRDefault="004C7402" w:rsidP="004C7402">
      <w:pPr>
        <w:pStyle w:val="TextoMichelin"/>
        <w:rPr>
          <w:bCs/>
          <w:noProof/>
          <w:lang w:val="pt-PT"/>
        </w:rPr>
      </w:pPr>
      <w:r w:rsidRPr="00144320">
        <w:rPr>
          <w:noProof/>
          <w:lang w:val="pt-PT"/>
        </w:rPr>
        <w:lastRenderedPageBreak/>
        <w:t xml:space="preserve">No exclusivo jantar de gala poder-se-ão degustar as criações dos quatro restaurantes com estrela de Tenerife: El Rincón de Juan Carlos (Los Gigantes, </w:t>
      </w:r>
      <w:r w:rsidRPr="00144320">
        <w:rPr>
          <w:rFonts w:ascii="Annuels" w:hAnsi="Annuels"/>
          <w:noProof/>
          <w:color w:val="FF0000"/>
          <w:lang w:val="pt-PT"/>
        </w:rPr>
        <w:t>m</w:t>
      </w:r>
      <w:r w:rsidRPr="00144320">
        <w:rPr>
          <w:noProof/>
          <w:lang w:val="pt-PT"/>
        </w:rPr>
        <w:t xml:space="preserve">), Abama Kabuki (Guía de Isora, </w:t>
      </w:r>
      <w:r w:rsidRPr="00144320">
        <w:rPr>
          <w:rFonts w:ascii="Annuels" w:hAnsi="Annuels"/>
          <w:noProof/>
          <w:color w:val="FF0000"/>
          <w:lang w:val="pt-PT"/>
        </w:rPr>
        <w:t>m</w:t>
      </w:r>
      <w:r w:rsidRPr="00144320">
        <w:rPr>
          <w:noProof/>
          <w:lang w:val="pt-PT"/>
        </w:rPr>
        <w:t xml:space="preserve">), Kazan (Santa Cruz de Tenerife, </w:t>
      </w:r>
      <w:r w:rsidRPr="00144320">
        <w:rPr>
          <w:rFonts w:ascii="Annuels" w:hAnsi="Annuels"/>
          <w:noProof/>
          <w:color w:val="FF0000"/>
          <w:lang w:val="pt-PT"/>
        </w:rPr>
        <w:t>m</w:t>
      </w:r>
      <w:r w:rsidRPr="00144320">
        <w:rPr>
          <w:noProof/>
          <w:lang w:val="pt-PT"/>
        </w:rPr>
        <w:t xml:space="preserve">) e M.B. (Guía de Isora, </w:t>
      </w:r>
      <w:r w:rsidRPr="00144320">
        <w:rPr>
          <w:rFonts w:ascii="Annuels" w:hAnsi="Annuels"/>
          <w:noProof/>
          <w:color w:val="FF0000"/>
          <w:lang w:val="pt-PT"/>
        </w:rPr>
        <w:t>n</w:t>
      </w:r>
      <w:r w:rsidRPr="00144320">
        <w:rPr>
          <w:noProof/>
          <w:lang w:val="pt-PT"/>
        </w:rPr>
        <w:t xml:space="preserve">), cujo chefe, Erlantz Gorostiza, será o coordenador da grande festa culinária. </w:t>
      </w:r>
    </w:p>
    <w:p w14:paraId="2B92DDBB" w14:textId="2BFEF56E" w:rsidR="004C7402" w:rsidRPr="00144320" w:rsidRDefault="004C7402" w:rsidP="004C7402">
      <w:pPr>
        <w:pStyle w:val="TextoMichelin"/>
        <w:rPr>
          <w:bCs/>
          <w:noProof/>
          <w:lang w:val="pt-PT"/>
        </w:rPr>
      </w:pPr>
      <w:r w:rsidRPr="00144320">
        <w:rPr>
          <w:noProof/>
          <w:lang w:val="pt-PT"/>
        </w:rPr>
        <w:t xml:space="preserve">Além disso, contaremos com a inestimável colaboração, como anfitriões de honra, de Martín Berasategui e Ricardo Sanz, com os seus respetivos restaurantes Martín Berasategui (Lasarte-Oria, </w:t>
      </w:r>
      <w:r w:rsidRPr="00144320">
        <w:rPr>
          <w:rFonts w:ascii="Annuels" w:hAnsi="Annuels"/>
          <w:noProof/>
          <w:color w:val="FF0000"/>
          <w:lang w:val="pt-PT"/>
        </w:rPr>
        <w:t>o</w:t>
      </w:r>
      <w:r w:rsidRPr="00144320">
        <w:rPr>
          <w:noProof/>
          <w:lang w:val="pt-PT"/>
        </w:rPr>
        <w:t xml:space="preserve">) e Kabuki Wellington (Madrid, </w:t>
      </w:r>
      <w:r w:rsidRPr="00144320">
        <w:rPr>
          <w:rFonts w:ascii="Annuels" w:hAnsi="Annuels"/>
          <w:noProof/>
          <w:color w:val="FF0000"/>
          <w:lang w:val="pt-PT"/>
        </w:rPr>
        <w:t>m</w:t>
      </w:r>
      <w:r w:rsidRPr="00144320">
        <w:rPr>
          <w:noProof/>
          <w:lang w:val="pt-PT"/>
        </w:rPr>
        <w:t>).</w:t>
      </w:r>
    </w:p>
    <w:p w14:paraId="3C511AFD" w14:textId="77777777" w:rsidR="004C7402" w:rsidRPr="00144320" w:rsidRDefault="004C7402" w:rsidP="004C7402">
      <w:pPr>
        <w:pStyle w:val="TextoMichelin"/>
        <w:rPr>
          <w:bCs/>
          <w:noProof/>
          <w:color w:val="262626" w:themeColor="text1"/>
          <w:lang w:val="pt-PT"/>
        </w:rPr>
      </w:pPr>
      <w:r w:rsidRPr="00144320">
        <w:rPr>
          <w:noProof/>
          <w:color w:val="262626" w:themeColor="text1"/>
          <w:lang w:val="pt-PT"/>
        </w:rPr>
        <w:t>A Michelin continua a manter a sua firme aposta de apoio ao turismo e à gastronomia de qualidade, como valores fundamentais para que o viajante viva experiências únicas.</w:t>
      </w:r>
    </w:p>
    <w:p w14:paraId="2CF371E9" w14:textId="71470098" w:rsidR="007F65D7" w:rsidRPr="00144320" w:rsidRDefault="00B12DDC" w:rsidP="00103362">
      <w:pPr>
        <w:pStyle w:val="TextoMichelin"/>
        <w:rPr>
          <w:bCs/>
          <w:noProof/>
          <w:lang w:val="pt-PT"/>
        </w:rPr>
      </w:pPr>
      <w:r w:rsidRPr="00144320">
        <w:rPr>
          <w:noProof/>
          <w:lang w:val="pt-PT"/>
        </w:rPr>
        <w:t xml:space="preserve"> </w:t>
      </w:r>
    </w:p>
    <w:p w14:paraId="1265B850" w14:textId="77777777" w:rsidR="007F65D7" w:rsidRPr="00144320" w:rsidRDefault="007F65D7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14:paraId="4D9CDF87" w14:textId="77777777" w:rsidR="00B2184B" w:rsidRPr="00144320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14:paraId="16382393" w14:textId="77777777" w:rsidR="00B2184B" w:rsidRPr="00144320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14:paraId="02B9769A" w14:textId="77777777" w:rsidR="00B2184B" w:rsidRPr="00144320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14:paraId="2007AE44" w14:textId="77777777" w:rsidR="00B2184B" w:rsidRPr="00144320" w:rsidRDefault="00B2184B" w:rsidP="007F65D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snapToGrid w:val="0"/>
          <w:color w:val="808080"/>
          <w:sz w:val="18"/>
          <w:szCs w:val="18"/>
          <w:lang w:val="pt-PT"/>
        </w:rPr>
      </w:pPr>
    </w:p>
    <w:p w14:paraId="71FA1044" w14:textId="41858C40" w:rsidR="007F65D7" w:rsidRPr="00144320" w:rsidRDefault="000F07C7" w:rsidP="007F65D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  <w:r w:rsidRPr="0014432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A </w:t>
      </w:r>
      <w:r w:rsidRPr="0014432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14432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ambiciona melhorar de maneira sustentável a mobilidade dos seus clientes. Líder do sector do pneu, a </w:t>
      </w:r>
      <w:r w:rsidRPr="0014432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14432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concebe, fabrica e distribui os pneus mais adaptados às necessidades e às diversas utilizações dos seus clientes, assim como serviços e soluções para melhorar a sua mobilidade. De igual modo, a</w:t>
      </w:r>
      <w:r w:rsidRPr="0014432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14432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oferece aos seus clientes experiências únicas nas suas viagens e deslocações. A</w:t>
      </w:r>
      <w:r w:rsidRPr="0014432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14432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também desenvolve materiais de alta tecnologia para a indústria ligada à mobilidade. Com sede em Clermont-Ferrand (França), a </w:t>
      </w:r>
      <w:r w:rsidRPr="0014432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14432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está presente em 170 países, emprega 111.700 pessoas e dispõe de 68 centros de produção em 17 países que, em 2016, fabricaram 187 milhões de pneus. (www.michelin.es).</w:t>
      </w:r>
    </w:p>
    <w:p w14:paraId="214EEB54" w14:textId="77777777" w:rsidR="007F65D7" w:rsidRPr="00144320" w:rsidRDefault="007F65D7" w:rsidP="007F65D7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14:paraId="6BA6BB46" w14:textId="77777777" w:rsidR="007F65D7" w:rsidRPr="00144320" w:rsidRDefault="007F65D7" w:rsidP="007F65D7">
      <w:pPr>
        <w:spacing w:after="0" w:line="240" w:lineRule="auto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14:paraId="766B4A63" w14:textId="77777777" w:rsidR="007F65D7" w:rsidRPr="0014432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0D11AFC7" w14:textId="77777777" w:rsidR="007F65D7" w:rsidRPr="0014432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7A9129D9" w14:textId="77777777" w:rsidR="007F65D7" w:rsidRPr="0014432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2DFF71C1" w14:textId="77777777" w:rsidR="007F65D7" w:rsidRPr="0014432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  <w:r w:rsidRPr="00144320"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14:paraId="3BBBBFC5" w14:textId="77777777" w:rsidR="007F65D7" w:rsidRPr="0014432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144320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Avda. de los Encuartes, 19</w:t>
      </w:r>
    </w:p>
    <w:p w14:paraId="2CB8CD6C" w14:textId="77777777" w:rsidR="007F65D7" w:rsidRPr="00144320" w:rsidRDefault="007F65D7" w:rsidP="007F65D7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144320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28760 Tres Cantos – Madrid – ESPANHA</w:t>
      </w:r>
    </w:p>
    <w:p w14:paraId="0F70DE9D" w14:textId="4072C675" w:rsidR="00E8447A" w:rsidRPr="00144320" w:rsidRDefault="007F65D7" w:rsidP="007F65D7">
      <w:pPr>
        <w:spacing w:after="0" w:line="240" w:lineRule="auto"/>
        <w:jc w:val="both"/>
        <w:rPr>
          <w:rFonts w:ascii="Arial" w:eastAsia="Times" w:hAnsi="Arial" w:cs="Times New Roman"/>
          <w:bCs/>
          <w:noProof/>
          <w:color w:val="808080"/>
          <w:sz w:val="18"/>
          <w:szCs w:val="18"/>
          <w:lang w:val="pt-PT"/>
        </w:rPr>
      </w:pPr>
      <w:r w:rsidRPr="00144320">
        <w:rPr>
          <w:rFonts w:ascii="Arial" w:eastAsia="Times" w:hAnsi="Arial" w:cs="Times New Roman"/>
          <w:noProof/>
          <w:color w:val="808080"/>
          <w:sz w:val="18"/>
          <w:szCs w:val="18"/>
          <w:lang w:val="pt-PT"/>
        </w:rPr>
        <w:t>Tel.: 0034 914 105 167 – Fax: 0034 914 105 293</w:t>
      </w:r>
    </w:p>
    <w:sectPr w:rsidR="00E8447A" w:rsidRPr="00144320" w:rsidSect="00944ACE">
      <w:headerReference w:type="default" r:id="rId8"/>
      <w:footerReference w:type="default" r:id="rId9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618F9" w14:textId="77777777" w:rsidR="00917906" w:rsidRDefault="00917906" w:rsidP="00DB4D9F">
      <w:pPr>
        <w:spacing w:after="0" w:line="240" w:lineRule="auto"/>
      </w:pPr>
      <w:r>
        <w:separator/>
      </w:r>
    </w:p>
  </w:endnote>
  <w:endnote w:type="continuationSeparator" w:id="0">
    <w:p w14:paraId="616A61D9" w14:textId="77777777" w:rsidR="00917906" w:rsidRDefault="00917906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Annuels">
    <w:panose1 w:val="00000000000000000000"/>
    <w:charset w:val="00"/>
    <w:family w:val="auto"/>
    <w:pitch w:val="variable"/>
    <w:sig w:usb0="8000002F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DA33B" w14:textId="61310094" w:rsidR="00AC3CCE" w:rsidRDefault="00E25570" w:rsidP="00A838CF">
    <w:pPr>
      <w:pStyle w:val="Piedepgina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FF01312" wp14:editId="725C43D7">
              <wp:simplePos x="0" y="0"/>
              <wp:positionH relativeFrom="column">
                <wp:posOffset>4555617</wp:posOffset>
              </wp:positionH>
              <wp:positionV relativeFrom="paragraph">
                <wp:posOffset>-560832</wp:posOffset>
              </wp:positionV>
              <wp:extent cx="2139442" cy="889635"/>
              <wp:effectExtent l="0" t="0" r="0" b="0"/>
              <wp:wrapThrough wrapText="bothSides">
                <wp:wrapPolygon edited="0">
                  <wp:start x="2565" y="0"/>
                  <wp:lineTo x="1026" y="9867"/>
                  <wp:lineTo x="0" y="17884"/>
                  <wp:lineTo x="0" y="20968"/>
                  <wp:lineTo x="21286" y="20968"/>
                  <wp:lineTo x="21286" y="0"/>
                  <wp:lineTo x="2565" y="0"/>
                </wp:wrapPolygon>
              </wp:wrapThrough>
              <wp:docPr id="10" name="Agrupar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9442" cy="889635"/>
                        <a:chOff x="0" y="0"/>
                        <a:chExt cx="2139442" cy="889635"/>
                      </a:xfrm>
                    </wpg:grpSpPr>
                    <wps:wsp>
                      <wps:cNvPr id="7" name="Rectangle 6"/>
                      <wps:cNvSpPr/>
                      <wps:spPr>
                        <a:xfrm>
                          <a:off x="0" y="0"/>
                          <a:ext cx="2094093" cy="889635"/>
                        </a:xfrm>
                        <a:custGeom>
                          <a:avLst/>
                          <a:gdLst>
                            <a:gd name="connsiteX0" fmla="*/ 0 w 2416175"/>
                            <a:gd name="connsiteY0" fmla="*/ 0 h 1028700"/>
                            <a:gd name="connsiteX1" fmla="*/ 2416175 w 2416175"/>
                            <a:gd name="connsiteY1" fmla="*/ 0 h 1028700"/>
                            <a:gd name="connsiteX2" fmla="*/ 2416175 w 2416175"/>
                            <a:gd name="connsiteY2" fmla="*/ 1028700 h 1028700"/>
                            <a:gd name="connsiteX3" fmla="*/ 0 w 2416175"/>
                            <a:gd name="connsiteY3" fmla="*/ 1028700 h 1028700"/>
                            <a:gd name="connsiteX4" fmla="*/ 0 w 2416175"/>
                            <a:gd name="connsiteY4" fmla="*/ 0 h 1028700"/>
                            <a:gd name="connsiteX0" fmla="*/ 733425 w 2416175"/>
                            <a:gd name="connsiteY0" fmla="*/ 0 h 1035050"/>
                            <a:gd name="connsiteX1" fmla="*/ 2416175 w 2416175"/>
                            <a:gd name="connsiteY1" fmla="*/ 6350 h 1035050"/>
                            <a:gd name="connsiteX2" fmla="*/ 2416175 w 2416175"/>
                            <a:gd name="connsiteY2" fmla="*/ 1035050 h 1035050"/>
                            <a:gd name="connsiteX3" fmla="*/ 0 w 2416175"/>
                            <a:gd name="connsiteY3" fmla="*/ 1035050 h 1035050"/>
                            <a:gd name="connsiteX4" fmla="*/ 733425 w 2416175"/>
                            <a:gd name="connsiteY4" fmla="*/ 0 h 1035050"/>
                            <a:gd name="connsiteX0" fmla="*/ 377825 w 2416175"/>
                            <a:gd name="connsiteY0" fmla="*/ 0 h 1028700"/>
                            <a:gd name="connsiteX1" fmla="*/ 2416175 w 2416175"/>
                            <a:gd name="connsiteY1" fmla="*/ 0 h 1028700"/>
                            <a:gd name="connsiteX2" fmla="*/ 2416175 w 2416175"/>
                            <a:gd name="connsiteY2" fmla="*/ 1028700 h 1028700"/>
                            <a:gd name="connsiteX3" fmla="*/ 0 w 2416175"/>
                            <a:gd name="connsiteY3" fmla="*/ 1028700 h 1028700"/>
                            <a:gd name="connsiteX4" fmla="*/ 377825 w 2416175"/>
                            <a:gd name="connsiteY4" fmla="*/ 0 h 102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6175" h="1028700">
                              <a:moveTo>
                                <a:pt x="377825" y="0"/>
                              </a:moveTo>
                              <a:lnTo>
                                <a:pt x="2416175" y="0"/>
                              </a:lnTo>
                              <a:lnTo>
                                <a:pt x="2416175" y="1028700"/>
                              </a:lnTo>
                              <a:lnTo>
                                <a:pt x="0" y="1028700"/>
                              </a:lnTo>
                              <a:lnTo>
                                <a:pt x="3778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233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2" name="Rectangle 6"/>
                      <wps:cNvSpPr/>
                      <wps:spPr>
                        <a:xfrm>
                          <a:off x="265176" y="45720"/>
                          <a:ext cx="1826895" cy="798830"/>
                        </a:xfrm>
                        <a:custGeom>
                          <a:avLst/>
                          <a:gdLst>
                            <a:gd name="connsiteX0" fmla="*/ 0 w 2416175"/>
                            <a:gd name="connsiteY0" fmla="*/ 0 h 1028700"/>
                            <a:gd name="connsiteX1" fmla="*/ 2416175 w 2416175"/>
                            <a:gd name="connsiteY1" fmla="*/ 0 h 1028700"/>
                            <a:gd name="connsiteX2" fmla="*/ 2416175 w 2416175"/>
                            <a:gd name="connsiteY2" fmla="*/ 1028700 h 1028700"/>
                            <a:gd name="connsiteX3" fmla="*/ 0 w 2416175"/>
                            <a:gd name="connsiteY3" fmla="*/ 1028700 h 1028700"/>
                            <a:gd name="connsiteX4" fmla="*/ 0 w 2416175"/>
                            <a:gd name="connsiteY4" fmla="*/ 0 h 1028700"/>
                            <a:gd name="connsiteX0" fmla="*/ 733425 w 2416175"/>
                            <a:gd name="connsiteY0" fmla="*/ 0 h 1035050"/>
                            <a:gd name="connsiteX1" fmla="*/ 2416175 w 2416175"/>
                            <a:gd name="connsiteY1" fmla="*/ 6350 h 1035050"/>
                            <a:gd name="connsiteX2" fmla="*/ 2416175 w 2416175"/>
                            <a:gd name="connsiteY2" fmla="*/ 1035050 h 1035050"/>
                            <a:gd name="connsiteX3" fmla="*/ 0 w 2416175"/>
                            <a:gd name="connsiteY3" fmla="*/ 1035050 h 1035050"/>
                            <a:gd name="connsiteX4" fmla="*/ 733425 w 2416175"/>
                            <a:gd name="connsiteY4" fmla="*/ 0 h 1035050"/>
                            <a:gd name="connsiteX0" fmla="*/ 377825 w 2416175"/>
                            <a:gd name="connsiteY0" fmla="*/ 0 h 1028700"/>
                            <a:gd name="connsiteX1" fmla="*/ 2416175 w 2416175"/>
                            <a:gd name="connsiteY1" fmla="*/ 0 h 1028700"/>
                            <a:gd name="connsiteX2" fmla="*/ 2416175 w 2416175"/>
                            <a:gd name="connsiteY2" fmla="*/ 1028700 h 1028700"/>
                            <a:gd name="connsiteX3" fmla="*/ 0 w 2416175"/>
                            <a:gd name="connsiteY3" fmla="*/ 1028700 h 1028700"/>
                            <a:gd name="connsiteX4" fmla="*/ 377825 w 2416175"/>
                            <a:gd name="connsiteY4" fmla="*/ 0 h 102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6175" h="1028700">
                              <a:moveTo>
                                <a:pt x="377825" y="0"/>
                              </a:moveTo>
                              <a:lnTo>
                                <a:pt x="2416175" y="0"/>
                              </a:lnTo>
                              <a:lnTo>
                                <a:pt x="2416175" y="1028700"/>
                              </a:lnTo>
                              <a:lnTo>
                                <a:pt x="0" y="1028700"/>
                              </a:lnTo>
                              <a:lnTo>
                                <a:pt x="3778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0352" y="301752"/>
                          <a:ext cx="1609090" cy="427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85D8B6F" id="Agrupar 10" o:spid="_x0000_s1026" style="position:absolute;margin-left:358.7pt;margin-top:-44.15pt;width:168.45pt;height:70.05pt;z-index:251667456" coordsize="21394,889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v7+/////v7+////////////&#10;/////////////////////////////////////////v7+////////////////////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v7+/v7+////////////////////////////////////////////////&#10;//////////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v7+////////////////////////////////&#10;/////////v7+/v7+//////////////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////////////////////////////////////////////////////////&#10;/////////////v7+/////////////////f39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v7+/////v7+/////////////v7+////////////////////////////&#10;/////////////////////////////////////v7+/////////////////////////////v7+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v7+////////////////////////////&#10;/////v7+/////v7+8PDw4eHh0tLSwsLCtLS0o6Ojl5eXoqKit7e3ysrK2tra8PDw/v7+////////&#10;/////////////////v7+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/v7+////////////9/f3ycnJnJycbGxsQUFBKioqHR0dHBwcHBwcHBwcHBwcGxsbGxsbHR0d&#10;HBwcGxsbGxsbHh4eHBwcICAgMTExREREWFhYampqhISEu7u78/Pz/////////v7+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zs7OoKCgcXFxQkJCHx8fHBwcHBwcHBwcHBwcHBwc&#10;HBwcHBwcHBwcHBwcHBwcHBwcHBwcHBwcHBwcHBwcHR0dGxsbHBwcHBwcHBwcHBwcHBwcHBwcHBwc&#10;HBwcISEhUFBQjY2NysrK+/v7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v7+/////////////////////////v7+/////v7+/v7+xMTEdnZ2LS0tGxsbHR0d&#10;HBwcHBwcHBwcHBwcHBwcHBwcHBwcHBwcHBwcHBwcHBwcHBwcHBwcHBwcHBwcHBwcHBwcHBwcHBwc&#10;HBwcHBwcHBwcHBwcHBwcHBwcHBwcHR0dGxsbHR0dHBwcHBwcHBwcKCgoX19fm5ub2NjY////////&#10;/v7+/////////v7+/////////v7+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v7+////////////////////////////////&#10;y8vLf39/MjIyHR0dGxsbHR0dHBwcGxsbHBwcHBwcHBwcHBwcHBwcHBwcHBwcHBwcHBwcHBwcHBwc&#10;HBwcHBwcHBwcHBwcHBwcHBwcHBwcHBwcHBwcHBwcHBwcHBwcHBwcHBwcHBwcHBwcHBwcGxsbHR0d&#10;HBwcHh4eGxsbHBwcHR0dGxsbPDw8m5ub9PT0/////v7+/////////////////v7+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/////////v7+9vb2mpqaOTk5GxsbHBwcHBwcHBwcHR0dHBwcGxsbHR0dHBwcGxsbHBwc&#10;HBwcHBwcHBwcHBwcHBwcHBwcHBwcHBwcHBwcHBwcHBwcHBwcHBwcHBwcHBwcHBwcHBwcHBwcHBwc&#10;HBwcHBwcHBwcHBwcHBwcHBwcGxsbHR0dGxsbGxsbHBwcHBwcHBwcHBwcHBwcHBwcKSkpe3t739/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/////////9PT0lZWVLi4uHR0dGxsbHR0dHBwcHBwc&#10;GxsbGxsbHBwcGxsbHBwcHBwcHBwcHBwcHBwcHBwcHBwcHBwcHBwcHBwcHBwcHBwcHBwcHBwcHBwc&#10;HBwcHBwcHBwcHBwcHBwcHBwcHBwcHBwcHBwcHBwcHBwcHBwcHBwcHBwcHR0dHBwcHBwcHR0dHBwc&#10;HBwcHBwcHBwcGhoaHBwcGxsbHR0dHx8fenp67e3t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v7+////////8/PzkZGR&#10;LS0tHBwcHBwcHBwcHBwcGxsbHBwcHBwcHBwcHR0dHBwcHR0dHBwcGxsbHR0dHBwcHBwcHBwcHBwc&#10;HBwcHBwcHBwcHBwcHBwcHBwcHBwcHBwcHBwcHBwcHBwcHBwcHBwcHBwcHBwcHBwcHBwcHBwcHBwc&#10;HBwcHR0dHBwcHBwcHBwcHBwcHBwcHR0dHBwcHBwcHBwcHBwcHR0dHR0dGxsbHBwcHR0dKioqmpqa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+/v7lJSUKioqHR0dHBwcHBwcHBwcHBwcHR0dHBwcHBwcHBwcGxsbHR0dGxsb&#10;HBwcHBwcHBwcGxsbHBwcHBwcHBwcHBwcHBwcHBwcHBwcHBwcHBwcHBwcHBwcHBwcHBwcHBwcHBwc&#10;HBwcHBwcHBwcHBwcHBwcHBwcHBwcHBwcHBwcGxsbHR0dHBwcGxsbHR0dHBwcHBwcHBwcHBwcHBwc&#10;HBwcHBwcHBwcHBwcHR0dHBwcHBwcHBwcQEBA2tra/v7+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9PTSUlJHBwcHBwcHBwcHBwcHBwcGxsb&#10;HBwcHR0dHBwcHBwcHBwcHBwcHBwcHBwcHBwcGxsbHBwcHBwcHBwcHBwcHBwcHBwcHBwcHBwcHBwc&#10;HBwcHBwcHBwcHBwcHBwcHBwcHBwcHBwcHBwcHBwcHBwcHBwcHBwcHBwcHBwcHBwcHBwcHR0dGxsb&#10;HBwcHBwcHBwcHBwcHBwcHR0dHBwcHBwcHBwcHR0dHBwcHR0dHR0dHBwcHBwcHBwcHR0dIyMjp6en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iYmJ&#10;ISEhGxsbHBwcHBwcHBwcHBwcHBwcHBwcHBwcGxsbHR0dHBwcHBwcHR0dGxsbHBwcHBwcHBwcHBwc&#10;HBwcHBwcHBwcHBwcHBwcHBwcHBwcHBwcHBwcHBwcHBwcHBwcHBwcHBwcHBwcHBwcHBwcHBwcHBwc&#10;HBwcHBwcHBwcHBwcHBwcHBwcHBwcHR0dHBwcHBwcGxsbHBwcHBwcGxsbHBwcHBwcHBwcGxsbHR0d&#10;GxsbHBwcHBwcHBwcHBwcHBwcHBwcHBwcbm5u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jo6OHh4e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R0dGxsbWlpa9/f3/////////v7+///////////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f3IiIiHR0dHBwcHBwcHBwcHBwcHBwcHBwcHBwcHBwc&#10;HBwcHBwcHBwcHBwcHBwcHBwcHBwcGxsbHBwcHBwcHBwcqam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nJycT09PHR0dHBwcHBwcHBwcHBwc&#10;HBwcHBwcHR0dGxsbHBwcHBwcHBwcHBwcHBwcHBwcHR0dGxsbHR0dGxsbHBwcHBwcHBwcHBwcHBwc&#10;HBwcHBwcHBwcHBwcHBwcHBwcHBwcHBwcHBwcHBwcHBwcHBwcHBwcHR0dHBwcNjY2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v7+////////////vr6+HR0dGxsb&#10;HBwcHBwcHBwcHBwcHBwcHBwcHBwcHBwcHBwcHBwcHBwcHBwcHBwcHBwcHBwcHBwcHBwcHBwcSkpK&#10;/v7+/v7+/////////////////v7+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m5ubT09PHR0dHBwcGxsbHR0dGxsbHBwcHBwcGxsbHR0dGxsbHR0dHBwcGxsb&#10;HR0dHBwcHBwcHR0dHBwcHBwcHBwcHBwcHBwcHBwcHBwcHBwcHBwcHBwcHBwcHBwcHBwcHBwcHBwc&#10;HBwcHBwcHBwcHBwcHBwcJCQkrKys/////////////////v7+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v7+/////v7+fn5+HBwcHBwcHBwcHBwcHBwcHBwcHBwcHBwcHBwcHBwcHBwcHBwcHBwc&#10;HBwcHBwcHBwcHBwcHBwcHBwcHR0dyMjI/////v7+/////////v7+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5eXlmZmZT09PHBwcHR0d&#10;GxsbHBwcHBwcHBwcHR0dGxsbHBwcHBwcGxsbHBwcHR0dHBwcHBwcHBwcHBwcHBwcHBwcHBwcHBwc&#10;HBwcHBwcHBwcHBwcHBwcHBwcHBwcHBwcHBwcGxsbHR0dHBwcGxsbHBwcHBwcf39//Pz8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v7+/////////v7+zc3NKioqHBwcHBwcHBwcHBwcHBwc&#10;HBwcHBwcHBwcHBwcHBwcHBwcHBwcHBwcHBwcHBwcHBwcHBwcHBwcHBwcNzc3///////////////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v7+////////////////5eXlkpKSLS0tGxsbHBwcHR0dHBwcGxsbHBwcHBwcHBwcHBwcHBwc&#10;HBwcHBwcHBwcHBwcHBwcHBwcHBwcHBwcHBwcHBwcHBwcHBwcHBwcHBwcHBwcHBwcHBwcHR0dGxsb&#10;HR0dGxsbHBwcHBwcGxsbZGRk+vr6/////v7+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vLy8JSUlGxsbHBwcHBwcHBwcHBwcHBwcHBwcHBwcHBwcHBwcHBwcHBwcHBwcHBwcHBwcHBwcHBwc&#10;GxsbHBwcHBwcMjIy1NTU09PTurq6oKCghYWFa2trcHBwoaGh2tr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v7+/////////////////////////v7+////8/PzkpKSKysr&#10;HBwcHR0dHBwcHBwcHBwcGxsbHR0dGxsbHBwcHBwcHBwcHBwcHBwcHBwcHBwcHBwcHBwcHBwcHBwc&#10;HBwcHBwcHBwcHBwcHBwcHBwcHBwcHBwcGxsbHR0dHBwcHBwcHBwcGxsbWVlZ9vb2/////v7+////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rKysHx8fHBwcHBwcHBwcHBwcHBwcHBwcHBwcHBwcHBwcHBwc&#10;HBwcHBwcHBwcHBwcHBwcHBwcHBwcHBwcHBwcGxsbHBwcHBwcHBwcHBwcHR0dGxsbHBwcGxsbHR0d&#10;GxsbIyMj9fX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v7+/////////v7+////////8vLykJCQKioqHBwcHBwcHBwcHR0dGxsbGxsbHBwcHBwcHBwc&#10;HBwcHBwcHBwcHBwcHBwcHBwcHBwcHBwcHBwcHBwcHBwcHBwcHBwcHBwcHBwcHBwcGxsbHR0dGxsb&#10;HBwcHR0dHR0dHR0dT09P8vLy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l5eXGxsbHBwcHR0dGxsb&#10;HBwcHBwcHBwcHBwcHBwcHBwcHBwcHBwcHBwcHBwcHBwcHBwcHBwcHBwcHBwcHBwcHBwcGxsbHR0d&#10;GxsbHR0dGxsbGxsbHBwcHR0dHBwcHBwcHBwcgYG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v7+////////////////////////////////8/PzjY2N&#10;KCgoHBwcHBwcHR0dHBwcHBwcHBwcHBwcHBwcHBwcHBwcHBwcHBwcHBwcHBwcHBwcHBwcHBwcHBwc&#10;HBwcHBwcHBwcHBwcHBwcHBwcGxsbHBwcHBwcGxsbHBwcGxsbHBwcSEhI6+v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gYGBHBwcHBwcHBwcHBwcHBwcHBwcHBwcHBwcHBwcHBwcHBwcHBwcGxsbHBwcHBwcHBwc&#10;HBwcHBwcHBwcHBwcHBwcGxsbHBwcGxsbHBwcGxsbHBwcHBwcHBwcHBwcHBwcKSkptra2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v7+/////////////////////v7+&#10;/////v7+/////v7+////////////////8PDwioqKKCgoHBwcHBwcHBwcHBwcHBwcHBwcHBwcHBwc&#10;HBwcHBwcHBwcHBwcHBwcHBwcHBwcHBwcHBwcHBwcHBwcHBwcHBwcHBwcHBwcHBwcHBwcHR0dHBwc&#10;HBwcHBwcGxsbPz8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+/v7bm5uGxsbHR0dHBwcGxsbHR0dHBwcHBwcHBwcHBwc&#10;HBwcHBwcHBwcHBwcHBwcHBwcHR0dHBwcHR0dHBwcHBwcHBwcHBwcHBwcGxsbHR0dGxsbHBwcHBwc&#10;HBwcHBwcHBwcWVlZ4uL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7u7u&#10;iYmJIyMjHR0dHBwcHBwcHR0dHBwcHBwcHBwcHBwcHBwcHBwcHBwcHBwcHBwcHBwcHBwcHBwcHBwc&#10;HBwcHBwcHBwcHBwcHBwcHBwcHBwcHBwcHBwcHBwcHBwcHR0dODg44ODg/////////////v7+////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v7+////9fX1XFxcHBwcHR0d&#10;GxsbHBwcHR0dGxsbHBwcHBwcHBwcHBwcHBwcHBwcHBwcHBwcHBwcHBwcGxsbHR0dHBwcHBwcHBwc&#10;GxsbHBwcHBwcHR0dHBwcHBwcGxsbHR0dHBwcMzMzsrKy/v7+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3NzcSUlJGxsbHBwcHBwcHBwcHR0dHBwcHBwcGxsb&#10;HBwcHBwcHBwcHBwcHBwcHBwcHBwcHBwcHBwcHBwcHBwcHBwcHBwcHBwcHBwcHBwcGxsbHBwcHR0d&#10;HBwcHBwcOTk56urq/////////////////////v7+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v7+////+/v7WVlZHBwcHBwcGxsbHBwcGxsbGxsbHBwcHR0dHBwcHBwcHBwcHBwcHBwcHBwc&#10;HBwcHBwcGxsbHBwcGxsbHBwcGxsbHBwcHR0dHBwcHBwcHBwcGxsbHBwcHR0dHh4ef39/9PT0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v7+/////////v7++/v7&#10;h4eHHh4eHBwcHBwcHBwcHBwcHBwcHBwcHBwcHBwcHBwcHBwcHBwcHBwcHBwcHBwcHBwcHBwcHBwc&#10;HBwcHBwcHBwcHBwcHBwcHR0dHBwcHR0dGxsbHh4eGxsbSEhI8vLy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a2trHBwcHBwcHBwcHBwcGxsbHBwcHBwc&#10;HR0dHBwcHBwcHBwcHBwcHBwcHBwcHBwcHBwcHBwcHBwcHBwcHBwcHBwcHBwcGxsbHBwcHBwcHBwc&#10;HBwcHBwcHBwcTk5O1dXV/////////////v7+/////////v7+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/v7+x8fHNTU1HR0dGhoaHR0dHBwcHBwcHBwcHBwcHBwc&#10;HBwcHBwcHBwcHBwcHBwcHBwcHBwcHBwcHBwcHBwcHBwcHBwcHBwcHBwcHBwcHBwcGxsbHR0dHBwc&#10;GhoaV1dX+fn5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ICA&#10;HR0dHBwcHR0dHBwcHBwcHR0dHBwcGxsbGxsbHBwcHBwcHBwcHBwcHBwcHBwcHBwcHBwcHBwcGxsb&#10;HR0dGxsbHR0dHBwcHBwcHBwcHBwcHBwcGxsbIyMjmpqa/v7+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///////8PDw&#10;aWlpHBwcHBwcHBwcHBwcHBwcHBwcHBwcGxsbHBwcHBwcHBwcHBwcHBwcHBwcHBwcHBwcHBwcHBwc&#10;HBwcHBwcGxsbHBwcGxsbHR0dGxsbHBwcHR0dGxsbaGho/f39/////v7+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lZWVGxsbHR0dHBwcHBwcGxsbHBwcHBwcHR0dGxsbHR0dGxsbHBwc&#10;HBwcHBwcHBwcHBwcHBwcHBwcHBwcHR0dHBwcGxsbHBwcGxsbHR0dHBwcHBwcHBwcRUVF1tbW/v7+&#10;/////////////////v7+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rKysKSkpGxsbHR0dGxsbHBwcHBwcHBwcHBwcHBwc&#10;HBwcHBwcHBwcHBwcHBwcHBwcHBwcHBwcHBwcHBwcHR0dHBwcHBwcHBwcHBwcHBwcGxsbHR0dHBwc&#10;enp6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6urHBwcHR0dGxsbHBwcGxsb&#10;HR0dHR0dHBwcHR0dHBwcGxsbHBwcHBwcHBwcHBwcHBwcHBwcHBwcHBwcHBwcHBwcHBwcHR0dHBwc&#10;HBwcHBwcHBwcHR0dgoKC+fn5//////////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/////v7+4eHh&#10;T09PHBwcHR0dGxsbHBwcHBwcHBwcHBwcHBwcHBwcHBwcHBwcHBwcHBwcHBwcHBwcHBwcHBwcHBwc&#10;HBwcHBwcHBwcHR0dHBwcHBwcHBwcHBwcHBwckJCQ/v7+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Ly8ICAgHBwcHBwcHBwcHBwcHBwcHBwcHBwcHBwcGxsbHBwcGxsbHBwcHBwcHBwcHBwcHBwc&#10;HBwcHBwcHBwcHBwcHBwcHBwcHBwcHBwcHBwcHBwcNjY2xMTE/////////v7+////////////////&#10;/v7+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v7+/////////Pz8kJCQISEhHR0dGxsbHBwcHBwcHBwcHBwcHBwcHBwc&#10;HBwcHBwcHBwcHBwcHBwcHBwcHBwcHBwcHBwcGxsbHBwcHBwcHBwcHBwcHBwcHBwcHBwcHBwcrKys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zc3NJiYmHBwcHR0dHBwcHR0dHBwcHBwcHBwcHBwcHBwc&#10;HBwcHBwcHBwcHBwcGxsbHBwcGxsbHR0dHBwcHBwcHBwcHBwcHBwcHBwcHBwcHBwcHBwcXFxc8f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8fH&#10;KSkpHR0dHBwcHR0dHBwcGxsbHBwcHBwcHBwcHR0dHBwcGxsbHBwcHR0dGxsbHBwcHBwcHBwcHBwc&#10;HBwcHBwcHBwcHBwcHBwcHBwcHR0dJCQk2NjY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v7+////////////&#10;/////////////v7+/////v7+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v7+////////////////29vbLCwsHBwcHBwc&#10;HBwcHBwcGxsbHBwcHBwcHBwcHBwcHBwcHBwcHBwcHBwcHBwcHBwcHBwcHR0dHBwcGxsbHR0dHBwc&#10;HR0dHR0dGxsbHBwcHR0denp6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2dnZNjY2GxsbHBwcHR0dHBwcGxsbHBwcHBwcGhoaHBwc&#10;HBwcHBwcGxsbHR0dHBwcHBwcHBwcHBwcHBwcHBwcHBwcHBwcHBwcGxsbHBwcHR0dPj4+8/Pz////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v7+/////v7+/////////////////////v7+/v7+&#10;/////////v7+/v7+/////////////////////////////////////////////v7+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6urqNjY2GxsbHBwcHBwcHBwcHBwcHBwcHBwcHBwcHBwcHBwcHBwcHBwcHBwcHBwc&#10;HBwcHR0dHBwcHBwcHBwcHBwcHBwcGhoaHBwcHR0dHBwcHh4em5ub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5ubmQkJC&#10;HBwcGxsbHBwcHBwcHBwcHBwcHR0dHBwcGxsbHBwcHBwcHBwcHBwcHBwcHBwcHBwcHBwcHBwcHBwc&#10;HBwcHBwcHh4eGxsbHBwcHBwcZmZm/////////////////v7+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/////////////////////////////////////v7+/////////v7+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W1tbHBwcHBwcHBwcHBwcHBwcHBwcHR0d&#10;HBwcHBwcHBwcHBwcHBwcHBwcHBwcHBwcHBwcGxsbHR0dHBwcHBwcHBwcGxsbHR0dHBwcHBwcJycn&#10;u7u7/////v7+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8vLyU1NTHBwcHR0dGxsbHBwcHBwcHBwcGxsbHR0dGxsbHBwc&#10;GxsbHBwcHBwcHBwcHBwcHBwcHBwcHBwcHBwcGxsbGhoaHR0dGxsbHBwcHBwcmpqa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f39/////////////v7+////////////////////&#10;/////////////////////////////////v7+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GxsbHBwcHR0dHBwcHBwcHBwcHR0dGxsbHBwcHBwcHBwcHBwcHBwcHBwcHBwcHBwcHBwcHBwcHBwc&#10;GxsbHBwcHBwcHBwcHBwcHBwcNDQ01dXV/////v7+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+fn5ZGRkGxsb&#10;HR0dHBwcHBwcHR0dHBwcGxsbHBwcHBwcHBwcHBwcHBwcHBwcHBwcHBwcHBwcHBwcHBwcHR0dHBwc&#10;GxsbHBwcHR0dHBwcICAgysrK/////v7+/////v7+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v7+/f39/v7+/////////////////v7+////////////&#10;/////v7+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///0dHRICAgHBwcHBwcHBwcHBwcGxsbHBwcGxsbHBwcHR0dHBwcHBwc&#10;HBwcHBwcHBwcHBwcHBwcHBwcGxsbGxsbHBwcHBwcHBwcHBwcHBwcSUlJ6enp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///+vr6YmJiGxsbGxsbHBwcHBwcHR0dHBwcHR0dGhoaHR0dHBwcHBwc&#10;HBwcHBwcHBwcHBwcHBwcHBwcHBwcHR0dGxsbHBwcGxsbHR0dHBwcMzMz6+vr/////v7+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///////+vr6wcHBfn5+YWFhSUlJMDAwHR0dMTEx&#10;U1NTdnZ2mZmZurq64eHh/v7+/////////v7+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v7+9PT0PDw8HBwcHBwcHBwcHR0d&#10;HBwcHBwcHR0dHR0dHBwcGxsbHBwcHBwcHBwcHBwcHBwcHBwcHBwcHBwcHBwcHBwcHBwcHBwcHBwc&#10;HBwcSUlJ8vLy/v7+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5WVlZHR0dHBwc&#10;HBwcHBwcHBwcHBwcHBwcHBwcHBwcHBwcHBwcHBwcHBwcHBwcHBwcHBwcGxsbHBwcHBwcHBwcHBwc&#10;HBwcHBwcHBwcWFhY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/////////////ycnJeXl5&#10;Ly8vGxsbHBwcHBwcHBwcHBwcHBwcHBwcGxsbHBwcHBwcHBwcHBwcUVFRvb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cXFxHBwcHBwcHBwcHBwcHBwcHBwcHR0dHBwcHBwcHBwcHR0dHBwcHBwcHBwcHBwcHBwc&#10;HBwcHBwcHBwcHBwcHBwcHR0dHBwcHR0dRERE7+/v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U1NTHR0dGxsbHBwcHBwcHBwcHBwcHBwcHBwcHBwcHBwcHBwcHBwc&#10;HBwcHBwcHBwcHR0dGxsbHBwcHBwcHBwcHBwcHBwcHBwcHBwcpKSk/////////v7+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NzcWVlZHBwcHBwcHBwcHBwcHBwcHBwcHBwcHBwcHBwcHBwcHR0dHBwcGxsb&#10;HBwcHBwcHBwcGxsbRkZGsbGx/Pz8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sLCwGxsbHR0dGxsbHR0dHBwcHBwcHBwcHBwcHBwc&#10;HBwcHBwcHBwcHBwcHBwcHBwcHBwcHR0dHBwcHBwcHBwcGxsbHBwcHBwcHBwcPz8/6+v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PzTk5OHBwcHBwcGxsb&#10;HR0dHBwcHBwcHBwcHBwcHBwcHBwcHBwcHBwcHBwcHBwcHBwcHBwcHBwcHBwcHBwcHBwcHBwcHBwc&#10;HBwcKCgo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v7+////////////+Pj4iYmJIiIiHBwcHBwcHBwcHBwcHBwcHBwc&#10;HBwcHBwcHBwcHBwcHBwcHBwcHBwcHBwcHBwcHBwcGxsbHR0dHBwcHBwcOzs7srKy////////////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v7+////////////////////5OTkKCgoHBwc&#10;HBwcHR0dHBwcHBwcHBwcHBwcHBwcHBwcHBwcHBwcHBwcHBwcHBwcHBwcHBwcHBwcHBwcHR0dHBwc&#10;HBwcHBwcHBwcOjo66Oj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RUVFHBwcHBwcHR0dGxsbHBwcHBwcHBwcHBwcHBwcHBwcHBwcHBwcHBwc&#10;HBwcHBwcHBwcHBwcHBwcHBwcHBwcHBwcHBwcHBwcYWFh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/////////////////////vb29OTk5&#10;HR0dGxsbHBwcHBwcHBwcHBwcHBwcHBwcHBwcHBwcHBwcHBwcHBwcHBwcHBwcHBwcHBwcHBwcHBwc&#10;HBwcGxsbHBwcHBwcHR0di4u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Pz8Tk5OHR0dHBwcHBwcHBwcHBwcHBwcHBwcHBwcHBwcHBwcHBwcHBwcHBwc&#10;HR0dHBwcHBwcHBwcHBwcGxsbHBwcHBwcHBwcGxsbNjY24uLi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OTkMDAwHBwcHBwcHBwcHBwc&#10;HBwcHBwcHBwcHBwcHBwcHBwcHBwcHBwcHBwcHBwcHBwcHBwcHBwcHBwcHBwcHBwcHR0dGxsbHR0d&#10;sLC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////5eXlZ2dnHR0dHBwcHBwcHBwcHBwcHBwcHBwcHBwcHBwcHBwcHBwcHBwcHBwc&#10;HBwcHBwcHBwcHBwcHBwcHBwcHBwcGxsbGxsbHBwcGxsbHBwcHBwcHBwcbm5u+vr6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v7+////jIyMGxsbHBwcHBwcHBwcHBwcHBwc&#10;HBwcHBwcHBwcHBwcHBwcHBwcHBwcHBwcHBwcHR0dGxsbHBwcHBwcHBwcGxsbHR0dHBwcMjIy3t7e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ysrKISEhHBwcHBwcHBwcHBwcHBwcHBwcHBwcHBwcHBwcHBwcHBwcHBwcHBwcHBwc&#10;HBwcHBwcHBwcHBwcHBwcGxsbHR0dGxsbLi4u7Ozs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v7+////+/v7mJiYKCgoGxsbGxsbHBwcGxsbHBwcHBwc&#10;HBwcHBwcHBwcHBwcHBwcHBwcHBwcHBwcHBwcHBwcHBwcHBwcHBwcHBwcHBwcHR0dHBwcHBwcHBwc&#10;HBwcHBwcHR0dHBwcVVVV8PDw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v7+////////&#10;yMjIHR0dHBwcHBwcGxsbHBwcHBwcHR0dHBwcHBwcHBwcHBwcHBwcHBwcHBwcHBwcHBwcHBwcHR0d&#10;HBwcGxsbHBwcHBwcHBwcLi4u2N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v7+/v7+////qKioHBwcHBwcGxsbHBwcHBwcHBwc&#10;HBwcHBwcHBwcHBwcHBwcHBwcHBwcHBwcHBwcHBwcHBwcHBwcHBwcHBwcHR0dHBwcHBwca2tr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//0tLSR0dH&#10;GxsbHBwcGxsbHR0dGxsbHR0dHBwcHBwcHBwcHBwcHBwcHBwcHBwcHBwcHBwcHBwcHBwcHBwcHBwc&#10;HBwcHBwcHBwcHBwcGxsbHBwcHBwcHBwcHR0dHBwcHBwcHBwcGxsbQEBA5eXl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X1Nzc3HBwcHBwcHBwcHBwcHBwcHBwcGxsbHBwcHBwcHBwc&#10;HBwcHBwcHBwcHBwcHBwcHBwcGxsbHBwcHBwcHR0dHBwcHBwcISEhz8/P/////////////v7+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v7+/v7+gYGBHBwcHBwcHBwcHBwcHBwcHBwcHBwcHBwcHBwcHBwcHBwcHBwcHBwcHBwcHBwcHBwc&#10;HBwcHBwcHBwcGxsbHBwcHBwcHBwcurq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9/f3hISEHx8fHBwcHBwcHR0dHBwcGxsbGxsbHBwcHR0dHBwcHBwcHBwcHBwc&#10;HBwcHBwcHBwcHBwcHBwcHBwcHBwcHBwcHBwcHBwcHBwcHBwcHBwcHBwcHBwcGxsbGxsbHR0dHBwc&#10;HBwcHR0dHBwcVVVV/f39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h4eHHBwcGxsbHR0d&#10;GxsbGxsbHBwcHBwcHBwcHBwcHBwcHBwcHBwcHBwcHBwcHBwcHBwcGxsbHR0dHR0dHBwcHR0dHBwc&#10;HBwcnp6e////////////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+/v7W1tbHBwcHBwcHBwcHBwcHBwcHBwcHBwc&#10;HBwcHBwcHBwcHBwcHBwcHBwcHBwcHBwcHBwcHBwcHBwcHBwcHBwcGxsbHR0dMzMz9PT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cXFPT09HBwcHBwcHBwcHBwcHBwcGxsb&#10;HBwcHR0dHBwcHBwcHBwcHBwcHBwcHBwcHBwcHBwcHBwcHBwcHBwcHBwcHBwcHBwcHBwcHBwcHBwc&#10;HBwcHBwcGxsbHBwcHR0dHR0dGxsbHBwcHBwcHBwcGxsbHR0dnZ2d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v7+////3d3dISEhHBwcHBwcHBwcHBwcHBwcHBwcHBwcGxsbHBwcHBwcHBwcHBwcHBwcHBwc&#10;HBwcHBwcHBwcGxsbHBwcHR0dHBwcHBwcaGh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DwNTU1HBwcHBwcHBwcHBwcHBwcHBwcHBwcHBwcHBwcHBwcHBwcHBwcHBwcHBwcHBwcHBwcHBwc&#10;GxsbHR0dHBwcHBwcHBwcj4+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ydXV1&#10;HR0dHBwcHBwcHBwcHBwcHBwcHBwcHR0dHBwcHBwcHBwcHBwcHBwcHBwcHBwcHBwcHBwcHBwcHBwc&#10;HBwcHBwcHBwcHBwcHBwcHBwcHBwcHBwcHBwcGxsbHBwcHBwcHBwcHBwcHBwcHBwcHBwcHBwcHBwc&#10;HBwcJSUl3t7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v7+////////XFxcHBwcHBwcHBwcHBwcHBwcHBwcHBwc&#10;HBwcHBwcHBwcHBwcHBwcHBwcHBwcHBwcHBwcHBwcGxsbHBwcHR0dGxsbHR0dPT098/P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MTEHBwcHR0dGxsbHBwcHBwcHBwcHR0dHBwcHBwc&#10;HBwcHBwcHBwcHBwcHBwcHBwcHBwcHBwcGxsbHBwcHBwcHBwcHR0dJycn6+vr/////v7+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v7+////////////////////////////////////&#10;/v7+/////v7+////////t7e3MzMzHBwcHBwcHBwcHBwcHBwcHBwcHBwcHBwcHBwcHBwcHBwcHBwc&#10;HBwcHBwcHBwcHBwcHBwcHBwcHBwcHBwcHBwcHBwcHBwcGxsbGxsbHBwcHBwcHBwcHBwcHBwcHBwc&#10;HBwcHBwcHBwcHBwcHBwcHBwcHBwcHBwcHBwcHBwcUFBQ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u7u7&#10;HBwcHBwcHBwcHBwcHBwcHBwcHBwcHBwcHBwcHBwcHBwcHBwcHBwcHBwcHBwcHBwcHBwcHBwcHR0d&#10;GxsbHBwcHBwcJCQk1tb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///////g4OD&#10;GxsbHBwcHR0dHR0dGxsbHR0dGxsbHBwcHBwcHBwcHBwcHBwcHBwcHBwcHBwcGxsbHR0dHR0dHBwc&#10;HBwcHBwcHBwcenp6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/////v7+////////////////6+vrZmZmHBwcGxsbHBwcHR0dHR0dHBwc&#10;HBwcHBwcHBwcHBwcHBwcHBwcHBwcHBwcHBwcHBwcGxsbHBwcHBwcHBwcHR0dGxsbHBwcHBwcGxsb&#10;HR0dHBwcHR0dHBwcGxsbHBwcHBwcHBwcHBwcHBwcHBwcHBwcHBwcHBwcGxsbHR0dHBwcGxsbHBwc&#10;mJi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+Pj4Ozs7HBwcHBwcHBwcHBwcHBwcHBwcHBwcHBwcHBwcHBwcHBwc&#10;HBwcHBwcHBwcHBwcHBwcHBwcHBwcGxsbHBwcHBwcHBwcqKio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v7+////////////+/v7R0dHHR0dGxsbHBwcHBwcGxsbHR0dHBwcHBwcHBwcHBwc&#10;HBwcHBwcHBwcHBwcHR0dGxsbGxsbHBwcGxsbHR0dGxsbHx8f3t7e/v7+/////////v7+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f39/v7+/////////v7+/////v7+qqqq&#10;KysrHBwcHBwcHBwcHBwcGxsbHBwcHBwcHBwcHBwcHBwcHBwcHBwcHBwcHBwcHBwcHBwcHBwcHR0d&#10;GxsbHR0dGxsbHBwcHBwcHBwcHBwcHBwcHBwcHBwcHBwcGxsbHR0dGxsbHBwcHBwcHBwcHBwcHBwc&#10;HBwcHBwcHBwcHBwcGxsbHBwcHBwcHBwcJCQk9PT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k5OTHBwcHBwcHBwcHBwc&#10;HBwcHBwcHBwcHBwcHBwcHBwcHBwcHBwcHBwcHBwcHBwcHBwcHBwcHBwcHBwcHBwcHBwcHBwccXFx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2dnZJCQkHBwc&#10;HR0dGxsbHBwcHBwcHBwcHBwcHBwcHBwcHBwcHBwcHBwcHBwcHBwcHR0dGxsbHBwcHR0dGxsbHBwc&#10;HR0daGho/////////v7+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///////////4eHhWVlZGxsbHBwcHBwcHBwcHBwcHBwcHR0dHBwcHBwcHBwcHBwcHBwc&#10;HBwcHBwcHBwcHBwcHBwcHBwcHBwcHBwcHBwcHBwcHR0dGxsbHBwcHBwcHBwcHBwcHBwcHBwcHR0d&#10;HR0dHBwcHBwcHBwcHBwcHBwcHBwcHBwcHBwcHBwcHBwcHBwcHR0dHBwcHBwcHBwcHR0dp6en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KSkpHBwcHBwcHR0dHBwcHBwcHBwcHBwcHBwcHBwcHBwcHBwcHBwcHBwcHBwcHBwc&#10;HBwcHBwcHBwcHBwcHBwcHBwcQkJC9fX1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////////////////////oKCgHR0dGxsbHBwcHBwcHBwcHBwcHBwcHBwcHBwcHBwcHBwcHBwc&#10;HBwcHBwcGxsbHBwcHBwcGhoaHBwcHR0dGxsbGxsbz8/P/v7+/////////v7+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v7+/f39m5ubJSUlHBwcHR0dHBwcGxsbHBwc&#10;HBwcHBwcGxsbHBwcHBwcHBwcHBwcHBwcHBwcHBwcHBwcHBwcHBwcHBwcHBwcHBwcGxsbHBwcHBwc&#10;HBwcHBwcHBwcHBwcHBwcHR0dHBwcHBwcHR0dHBwcHBwcHBwcHBwcHBwcHBwcHBwcHBwcHBwcHBwc&#10;HBwcHBwcHBwcHBwcHR0dGxsbUV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IyMHR0dHBwcHR0dHBwcHBwcHBwcHBwcHBwc&#10;HBwcHBwcHBwcHBwcHBwcHBwcHBwcHBwcHBwcHBwcHBwcHBwcHBwcJycn29vb/////v7+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v7+/////v7+////////U1NTHR0dHBwcHBwc&#10;HBwcHBwcHBwcHBwcHBwcHBwcHBwcHBwcHBwcHR0dHBwcGxsbHR0dHBwcGxsbHBwcHR0dHR0dUlJ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//////19fX&#10;SkpKGxsbHR0dHR0dGxsbHBwcHBwcHBwcHBwcHBwcGxsbHR0dGxsbHR0dHBwcHBwcHBwcHBwcHBwc&#10;HBwcHBwcHBwcHBwcGxsbHBwcHR0dHBwcHBwcHBwcHR0dUVFRgYGBaWlpMDAwHBwcHBwcHBwcHR0d&#10;HBwcHBwcHBwcHBwcHBwcHBwcHBwcHBwcHBwcHBwcHR0dHBwcHBwcHR0dHBwc4OD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/vJycn&#10;HBwcHR0dGxsbHBwcHBwcHBwcHBwcHBwcHBwcHBwcHBwcHBwcHBwcHBwcHBwcHBwcHBwcHBwcHBwc&#10;HBwcHBwcpaWl/////v7+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v7+////////////&#10;////////////////2dnZICAgHBwcGxsbHBwcHBwcHBwcHBwcHBwcHBwcHBwcHBwcHBwcHBwcHR0d&#10;HBwcHBwcHBwcHBwcHBwcGxsbHBwcGxsburq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n5iYmJISEhHR0dHBwcHBwcHBwcHR0dHBwcHR0dHBwcHBwcHR0dHBwc&#10;HBwcHR0dGxsbHBwcHBwcHBwcHBwcHBwcHBwcHBwcHBwcHBwcHBwcHR0dGxsbGxsbHBwcNjY2urq6&#10;/////////v7+9vb2iIiIHx8fGxsbHBwcHBwcHBwcHBwcHBwcHBwcHBwcHBwcHBwcHBwcHBwcHR0d&#10;HBwcHBwcHBwcHBwci4u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IiIHR0dGxsbHR0dHBwcHBwcHBwcHBwcHBwcHBwcHBwcHBwcHBwc&#10;HBwcHBwcHBwcHBwcHBwcHBwcHBwcHBwcHBwcSUlJ/f39/v7+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ICAHBwcHBwcGxsbHBwcHBwc&#10;HBwcHBwcHBwcHBwcHBwcHBwcHR0dHBwcHBwcHBwcGxsbHBwcHBwcHBwcHBwcHR0dRUV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ycnJQEBAHBwcHBwcHBwcHBwcHBwc&#10;HBwcHBwcHBwcGxsbHR0dHBwcGxsbHBwcHR0dHBwcHBwcHBwcHBwcHBwcHBwcHBwcHBwcHBwcHBwc&#10;HBwcHR0dGxsbHR0dHh4eeXl58vLy////////////////////////pqamHh4eHBwcHBwcHBwcHBwc&#10;HBwcHBwcHBwcHBwcHBwcHBwcHR0dHBwcHBwcHBwcHBwcHBwcSUl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7u7uKCgoHBwcHBwcGxsbHBwc&#10;HBwcHBwcHBwcHBwcHBwcHBwcHBwcHBwcHBwcHR0dHBwcHBwcHR0dHBwcHBwcHBwcHR0dyMjI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v7++Pj4zMzMnZ2dcHBwZ2dnYGBgYmJijY2NwMDA8fHx////////&#10;/////////////////////////v7+/////////////////////////////////////////////v7+&#10;/////v7+8/PzMTExHBwcHBwcHBwcHBwcHBwcGxsbHBwcGxsbHBwcHBwcHBwcHBwcHBwcHBwcHBwc&#10;HBwcHBwcHBwcHBwcHBwcHBwc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hYWFHBwcHBwcHBwcHBwcHBwcHBwcHBwcHBwcHBwcHBwcHBwcHBwcHBwcHBwcHBwcGxsb&#10;HBwcHBwcHBwcHR0dHBwcZmZm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v7+6+vrhYWFJiYmHBwcHBwcHBwc&#10;HBwcHR0dGxsbHBwcGxsbHh4eQkJCdXV1ubm5/v7+/////////v7+/////////////v7+////////&#10;////////////////////////////////////////////rq6uHBwcHBwcHBwcGxsbHBwcHBwcHBwc&#10;HR0dHBwcHBwcHBwcHBwcHBwcHBwcHBwcHBwcHBwcHBwcHBwcGxsbHR0dW1t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v7+////////////8fHxJycnHBwcGxsbHBwcHBwcHR0dHBwcHBwcHBwc&#10;HBwcHBwcHBwcHBwcHBwcHBwcGxsbHh4eGxsbHBwcHBwcHBwcIiIi4+Pj/////////////v7+////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urqg4ODJSUlHBwcHBwcHBwcHR0dHBwcGxsbHBwcHBwcHBwcHBwcGxsbHBwcHBwcHBwcUVFRz8/P&#10;/////////////////////////////////////////////////////////////////v7+////////&#10;/v7+U1NTHR0dHBwcHBwcHBwcHBwcHBwcGxsbHBwcHBwcHBwcHBwcHBwcHBwcHBwcHBwcHBwcHBwc&#10;GxsbHBwcHBwcHR0d2tra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mZmZHBwc&#10;GxsbHR0dHBwcHBwcGxsbHBwcHBwcHBwcHBwcHBwcHBwcHBwcHBwcHBwcHBwcGxsbHBwcHBwcHBwc&#10;HBwch4eH/v7+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KCgIyMjHBwcGxsbHBwcHR0dHBwcHBwcGxsbHBwcHR0dHBwc&#10;GxsbHh4eGxsbHBwcHBwcHBwcHBwcHBwcbGxs5OTk/////////v7+////////////////////////&#10;/////////////////////////////v7+////19fXHx8fHBwcHBwcHBwcHBwcHR0dHBwcHR0dHBwc&#10;HBwcHBwcHBwcHBwcHBwcHBwcHBwcHBwcHR0dHBwcHBwcHBwcdHR0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v7+/////////////////Pz8Ozs7HBwcHBwcGxsbHBwcHBwcHR0dHBwcHBwcHBwcHBwcHBwcHBwc&#10;HBwcHBwcHBwcHBwcHR0dHBwcHBwcHR0dMDAw8/Pz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v7+////mZmZHR0dHBwcHBwcGxsb&#10;HR0dGxsbHBwcHBwcHBwcGxsbGxsbHBwcHR0dGxsbHR0dHBwcGhoaHBwcHR0dGxsbHBwcIiIikJCQ&#10;/v7+/////////////////////v7+/////////////////////////////////////////v7+cHBw&#10;GxsbHR0dHBwcGxsbGxsbHBwcHBwcHBwcHBwcHBwcHBwcHBwcHBwcHBwcHBwcHBwcGxsbHR0dHBwc&#10;HR0dIyMj6+vr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v7+////vLy8HBwcHBwcGxsbHBwcHBwc&#10;HBwcHBwcHBwcHBwcHBwcHBwcHBwcHBwcHBwcHBwcHBwcHBwcHBwcGxsbHBwcHBwcp6en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5ubHBwcHBwcGxsbGxsbHR0dGxsbHBwcHR0dHBwcGxsbHR0dHR0dHR0dGxsbHR0dHBwc&#10;GxsbHBwcHBwcGxsbHBwcHR0dGxsbHBwceXl5/v7+////////////////////////////////////&#10;/////v7+/////v7+/////v7+////39/fICAgGxsbHBwcHBwcHR0dHR0dHBwcHR0dHBwcHBwcHBwc&#10;HBwcHBwcHBwcHBwcHBwcHBwcHBwcHR0dGxsbGxsbjo6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v7+XV1dHBwcGxsbHBwcHBwcGxsbHR0dHR0dHBwcHBwcHBwcHBwcHBwcHBwcHBwcHBwcHBwc&#10;HBwcHBwcHBwcHBwcR0dH/f39////////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iYHBwcHR0dGhoaHR0dHR0dGxsbHR0dHBwcHBwc&#10;HR0dHBwcGxsbHBwcHBwcHR0dHBwcHR0dHR0dHBwcHBwcHBwcGxsbHBwcHBwcHBwcHBwcdnZ2/f39&#10;/v7+/////////////////////////////v7+/////v7+/////////////v7+////cXFxHR0dHBwc&#10;GxsbHBwcGxsbHBwcHBwcHBwcHBwcHBwcHBwcHBwcHBwcHBwcHBwcHBwcGxsbHBwcHBwcHR0dLi4u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3t7eHR0dHBwcHBwcGxsbHBwcHR0dHBwcHBwcHBwc&#10;HBwcHBwcHBwcHBwcHBwcHBwcHBwcHBwcHBwcGxsbHR0dGxsbxsbG/////////////////////v7+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r6+HBwcHBwc&#10;GxsbHR0dHBwcHBwcHR0dGxsbHBwcHR0dHBwcHBwcHBwcHBwcHBwcHx8fHR0dGxsbHR0dHBwcHBwc&#10;GxsbHR0dHBwcGxsbHR0dHBwcHBwccXFx/Pz8/v7+////////////////////////////////////&#10;/////////v7+////////4eHhICAgHBwcHBwcGxsbHR0dHBwcHBwcHBwcHBwcHBwcHBwcHBwcHBwc&#10;HBwcHBwcHBwcGxsbHR0dHBwcHBwcHBwcpqa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v7+/////////////v7+w8PDISEh&#10;GxsbHBwcHBwcHBwcHBwcHBwcHBwcHBwcHBwcHBwcHBwcHBwcHBwcGxsbHBwcHBwcHR0dHBwcHR0d&#10;GxsbWlpa+Pj4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////////////////////////////////////////////////////////&#10;////////////////////////////////////////////////////////YGBgHBwcHBwcHBwcGxsb&#10;HBwcGxsbHBwcHBwcHBwcHBwcHBwcHBwcHBwcHBwcHBwcHR0dGxsbHR0dHBwcHBwcqamp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v7+/////////v7+////////////&#10;////////////////////////////////////////////////////////////////////////////&#10;////////////1NTUGxsbHBwcHBwcHR0dGxsbHBwcHBwcHBwcHBwcHBwcHBwcHBwcHBwcHBwcHBwc&#10;GxsbHBwcHBwcHBwcHBwcWFh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////v7+////&#10;/////////////v7+/////v7+////////////////////////////////////////////////////&#10;////////////////////////////////////////////////UVFRHR0dHBwcHBwcHBwcHBwcHBwc&#10;HBwcHBwcHBwcHBwcHBwcHBwcHBwcHBwcHBwcHBwcHBwcGxsbHR0dHh4e6+v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v7+////////////////////////////////////&#10;////////////////////////////////////////////////////////////////////////////&#10;////sLCwGxsbGxsbHR0dGxsbHR0dHBwcHBwcHBwcHBwcHBwcHBwcHBwcHBwcHBwcHBwcHBwcHBwc&#10;HBwcHBwcHBwcnZ2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v7+/////v7+/////////////v7+////////////////&#10;////////////////////////////////////////////////////////////////////////////&#10;/////////////////////////////////v7+/Pz8MTExHR0dHBwcGxsbHBwcHBwcHBwcHBwcHBwc&#10;HBwcHBwcHBwcHBwcHBwcHR0dGxsbHBwcHBwcHBwcHBwcTk5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//////////////////////////////////////////////////&#10;////////////////////////////////////////////////////////////////////////jIyM&#10;HBwcHBwcHBwcHBwcHR0dHBwcHBwcHBwcHBwcHBwcHBwcHBwcHBwcGxsbHBwcHBwcHR0dGxsbHBwc&#10;HBwc4eH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v7+09PToKCgra2twcHB/Pz8////////////////////////////&#10;////////////////////////////////////////////////////////////////////////////&#10;////////////////////////////6OjoICAgHBwcGxsbHR0dGhoaHBwcHBwcHBwcHBwcHBwcHBwc&#10;HBwcHBwcHBwcHBwcHBwcHBwcHR0dHBwcGxsbk5O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9fXGxsbHBwcHBwcHBwc&#10;RUVFx8fH/////////////v7+////////////////////////////////////////////////////&#10;/////////////////////////////////////////////////////v7+////////aGhoGxsbHR0d&#10;GxsbHR0dHBwcHBwcHBwcHBwcHBwcHBwcHBwcHBwcHBwcGxsbHBwcHBwcHR0dHBwcHR0dQ0N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b2jIyMJSUlHBwc&#10;HBwcHBwcHR0dHBwcGxsbHR0dHBwcHBwcHR0dHBwcfn5++vr6/////v7+/////v7+////////////&#10;/////////////////////////////////////////////////////////v7+u7u7IyMjGxsbHBwc&#10;HR0dHBwcHBwcHBwcHBwcHBwcHBwcHBwcHBwcHBwcHBwcHBwcHBwcHBwcHBwcHh4eHBwcsrKy////&#10;////////////////////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1NTUISEhHBwcHBwcHBwcHBwc&#10;HBwcHBwcHBwcHBwcHBwcHBwcHBwcHBwcHBwcHBwcHBwcHBwcHBwcHBwcHR0dGxsbHR0dHBwcHBwc&#10;HBwckpK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Dwm5ubPj4+&#10;GxsbHR0dHBwcHR0dHBwcHR0dHBwcHBwcHR0dHBwcHBwcHBwcKioqZ2dnsrKy8/Pz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8/PzKysrHBwcHBwcHBwcHR0dISEh2NjY////////////////////////////////&#10;////////////////////////////////////////////////////////////////////////////&#10;/////////////////v7+u7u7HBwcGxsbHR0dHBwcHBwcHBwcHBwcHBwcHBwcHBwcHBwcHBwcHBwc&#10;HBwcHBwcHBwcHBwcHBwcHBwcHBwc7Ozs//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//////v7+////////&#10;////////////rq6uNTU1HBwcHBwcHBwcHR0dHBwcHBwcHBwcHBwcHBwcHR0dHBwcMDAwvLy8////&#10;////////////////////////////////////////////////////////////////////////////&#10;////////////srKyICAgHBwcHBwcHBwcHBwcHBwcHBwcHBwcHBwcHBwcHBwcGxsbHBwcHBwcHBwc&#10;HBwcHBwcGxsbHBwcHBwcPT09/f39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SUlJGxsbGxsbHBwcHBwcHBwcHBwcHBwcHBwcHBwcHBwcHBwcHBwcHBwcHBwcHBwcHBwc&#10;HBwcHR0dHBwcGhoaHh4eHBwcHBwcHBwcjIyM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v7+////////////////////////xMTEfX19YWFhRkZGKCgoHBwcKCgoOzs7UFBQbm5uo6Oj&#10;2NjY/Pz8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//v7+////////1NTUHx8fHBwcHBwcHBwcHBwcSkpK&#10;/v7+/v7+/////////v7+////////////////////////////////////////////////////////&#10;/////////////////////////////////////////////v7+////9fX1IyMjHR0dGxsbHBwcHBwc&#10;HBwcHBwcHBwcHBwcHBwcHBwcHBwcHBwcHBwcHBwcHBwcHBwcHBwcHBwcHBwcv7+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v7+/////v7+////////////&#10;/v7+/////////////////////////v7+////zs7OTk5OHBwcHBwcHBwcGxsbHR0dHBwcHBwcGxsb&#10;HR0dHBwcHBwcHR0dWFhY6enp/////////////////////////////////////////////v7+////&#10;/////////////////////v7+////////////////qKioHh4eHBwcHBwcHBwcHBwcHBwcHBwcHBwc&#10;HBwcHBwcHBwcHBwcHR0dHBwcGxsbHR0dHBwcGxsbHR0dHBwcHBwcr6+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qamGxsbGxsbHR0dGxsbHBwcHBwcHBwcHBwcHBwc&#10;HBwcHBwcHBwcHBwcHBwcHBwcGxsbHBwcHR0dGxsbHBwcHR0dGxsbHBwcHBwcf39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///////////&#10;////////+vr6/////////////////v7+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v7+////////////////////////////&#10;+/v7VVVVHBwcHBwcHBwcHBwcHBwcHBwc1dXV////////////////////////////////////////&#10;////////////////////////////////////////////////////////////////////////////&#10;/////v7+////X19fHR0dHBwcHBwcHBwcHBwcHBwcHBwcHBwcHBwcHBwcHBwcHBwcHBwcHBwcHBwc&#10;HBwcHBwcHBwcHBwckZGR////////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MTExHBwc&#10;HBwcHR0dHR0dHBwcHBwcHBwcHBwcHBwcHBwcHBwcHBwcHBwcHBwcGxsbHR0dGxsbHBwcHBwcHBwc&#10;HBwcHBwcHBwcc3N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/////////////////////////////////////////////v7+/////////////v7+/v7+////&#10;///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v7+/v7+////////////////+vr6aWlpHBwcHBwcHBwcHBwcGxsbHBwcHBwcjo6O////////&#10;////////////////////////////////////////////////////////////////////////////&#10;/////////////////////////////////////////v7+oqKiHR0dHBwcGxsbHBwcHBwcHBwcHBwc&#10;HBwcHBwcHBwcHBwcHBwcHBwcHBwcHBwcHBwcHBwcHBwcHBwcZmZm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////v7+////&#10;////////4ODggYGBJiYmHBwcHBwcHBwcHR0dHBwcGhoaHBwcHBwcHBwcGxsbHR0dHBwcUFBQ19fX&#10;/////v7+/////////////////////////////////////////////////////////////////v7+&#10;/////v7+////////////lJSUHh4eGxsbHBwcHR0dHBwcHBwcHBwcHBwcHBwcHBwcHBwcHBwcHBwc&#10;HBwcHBwcHR0dHBwcGxsbHBwcGxsbHR0dRUVF9vb2/////v7+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YmJHR0dGxsbHBwcHBwcHBwcHBwcHBwcHBwcHBwcHBwcHBwcHBwcHBwc&#10;HBwcHBwcHBwcGxsbGxsbHBwcHBwcHBwcHBwcHBwcaGho/f39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v7+/////////////////////////v7+////////&#10;/////////////v7+/////////////////////////////////v7+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v7+////+Pj4Y2NjHBwcGxsbHR0d&#10;HBwcHBwcHBwcHBwcHBwcZGRk////////////////////////////////////////////////////&#10;////////////////////////////////////////////////////////////////////////////&#10;5ubmHBwcHBwcHR0dHBwcHBwcHBwcHBwcHBwcHBwcHBwcHBwcHBwcHBwcHBwcHBwcHBwcHBwcHBwc&#10;HBwcODg4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v7+////////&#10;////////////////////////////////wsLCYWFhHh4eHR0dGxsbHBwcHBwcHBwcGxsbHBwcHR0d&#10;HBwcGxsbHR0dHBwcLS0tpqam/////////////////v7+/////v7+////////////////////////&#10;////////////////////////////////////////////////iYmJGxsbGxsbHR0dHBwcHBwcHBwc&#10;HBwcHBwcHBwcHBwcHBwcHBwcHBwcHBwcHBwcHBwcHBwcHBwcHBwcHBwcHBwcJycn3t7e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JSUlGxsbHBwcHBwcHBwcHR0d&#10;HBwcHBwcHBwcHBwcHBwcHBwcHBwcHBwcHBwcHBwcHR0dHBwcHBwcGxsbHBwcHBwcHBwcXV1d+/v7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v7+////////////////&#10;/////////v7+/////////////v7+/////v7+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XV1dHBwcHBwcHR0dGxsbHR0dHBwcHR0dHBwcHBwcZ2dn/////v7+////////////&#10;////////////////////////////////////////////////////////////////////////////&#10;/////////////////////////v7+////////SUlJGxsbHBwcHBwcHBwcHBwcHBwcHBwcHBwcHBwc&#10;HBwcHBwcHBwcHBwcHBwcHBwcHBwcHBwcHBwcHBwc7u7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9vb2oaGhQkJCHBwcHBwcHBwc&#10;HBwcGxsbHR0dGxsbHR0dHBwcGxsbHR0dHBwcHR0dHBwccXFx7Ozs/v7+/////////v7+/v7+////&#10;/////////////////////////////////////////////////v7+/////////v7+////////9fX1&#10;ZmZmHBwcHBwcHBwcHR0dGxsbHBwcHBwcHBwcHBwcHBwcHBwcHBwcHBwcHBwcHBwcHBwcHBwcGxsb&#10;HBwcHBwcHBwcHBwctLS0/////////////v7+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bm5uGxsbHBwcHBwcHBwcHR0dHBwcHBwcHBwcHBwcHBwcHBwcHBwcHBwcHBwcHBwcHR0dGxsb&#10;HBwcHBwcHBwcHBwcHBwcU1NT9/f3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//////////////////////v7+/v7+////////////&#10;/////v7+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v7+////////9fX1V1dXHR0dGxsbHR0dHBwcHR0dGxsbICAgt7e3&#10;JCQkHBwcZ2dn/////////v7+////////////////////////////////////////////////////&#10;////////////////////////////////////////////////////////////////////jIyMHBwc&#10;HBwcHBwcHBwcHBwcHBwcHBwcHBwcHBwcHBwcHBwcHBwcHBwcHBwcHBwcHBwcHBwcHBwcHBwcwsLC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v7+////////////////&#10;29vbg4ODKysrHBwcHBwcHBwcHBwcHBwcHBwcHR0dHBwcHR0dGxsbHBwcHBwcHBwcHBwcQkJCx8fH&#10;/////////////////v7+/////////////v7+////////////////////////////////////////&#10;/v7+/////v7+/////////v7+39/fQ0NDHR0dGxsbHBwcHBwcGxsbHR0dGxsbHBwcHBwcHBwcHBwc&#10;HBwcHBwcHBwcHBwcHBwcHR0dGxsbHR0dGxsbHR0dGxsbf39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9vbHR0dHBwcHBwcHBwcHR0dHBwcHBwcHBwcHBwcHBwc&#10;HBwcHBwcHBwcHBwcHBwcHBwcHBwcHBwcHBwcHBwcHBwcHBwcS0tL8/P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7uUlJSHBwc&#10;GxsbHBwcHBwcGxsbHBwcHBwcsbGx/v7+fHx8HBwcl5eX////////////////////////////////&#10;////////////////////////////////////////////////////////////////////////////&#10;////////////////////////yMjIHR0dHBwcHBwcHBwcHBwcHBwcHBwcHBwcHBwcHBwcHBwcHBwc&#10;HBwcHBwcHBwcHBwcHBwcHBwcHBwclJS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OTkj4+PQkJCHBwcHBwcHBwcHBwcHBwcHBwcHBwcHBwcHBwcHBwcGxsb&#10;HBwcHBwcHBwcHBwcODg4qqqq/f39/////////v7+/////////////////v7+////////////////&#10;/////////////////////////////////////v7+/////v7+////vr6+KysrHBwcHBwcHR0dGxsb&#10;HR0dHBwcHBwcHBwcGxsbHBwcHBwcHBwcHBwcHBwcHBwcHBwcHBwcGxsbHBwcHBwcHBwcHBwcTU1N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d3d3HBwcHBwc&#10;HBwcHBwcHBwcHBwcHBwcHBwcHBwcHBwcHBwcHBwcHBwcHBwcHBwcHBwcGxsbHR0dGxsbHR0dHBwc&#10;OTk57u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v7+////////////&#10;////////////////0dHRODg4HBwcHBwcHBwcHBwcHBwcHBwcGxsbmJiY/////v7+/v7+urq6+/v7&#10;////////////////////////////////////////////////////////////////////////////&#10;////////////////////////////////////////////////////////8PDwHBwcHBwcHBwcHBwc&#10;HBwcHBwcHBwcHBwcHBwcHBwcHBwcHBwcHBwcHBwcHBwcHBwcHBwcHBwcHBwcaWlp/v7+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i4uLISEhHBwcHBwcGxsbHR0dHBwc&#10;HBwcHBwcHBwcHBwcHBwcHBwcHBwcGxsbHBwcHBwcMDAwnp6e+/v7/////////v7+/v7+////////&#10;////////////////////////////////////////////////////////////////////////////&#10;////kpKSHx8fHBwcHBwcHBwcHBwcHBwcHBwcHBwcHBwcHBwcHBwcHR0dGxsbHR0dGxsbHR0dGxsb&#10;HBwcHBwcGxsbHBwcHBwcHBwcOzs75+f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7e3tJCQkHBwcHBwcGxsbHBwcHR0dHBwcGxsbHBwcHBwcHBwcHBwcHBwcHBwc&#10;HBwcHBwcHBwcHR0dHBwcHR0dGxsbHR0dxsb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rKyGxsbHR0dHBwcHBwcHBwcHR0dHBwcHBwcHR0dGxsbHBwcHBwcHBwcHBwcGxsbLCwskZGR9fX1&#10;/////v7+/////v7+////////////////////////////////////////////////////////////&#10;////////////////////////////9fX1Z2dnHR0dHBwcHBwcHBwcHBwcHBwcHBwcHBwcHBwcHBwc&#10;HBwcHBwcHBwcHR0dGxsbHR0dHBwcHBwcHBwcHBwcHBwcGxsbHR0dOjo65ubm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pKSHR0dHBwcGxsbHR0dHBwcHBwc&#10;HBwcHBwcHBwcHBwcHBwcHBwcHBwcHBwcHBwcHBwcHBwcHBwcHBwcGxsbHBwc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9fX1b29v&#10;HBwcHR0dGxsbGxsbGxsbGxsbHR0dHBwcaGho/f39/////v7+/////////////////v7+////////&#10;////////////////////////////////////////////////////////////////////////////&#10;////////////////////////////////////////////////YGBgHBwcHBwcHBwcHBwcHBwcHBwc&#10;HBwcHBwcHBwcHBwcHBwcHBwcHBwcHBwcHBwcHBwcHBwcHBwcHBwc8fHx/v7+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+vr6MDAwHBwcHBwcHR0dGxsbHR0dHBwcHR0dHBwcHBwcHBwcHBwcHBwcHBwcHBwcHBwcHBwcHBwc&#10;HBwcHBwcHBwcPT099/f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VlZWHBwcHBwc&#10;GxsbHR0dHBwcHBwcGxsbHBwcGxsbHR0dICAgZ2dnycnJ/////////////////////v7+////////&#10;/////v7+////////////////////////////////////////////////////////////////////&#10;////////qampJycnGxsbHBwcHBwcHR0dHBwcHBwcHBwcHBwcHBwcHBwcHBwcHBwcHBwcHBwcHBwc&#10;GxsbHBwcHBwcHR0dGxsbHBwcHBwcHR0dODg45OTk/////////v7+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qqqqHBwcHR0dHBwcHBwcHBwcGxsbHBwcHBwcHBwcHBwc&#10;HBwcHBwcHBwcHBwcHBwcHBwcHBwcHBwcGxsbHBwcHR0dzc3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v7+////+fn5jIyMHx8fHBwcHR0dHBwcHBwcGxsb&#10;HBwcHBwcHBwcQkJC7+/v/v7+/////////v7+/////////v7+/////v7+////////////////////&#10;////////////////////////////////////////////////////////////////////////////&#10;////////////////////////////////////srKyHBwcHBwcHBwcHBwcHBwcHBwcHBwcHBwcHBwc&#10;HBwcHBwcHBwcHBwcHBwcHBwcHBwcHBwcHBwcHBwcnJyc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mpqaGxsbHBwcHR0dHBwcHBwcHR0dHR0dHBwcLy8viIiI5+fn////////&#10;/////////////////////////////////v7+/////v7+/////v7+////////////////////////&#10;/////////////////////v7+////////8PDwaGhoHR0dHBwcHR0dHR0dGxsbHBwcGxsbHR0dHBwc&#10;HBwcHBwcHBwcHBwcHBwcHBwcHBwcGxsbHBwcHBwcGxsbHBwcHBwcGxsbHBwcNzc34+P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v7+////////RUVFHBwcHBwc&#10;HBwcHBwcHBwcHBwcHR0dGxsbHBwcHBwcHBwcHBwcHBwcHBwcHBwcHBwcHBwcHBwcHBwcHR0dbW1t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UFBQHBwcHBwcHBwcHR0d&#10;ISEhXFxcq6ur+/v7/////////v7+/////////////////v7+////////////////////////////&#10;/v7+/////////////////////////////////////////v7+////////////xcXFNjY2HBwcHBwc&#10;HR0dGxsbHBwcHR0dHBwcHR0dHBwcHBwcHBwcHBwcHBwcHBwcHBwcHBwcHBwcHBwcHBwcHBwcHBwc&#10;HBwcGxsbHR0dODg44+Pj/////////////v7+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0dHRHBwcHBwcHBwcHBwcHBwcHBwcHBwcGxsbHh4eHBwcHBwcHBwcHBwcHBwc&#10;HBwcHBwcHBwcHBwcHBwcHBwcICAg39/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v7+////9vb2sbGxZ2dnbGxsrKys8fHx/////////////v7+/////////////////v7+////&#10;/////v7+/////////////////////////////v7+////////////////////////////////////&#10;////////+/v7hISEHh4eGxsbHBwcHBwcHBwcHR0dHBwcHBwcHBwcHR0dGxsbHBwcHBwcHBwcHBwc&#10;HBwcHBwcHBwcHBwcHBwcHBwcHBwcHBwcHBwcHR0dNzc34eHh/////////v7+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oaGHBwcHR0dHBwcHBwcHBwcGxsb&#10;HBwcHBwcHBwcHBwcHBwcHBwcHBwcHBwcHBwcHBwcHBwcHBwcHBwcHBwcdXV1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v7+r6+vMDAwHBwcHBwcHBwcHBwcHBwc&#10;HR0dHBwcHBwcHBwcHBwcLS0t29vb/////////////////////////////////////////////v7+&#10;/////////v7+////////////////////////////////////////////////////////////////&#10;/////////////////////////////////////v7+////////////////////Nzc3HBwcHBwcHBwc&#10;HBwcHBwcHBwcHBwcHBwcHBwcHBwcHBwcHBwcHBwcHBwcHBwcHBwcHBwcHBwccH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v7+////&#10;/v7+/////v7+/////////////////////v7+/////////////v7+////////////////////////&#10;////////////////////////////////////2traSEhIHR0dGxsbHBwcHBwcHBwcHBwcGxsbHBwc&#10;GxsbHR0dGxsbHBwcHBwcHBwcHBwcHBwcHBwcHBwcHBwcHBwcHBwcHR0dHBwcGxsbHBwcQkJC4eHh&#10;//////////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T09HBwcHBwcHBwcHBwcHBwcHBwcHBwcHBwcHBwcHBwcHBwcHBwcHBwcHR0dHBwcHBwcGxsb&#10;HBwcHBwcIiIi5eXl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v7+oKCgJSUlHBwc&#10;GxsbHR0dHBwcHBwcHBwcHBwcHBwcHBwcHBwcHBwcHBwcHBwcHBwcHBwcHBwcHBwcGxsbHBwcHBwc&#10;HR0dHBwcHBwcHBwcGxsbXFxc9PT0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9fXHBwcHR0dHBwcHBwcHBwcHBwcHBwcHBwcHBwcHBwc&#10;HBwcHBwcHR0dHBwcHBwcHBwcHBwcHBwcHBwcHBwcfX19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///////v7+////////&#10;/v7+////////1dXVTU1NHBwcHBwcHBwcHBwcGxsbGxsbHR0dHBwcHBwcHBwcHBwcHBwcHBwcHBwc&#10;HBwcGxsbHR0dHBwcHBwcHBwcHR0dHBwcHBwcHBwcHBwcGxsbgoKC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jY2NHR0dHBwc&#10;HBwcHBwcHBwcHBwcHBwcHBwcHBwcHBwcHBwcHBwcHBwcHBwcHR0dHBwcHR0dHBwcHBwcHBwc4uLi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v7+////&#10;/////////////////////////v7+////////9PT0gYGBICAgHR0dGxsbHR0dHBwcHBwcHR0dHR0d&#10;GxsbHBwcHBwcHBwcHBwcHBwcHBwcHBwcHBwcHBwcHBwcHBwcHBwcGxsbHBwcHBwcHBwcHBwcICAg&#10;qKio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REREHBwcHBwcHBwcHBwcHBwcHBwcHBwcHBwcHBwcHBwcHBwcHBwcGxsb&#10;HR0dHR0dGxsbHBwcGxsbHBwcV1dX/////////v7+/////v7+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tra2NjY2HR0d&#10;HBwcHBwcHBwcGxsbHR0dHR0dGxsbHBwcHBwcHBwcHBwcHBwcHBwcHBwcHBwcHBwcHBwcHBwcHBwc&#10;HBwcGxsbHR0dHBwcGxsbHBwcLi4uyMj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NzcHBwcHBwcHBwcHBwcHBwcHBwc&#10;HBwcHBwcHBwcHBwcHBwcHBwcHBwcHBwcHBwcGxsbHBwcHBwcHR0dHBwcra2t/v7+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v7+////////&#10;////////////4+PjYGBgHBwcHR0dGxsbHBwcHBwcHBwcHBwcHBwcHBwcHR0dHBwcHBwcHBwcHBwc&#10;HBwcHBwcHBwcHBwcHBwcHBwcHBwcGxsbHBwcHR0dHBwcGxsbHh4eQkJC4uL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lJSUHR0dHBwcHR0dHBwcHBwcHBwcHBwcHBwcHBwcHBwcHBwcHBwcGxsbHBwcHBwcHBwcHBwc&#10;GxsbGxsbKCgo9/f3/////////////v7+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v7+/////v7+////////+/v7lpaWJSUlHR0dHBwcHBwcHBwcHBwcHBwcGxsb&#10;HR0dHBwcHBwcHBwcHBwcHBwcHBwcHBwcHBwcHBwcHBwcHBwcHBwcHBwcHR0dHBwcHBwcHBwcHBwc&#10;HBwcXl5e8/Pz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FBQHBwcHR0dGxsbHBwcHBwcHBwcHBwcHBwcHBwc&#10;HBwcHBwcHBwcHR0dHBwcHBwcHBwcGxsbHBwcHR0ddXV1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v7+/v7+////ysrKQ0NDHBwc&#10;HR0dHBwcHBwcHBwcHBwcHBwcHBwcGxsbHBwcHR0dGxsbHBwcHBwcHBwcHBwcHBwcHBwcHBwcHBwc&#10;HBwcHBwcHBwcGxsbHR0dHBwcGxsbHBwcg4OD/f39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JSUlHBwc&#10;HR0dHBwcHBwcHBwcHBwcHBwcHBwcHBwcHBwcHBwcHBwcHBwcHBwcHBwcHBwcHBwcHBwcGxsbzMzM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7+/vc3NzHh4eHBwcGxsbHBwcHBwcHBwcGxsbHBwcHR0dHBwcHBwcHR0dGxsbHBwc&#10;HBwcHR0dHR0dHBwcHBwcHBwcHBwcHBwcHBwcHBwcHBwcHBwcHBwcGxsbMDAwvb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1tbWHBwcHBwcHBwcHR0dHBwcHBwcHBwcHBwcHBwcHBwcHBwcHBwcHBwc&#10;HBwcHBwcHBwcHBwcGxsbHR0dMDA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v7+////////////////&#10;/////////v7+7+/vYmJiHBwcHBwcHBwcHBwcHBwcHBwcHBwcHBwcHBwcHBwcHBwcHBwcHBwcHBwc&#10;HBwcHBwcHBwcHBwcHBwcHBwcHBwcHBwcHBwcHBwcHBwcHBwcHBwcHBwcHBwcHBwcHBwcHBwcHBwc&#10;HBwcHBwcHBwcGxsbHR0dHBwcHBwcHR0dHx8fx8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////////////////////////////////////qampLi4uHR0dGxsbHBwcHBwcHBwcHBwcHBwc&#10;HBwcHBwcHBwcHBwcHBwcHBwcHBwcHBwcHBwcHBwcHBwcHBwcGxsbHBwcHBwcHBwcHR0dGxsbHBwc&#10;HBwcHBwcXFxc6+v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//////////&#10;/////////////////v///v////////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qqqHBwcHBwcHBwcHBwcHBwc&#10;HBwcHBwcHBwcHBwcHBwcHBwcHBwcHBwcHR0dGxsbHBwcHBwcHBwcHBwcamp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v7+09PTOTk5HBwcHBwcHBwcGxsbHBwcHBwcHBwc&#10;HBwcHBwcHBwcHBwcHBwcHBwcHBwcHBwcHBwcHBwcHBwcHBwcHBwcHBwcHBwcHBwcHBwcHBwcHBwc&#10;HBwcHBwcHBwcHBwcHBwcHBwcHBwcHBwcHBwcHBwcGxsbHR0dGxsbHBwcHBwcHBwcnZ2d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v7+/////////////////////v7+////////////////////2NjYVFRUHR0d&#10;HR0dGhoaHR0dHBwcHBwcHBwcHBwcHBwcHBwcHBwcHBwcHBwcHBwcHBwcHBwcHBwcHBwcHBwcHBwc&#10;HBwcHR0dHBwcHBwcHBwcGxsbHR0dHBwcIiIinJyc///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3t7HBwcHBwcHBwcGxsbHBwcHBwcHBwcHBwcHBwcHBwcHBwcHBwcHBwcHBwcHR0dHBwc&#10;HR0dHBwcHBwcpqa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v7+////////////oqKiIiIi&#10;HBwcHBwcGxsbHR0dHBwcHBwcHBwcHBwcHBwcHBwcHBwcHBwcHBwcHBwcHBwcHBwcHBwcHBwcHBwc&#10;HBwcHBwcHBwcHBwcHBwcHBwcHBwcHBwcHBwcHBwcHBwcHBwcHBwcHBwcHBwcHBwcHBwcHBwcHBwc&#10;HBwcHBwcHBwcGxsbbm5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////////////////////////&#10;/v7+////////8fHxhISEIiIiHBwcGxsbGxsbHh4eHBwcHBwcHBwcHBwcHBwcHBwcHBwcHBwcHBwc&#10;HBwcHBwcHBwcHBwcHBwcHBwcHBwcHBwcHR0dHBwcHBwcHBwcHBwcHBwcHBwcQUFB19fX/////v7+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/9////////////////////////////&#10;//////////////////////////////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k5OHBwcHBwcHR0dHR0dHBwcHBwcHBwcHBwc&#10;HBwcHBwcHBwcHBwcHBwcHBwcHBwcHBwcHBwcHBwcHBwc39/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9PT0bGxsHBwcHBwcHBwcHBwcHR0dHBwcHBwcHBwcHBwcHBwcHBwcHBwcHBwc&#10;HBwcHBwcHBwcHBwcHBwcHBwcHBwcHBwcHBwcHBwcHBwcHBwcHBwcHBwcHBwcHBwcHBwcHBwcHBwc&#10;HBwcHBwcHBwcHBwcHBwcHBwcHBwcHR0dHBwcHBwcHBwcOzs7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/////////////////v7+////////////8vLyjIyMKCgoGxsbHBwcGxsbHBwcHBwcHBwcGxsb&#10;HBwcHBwcHBwcHBwcHBwcHBwcHBwcHBwcHBwcHBwcHBwcHBwcHBwcHBwcHBwcHBwcGxsbHBwcHBwc&#10;HBwcGxsbHh4eeHh4+Pj4/v7+/////////////////v7+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v///v///v///v///v///v///v///v////////////////////////7///7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JCQk&#10;HBwcGxsbHBwcGxsbHBwcHBwcHBwcHBwcHBwcHBwcHBwcHBwcHBwcHBwcHBwcHBwcGxsbHR0dNjY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traQUFBGxsbHBwcHBwcHBwcHBwcHBwc&#10;HR0dHBwcHBwcHBwcHBwcHBwcHBwcHBwcHBwcHBwcHBwcHBwcHBwcHBwcHBwcHBwcHBwcHBwcHBwc&#10;HBwcHBwcHBwcHBwcHBwcHBwcHBwcHBwcHBwcHBwcHBwcHBwcHBwcHBwcHBwcGxsbHBwcHR0dHR0d&#10;vb29/v7+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v7+/////////////v7+////9PT0kZGRKioqHBwc&#10;HR0dHBwcHBwcHBwcGxsbHR0dHBwcHR0dHBwcHBwcHBwcHBwcHBwcHBwcHBwcHBwcHBwcHBwcHBwc&#10;HBwcHBwcHBwcHBwcHBwcHBwcGxsbHBwcHBwcLi4uurq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/////////////7///7//v7/////////////////////////////////////////&#10;///////9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9fXHBwcHR0dHBwcHR0dHR0dHBwcHBwcHBwcHBwcHBwcHBwcHBwc&#10;HBwcHBwcHBwcHBwcHBwcHBwcHBwcb29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v7+////ra2t&#10;JiYmHBwcHBwcHBwcHBwcHR0dGxsbHR0dGhoaHBwcHBwcHBwcHBwcHBwcHBwcHBwcHBwcHBwcHBwc&#10;HBwcHBwcHBwcHBwcHBwcHBwcHBwcHBwcHBwcHBwcHBwcHBwcHBwcHBwcHBwcHBwcHBwcHBwcHBwc&#10;HBwcHBwcHBwcHBwcHBwcHBwcGxsbY2Nj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v7+/////////v7+////////&#10;////////9/f3l5eXLi4uHBwcHR0dHBwcHBwcHR0dHBwcGxsbHR0dGxsbHBwcGxsbHBwcHBwcHBwc&#10;HBwcHBwcHBwcHBwcHBwcHBwcHBwcHBwcHBwcHBwcHBwcHBwcHBwcHBwcGxsbHR0dWVlZ6enp/v7+&#10;/////////////////////////v7+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9///9///9///9////////&#10;//////////////////////////7//////////////v///v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6urGxsbHBwcHBwcHBwc&#10;GxsbHBwcHBwcHBwcHBwcHBwcHBwcHBwcHBwcHBwcHR0dHBwcHBwcHBwcHBwcqKi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+vr6eXl5HBwcHBwcHBwcHBwcHBwcHR0dGxsbHBwcHR0dHR0dGxsbHBwc&#10;HBwcHBwcHBwcHBwcHBwcHBwcHBwcHBwcHBwcHBwcHBwcHBwcHBwcHBwcHBwcHBwcHBwcHBwcHBwc&#10;HBwcHBwcHBwcHBwcHBwcHBwcHBwcHBwcHBwcHBwcHBwcHBwcHBwcHBwcJSUl4+Pj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+fn5nJycMTExHBwcHR0dGxsbHBwcHBwcHBwcGxsbHBwc&#10;HBwcHBwcHBwcHBwcHBwcHBwcHBwcHBwcHBwcHBwcHBwcHBwcHBwcHBwcHBwcHBwcHBwcHBwcHBwc&#10;HBwcHBwcHBwcKCgom5ub/v7+/////////////v7+/v7+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///v///v/////////////////////////////////////9///9////////////&#10;//////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3t7HR0dHBwcHR0dHBwcHR0dHBwcHBwcHBwcHBwcHBwcHBwcHBwcHBwcHBwcGxsb&#10;HR0dHR0dHR0dHBwczc3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TExMHBwcHBwcHBwcHBwcHBwc&#10;HBwcGxsbHBwcHR0dGxsbHBwcHBwcHBwcHBwcHBwcHBwcHBwcHBwcHBwcHBwcHBwcHBwcHBwcHBwc&#10;HBwcHBwcHBwcHBwcHBwcHBwcHBwcHBwcHBwcHBwcHBwcHBwcHBwcHBwcHBwcHBwcHBwcHBwcHBwc&#10;HBwcHBwcGxsbkpKS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+/v7oqKiNTU1HR0dHBwc&#10;HBwcHBwcHR0dGxsbHBwcHBwcHBwcHBwcGxsbHBwcHBwcHBwcHBwcHBwcHBwcHBwcHBwcHBwcHBwc&#10;HBwcHBwcHBwcHBwcHBwcHBwcHBwcHBwcHBwcHBwcZWVl5ubm/v7+/////v7+/////v7+////////&#10;/v7+/////////v7+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8///9/////f7/9vf86u324eXw09zr0tvq0tvq0tvq0tvq&#10;0tvq0tvq09zr1Nvt09rs09rs1dvr2uDs5eny8vb5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19fHBwcHBwcGxsbHBwcHBwcHBwcHBwc&#10;HBwcHBwcHBwcHBwcHBwcHBwcHBwcHBwcHR0dGxsbHR0dGxsb7e3t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w8PDLy8vHR0dGxsbHh4eGxsbHBwcHBwcHBwcHBwcHBwcHBwcHBwcHBwcHBwcHBwcHBwcHBwcHBwc&#10;HBwcHBwcHBwcHBwcGxsbHBwcHBwcHBwcHBwcHBwcHBwcHBwcHBwcHBwcHBwcHBwcHBwcHBwcHBwc&#10;HBwcHBwcHR0dHBwcHBwcHBwcHBwcHBwcHBwcGxsbPj4+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////////////////////////////////////////&#10;////9/f3n5+fODg4HBwcHBwcHBwcHBwcHBwcHBwcHBwcHBwcHBwcHBwcHBwcHBwcHBwcHBwcHBwc&#10;HBwcHBwcHBwcHR0dHBwcHBwcHBwcHBwcHBwcHBwcHBwcHBwcHBwcGxsbHR0dGxsbODg4vLy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v///////v3//v/9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///9///9/v7+/////////v7+/////////v7+/v/////////9/////v////////3+///9////&#10;/////v/9///9//7/////////////////////////////////////////////////////////////&#10;///////////////////////////////////////////////////////////////////////9////&#10;/v/9///9//7////////9/v///v78//7//v///v/9//7///3+//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09PHBwcHR0dGxsbHR0dGxsbHBwcHBwcHBwcHBwcHBwcHBwcHBwcHBwcHBwcHBwcHBwcHBwcGxsb&#10;Kio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aGhHx8fHBwcHBwcHBwcHBwcHBwcHBwcHBwcHBwcHBwcHBwc&#10;HBwcHBwcHBwcHBwcHBwcHBwcHBwcHBwcHBwcHBwcHBwcHBwcHR0dGxsbHBwcHBwcGxsbHR0dGxsb&#10;HBwcHBwcHBwcHBwcHBwcHBwcHBwcHBwcHBwcHBwcHBwcHBwcHBwcHBwcHBwcHBwcHR0dHBwctLS0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////////////////&#10;/v7+////////////////////////8PDwkZGRLy8vHBwcHBwcHR0dHBwcHBwcHBwcHBwcHBwcHBwc&#10;HBwcHBwcHBwcHBwcHBwcHBwcHBwcHBwcHBwcHBwcHBwcGxsbHR0dHBwcHBwcHBwcGxsbHR0dGxsb&#10;HBwcHBwcHR0dICAgh4eH+Pj4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///v////3//v/9/////v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//////////////v7+/v///v/////7//7///7/&#10;/v7+//////7///7//f/+/v///f/+/v/////9//3+////////////////////////////////////&#10;////////////////////////////////////////////////////////////////////////////&#10;///////////////////////////9/////v3///7////9/v////////7///7///7///78//////3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j4+HBwcHBwcHBwcHBwcHBwcHBwcHBwcHBwcHBwcHBwc&#10;HBwcHBwcHBwcHBwcHR0dHBwcHBwcGxsbSkp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hYWFHBwcHR0dHBwcHBwc&#10;HBwcHR0dGxsbHBwcHBwcHBwcHBwcHBwcHBwcHBwcHBwcHBwcHBwcHBwcHBwcHBwcHBwcHBwcHBwc&#10;HBwcHBwcHR0dHBwcHBwcHR0dHBwcHBwcHBwcHBwcHBwcHBwcHBwcHBwcHBwcHBwcHBwcHBwcHR0d&#10;HR0dGxsbHR0dHBwcHBwcHBwcPz8//v7+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//////v7+////////////////////////5ubmgYGBKCgoHBwcHBwcHBwc&#10;HBwcHBwcHBwcHBwcHBwcHBwcHBwcHBwcHBwcHBwcHBwcHBwcHBwcHBwcHBwcHBwcHBwcHBwcHBwc&#10;HBwcHR0dGxsbHR0dHBwcHBwcGxsbHR0dHBwcHR0dUlJS2tr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S0tHBwcGxsb&#10;HR0dHBwcHBwcHBwcHBwcHBwcHBwcHBwcHBwcHBwcHBwcHBwcHBwcHBwcHBwcHBwcaWlp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v7+&#10;////+vr6bW1tHBwcHR0dHBwcHBwcHBwcHBwcHBwcHh4eHBwcHBwcHBwcHBwcHBwcHBwcHBwcHBwc&#10;HBwcHBwcHBwcHBwcHBwcHBwcHBwcHBwcHBwcHBwcHBwcHBwcHBwcHBwcHBwcGxsbHBwcHBwcHBwc&#10;HBwcHBwcHBwcHBwcHBwcHBwcHBwcGxsbGxsbHBwcHBwcHBwcHBwcHBwcpaWl/////f39////////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v7+/////v7+/////v7+////////////&#10;29vbcHBwIiIiHBwcGxsbHR0dHBwcHR0dGxsbHR0dHBwcHBwcHBwcHBwcHBwcHBwcHBwcHBwcHBwc&#10;HBwcHBwcHBwcHBwcHBwcHBwcHBwcHBwcHBwcGxsbGxsbHR0dGxsbGxsbHBwcHBwcLi4uqqqq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Hh4eHBwcHBwcGxsbHBwcHBwcHBwcHBwcHBwcHBwcHBwcHBwcHBwcHBwc&#10;HBwcHBwcHBwcHBwcHBwc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8/PzV1dXHBwcHR0dGxsbHBwcHBwcGxsbHBwcGxsbHR0d&#10;HBwcHBwcHBwcHBwcHBwcHBwcHBwcHBwcHBwcHBwcHBwcHBwcHBwcHBwcHBwcHBwcHBwcHBwcHR0d&#10;HBwcHBwcIiIiZWVlHR0dHBwcHBwcHBwcHBwcHBwcHBwcHBwcHBwcHBwcHBwcHBwcHR0dHBwcHBwc&#10;HBwcHBwcMjIy+vr6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v7+&#10;////////////////////////zc3NYWFhHh4eHBwcGxsbGxsbHh4eHBwcGxsbGxsbHBwcHBwcHBwc&#10;HBwcHBwcHBwcHBwcHBwcHBwcHBwcHBwcHBwcHBwcHBwcHBwcHBwcHBwcHBwcHR0dGxsbHh4eHBwc&#10;HBwcHBwcHBwcHR0ddXV17+/v/////////v7+/v7+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PDwGxsbHBwcHBwcHBwcHBwcHBwc&#10;HBwcHBwcHBwcHBwcHBwcHBwcHBwcHBwcHBwcHR0dHBwcHBwcHBwcqamp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v7+5+fnRUVFHBwcHBwc&#10;HBwcHBwcGxsbHBwcHBwcHR0dHBwcGxsbHBwcHBwcHBwcHBwcHBwcHBwcHBwcHBwcHBwcHBwcHBwc&#10;HBwcHBwcHBwcHBwcHBwcHBwcGxsbHBwcHBwcR0dH19fXiYmJGxsbGxsbHBwcHBwcHBwcHBwcHBwc&#10;HBwcHBwcHBwcHBwcHBwcHBwcHBwcHBwcHBwcHBwclZWV/////v7+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/////////vb29U1NTHR0dHBwcHBwcHBwcHBwc&#10;HBwcGxsbHR0dHR0dHBwcHR0dGxsbHBwcHBwcHBwcHBwcHBwcHBwcHBwcHBwcHBwcHBwcHBwcHBwc&#10;HBwcHBwcHBwcHBwcHBwcHR0dGxsbHBwcHR0dHBwcREREy8vL/v7+/////v7+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NzcHR0dHBwcGxsbHBwcHBwcHBwcHBwcHBwcHBwcHBwcHBwcHBwcHBwcHBwcHBwcGxsbHBwc&#10;HR0dGxsbuLi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traNjY2HBwcHBwcHBwcHBwcHBwcHBwcHBwcHR0dGhoaHBwcHBwcHBwcHBwcHBwc&#10;HBwcHBwcHBwcHBwcHBwcHBwcHBwcHBwcHBwcHBwcHBwcHBwcHBwcHBwcHR0dHx8fioqK+vr6////&#10;REREHR0dHBwcHBwcHBwcHBwcHBwcHBwcHBwcHBwcHBwcHBwcHBwcHR0dGxsbHR0dHBwcKCgo9PT0&#10;//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v7+/////////Pz8rq6u&#10;R0dHHR0dHBwcHBwcHBwcHBwcGxsbHBwcHBwcGxsbHBwcHBwcHBwcGxsbHR0dHBwcHBwcHBwcHBwc&#10;HBwcHBwcHBwcHBwcHBwcHBwcHBwcHBwcHBwcHBwcHBwcHBwcHBwcHR0dHBwcHR0dJiYmmJiY+vr6&#10;/////////v7+////////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8/PGxsbHBwcHBwcHBwcHR0dGxsbHBwcHBwcHBwc&#10;HBwcHBwcHBwcHBwcHBwcHBwcHBwcHBwcHBwcHBwcv7+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4ODgMTExHBwcHBwcHBwcHBwcHBwcHBwcHBwc&#10;HR0dGxsbHR0dHBwcHR0dHBwcHBwcHBwcHBwcHBwcHBwcHBwcHBwcHBwcHBwcHBwcHBwcHBwcHBwc&#10;HBwcHBwcHBwcPz8/z8/P/v7+////5eXlHh4eHBwcHBwcHBwcHBwcHBwcHBwcHBwcHBwcHBwcHBwc&#10;GxsbHBwcHBwcHR0dHBwcHBwccXFx//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4oKCgOTk5HR0dHR0dGxsbHR0dGxsbHR0dGxsbHBwcHBwcHBwcHBwcHBwc&#10;HR0dHBwcHR0dHBwcHBwcHBwcHBwcHBwcHBwcHBwcHBwcHBwcHBwcHBwcHBwcHBwcHBwcHBwcHBwc&#10;HBwcHR0dHBwcHBwcYWFh5OTk/v7+////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b29HR0d&#10;GxsbHR0dHBwcHBwcHBwcHBwcHBwcHBwcHBwcHBwcHBwcHBwcHBwcHBwcHBwcHBwcHBwcHR0dxcX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v7+////////5ubmODg4&#10;HR0dGxsbHR0dGxsbHBwcHBwcHBwcHBwcHBwcHBwcHBwcHBwcHBwcHBwcHBwcGxsbHBwcHBwcHBwc&#10;GxsbHBwcHBwcHBwcGhoaHR0dGxsbHBwcGxsbHh4ef39/+Pj4////////////oqKiHBwcHBwcHR0d&#10;HBwcHBwcHBwcHBwcHBwcHBwcHBwcHBwcHBwcGxsbHBwcHBwcHBwcHBwcvLy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8PDwkpKSMDAwHBwcHBwcHBwcHBwcHBwcHBwc&#10;HBwcHBwcHBwcHBwcHBwcHBwcHBwcHBwcHBwcHBwcHBwcHBwcHBwcHBwcHR0dGxsbHR0dHBwcHBwc&#10;HR0dGxsbHBwcGxsbHR0dHBwcHBwcHBwcHBwcHBwcNzc3urq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v////7/////////////s8PcKVGZKE+aKE+aI1GcJlCcJVG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cK1KdvMjg+//+/v///v///////v/9////////////////////////////////&#10;////////////////////////////////////////////////////////////////////////////&#10;/////////////////////////////f/+//////7/////epLCJVGY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KysHBwcHBwcHBwcHBwcHBwcHBwcHBwcHBwcHBwcHBwcHBwcHBwc&#10;HBwcHBwcHBwcGxsbHR0dGxsbHBwcy8v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zsQEBAHBwcHBwcHBwcGxsbHBwcHBwcHBwcHBwcHBwcHBwcHBwcHBwc&#10;HBwcHBwcHBwcGxsbHR0dHBwcGxsbHBwcHR0dHR0dGxsbHBwcHR0dHBwcHBwcHBwcNTU1xcXF////&#10;////////////////XV1dHR0dHBwcHBwcHBwcHBwcHBwcHBwcHBwcHBwcHBwcHBwcGxsbHR0dHBwc&#10;HBwcHBwcKSkp+/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v7+/////////////////v7+////////////////////5ubmgYGBKSkp&#10;GhoaHR0dHBwcHR0dHBwcHBwcHBwcHBwcHBwcHBwcHBwcHBwcHBwcHBwcHBwcHBwcHBwcHBwcHBwc&#10;HBwcHBwcHR0dHBwcHR0dHBwcHBwcHBwcHBwcHBwcHBwcHBwcGxsbHBwcGxsbHBwcLi4ulpaW9/f3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9/v/////////9/v/////9Y4G3&#10;JlCaKE+aKE+cJ1GbKU6cJlCcKE+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VGZJ06bOF2h9PX5//7/+//+//7///7/&#10;////////////////////////////////////////////////////////////////////////////&#10;//////////////////////////////////////////////////////7//v78///////9////w87i&#10;KE+cKU+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Z2dHBwcHBwcGxsbHBwc&#10;HBwcHBwcHR0dHBwcHBwcHBwcHBwcHBwcHBwcHBwcHBwcGxsbHR0dHBwcHBwc0tL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8vLySEhIHBwcHBwcHBwcHBwcHBwc&#10;HBwcGxsbHBwcHBwcHBwcHBwcHBwcHBwcHBwcHBwcHBwcHR0dGxsbHR0dHBwcHBwcGxsbHBwcHR0d&#10;HBwcHBwcHR0dGxsbV1dX6+vr/v7+/////////////v7+9/f3JCQkGxsbHR0dHBwcHBwcHBwcHBwc&#10;HBwcHBwcHBwcHBwcHBwcHBwcGxsbHBwcHBwcHR0db29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v7+////////////////&#10;/////v7+////2tracXFxIiIiGxsbHR0dHR0dGxsbHBwcHBwcHBwcHBwcHBwcHBwcHBwcHBwcHBwc&#10;HBwcHBwcHBwcHBwcHBwcHBwcHBwcHBwcHBwcHBwcHBwcHBwcHBwcHBwcHBwcHBwcHBwcHBwcGxsb&#10;HR0dHBwcHBwcLCwsk5OT9PT0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v/////////9/v//6O/1KVOfJlCcKVCdJlCcKE+aKU+aJlCcKE+c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1GdJlCajKLJ//////3//v78///9////////////////////////////////////////////&#10;////////////////////////////////////////////////////////////////////////////&#10;/////////v/6//////3//v//9fX3QGanJk+eKVCb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KCgHBwcHBwcHBwcHBwcHBwcHBwcHBwcHBwcHBwcHBwcHBwcHBwcHBwcHBwcHBwc&#10;HBwcHBwcHBwcHBwc19f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+vr6UlJSHBwcHBwcGxsbHBwcHBwcHBwcHBwcHR0dGxsbHBwcHBwcHBwcHBwcHBwcHBwcHBwcHBwc&#10;HBwcHBwcGxsbGxsbHR0dHBwcHBwcHBwcHR0dGxsbHBwciIiI/f39////////////////////////&#10;ubm5HR0dHBwcHBwcHBwcHBwcHBwcHBwcHBwcHBwcHBwcHBwcHBwcHBwcHBwcHBwcHR0dHBwcuLi4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v7+/////v7+xsbGZGRkHR0dHBwcHBwcHBwcHBwcGxsbHBwcHBwc&#10;GxsbHBwcHBwcHBwcHBwcHBwcHBwcHBwcHBwcHBwcHBwcHBwcHBwcHBwcHBwcHBwcHBwcHR0dHBwc&#10;HBwcHBwcHBwcHBwcHBwcHBwcHBwcGxsbHBwcKysrkZGR8/P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v7+//////7///3+nrHSJVGcKE+cJk+eJVGY&#10;JlCaJlCaJ1GbKE+c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YJlCcKE+cL1Wc4+z1///9/v/9////////////////&#10;////////////////////////////////////////////////////////////////////////////&#10;///////////////////////////////////////////9/v/////////9gJfDJFCZJlCYKE+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q6uHR0dHBwcHBwcGxsbHBwcHBwcHBwc&#10;HBwcHBwcHBwcHBwcHBwcHBwcHBwcHBwcHBwcGxsbHBwcGxsb39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dnZ2HBwcHBwcGxsbHBwcHBwcHR0dHBwcGxsbHBwcHBwc&#10;HBwcHBwcHBwcHBwcHBwcHBwcHBwcHBwcHBwcHBwcHBwcHR0dHBwcGxsbHBwcHBwcHBwcKSkpuLi4&#10;/v7+/////////////////////v7+/v7+fX19HBwcGxsbHBwcHBwcHBwcHBwcHBwcHBwcHBwcHBwc&#10;HBwcHBwcHBwcHBwcHBwcGxsbKSkp+fn5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7+/vmJiYPj4+HBwcGxsb&#10;HR0dGxsbHBwcHR0dHBwcHBwcHBwcHBwcHBwcHBwcHBwcHBwcHBwcHBwcHBwcHBwcHBwcHBwcHBwc&#10;HBwcHBwcHBwcHBwcHBwcHBwcGxsbHBwcHR0dHBwcHBwcHR0dHBwcHBwcHBwcKioqjo6O8vLy////&#10;/////////////////////v7+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//3+&#10;/v7+//7/////T2+sKVGZKVCbJlCcJlCYJ1GdJU+ZKVCd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KU6cJlCcJ1Gd&#10;KE+cfJTC/////v//////////////////////////////////////////////////////////////&#10;////////////////////////////////////////////////////////////////////////////&#10;//7/////x9LmKlGcJlCaJ06bJ1Gd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rq6GxsbHBwcHBwcHBwcHBwcHBwcHBwcHBwcHBwcHBwcHBwcHBwcHBwcHBwcHBwcHBwcHBwcHBwc&#10;HBwc4+P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paWlGxsbHBwcHBwc&#10;HBwcHBwcHR0dGxsbHBwcHR0dHBwcHR0dHBwcHBwcHBwcHBwcHBwcHBwcHBwcHBwcHBwcGxsbHBwc&#10;HBwcGxsbHBwcHBwcHBwcQ0ND3t7e/////////////////////////v7+/////v7+TU1NHBwcHR0d&#10;GxsbGxsbHBwcHBwcHBwcHBwcHBwcHBwcHBwcHBwcHR0dHBwcHBwcHR0daWl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v7+&#10;////yMjIbW1tIyMjHBwcHR0dHBwcHBwcGxsbHBwcHBwcHBwcHBwcHBwcGxsbHBwcHBwcHBwcHBwc&#10;HBwcHBwcHBwcHBwcHBwcHBwcHBwcHBwcHBwcHBwcHBwcHBwcHBwcHBwcHR0dHBwcGxsbHBwcHBwc&#10;HBwcGxsbKCgoioqK8fHx/////////////////////////////////////////v7+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////////7//v7+///91uDsJlCYKE+cJVGaJVGaKE+aKE+eKVCbKE+e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E+cJ1GdJ1GZJk+eMVee+vn+/v/9////////////////////////////&#10;////////////////////////////////////////////////////////////////////////////&#10;//////////////////////////////7//v//9/f5RGepKVCdJlCaKVCdJlCc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8fHGxsbHBwcHBwcHR0dHBwcHBwcHBwcHBwcHBwcHBwc&#10;HBwcHBwcHBwcHBwcHBwcHBwcHBwcHBwcHR0d19f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zc3NICAgHBwcHBwcHBwcGxsbHBwcHBwcGxsbHR0dHBwcHBwcGxsbHBwcHBwcHBwc&#10;HBwcHBwcHBwcHBwcHBwcHBwcHBwcHBwcGxsbHR0dGxsbHBwcbW1t9/f3/////////v7+/v7+////&#10;/////////////////Pz8IyMjHBwcHBwcHR0dHBwcHBwcHBwcHBwcHBwcHBwcHBwcHBwcHBwcHBwc&#10;HBwcHBwcHBwctbW1/v7+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8vLym5ubQUFBHR0dHBwcHBwcHBwcHBwcGxsbHBwcHBwcHBwcHBwc&#10;HBwcHBwcHBwcHBwcHBwcHBwcHBwcHBwcHBwcHBwcHBwcHBwcHBwcHBwcHBwcHBwcHBwcHBwcHBwc&#10;HBwcHBwcHBwcGxsbHR0dHBwcGxsbHR0dJycniIiI7+/v/////////////////v7+////////////&#10;////////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//9/v7+////////hZ7H&#10;J1GbJ1CfJVGaJlCaKE+cJ06ZKVCbKE+eJlCY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E+aJ1GbJFCZJlCaKVCdv8vh&#10;/v/9//78////////////////////////////////////////////////////////////////////&#10;/////////////////////////////////////////////////////////////v78///9hJrJJlCa&#10;JlCaJlCcKVCdJlCY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tLSHBwcHBwc&#10;HBwcHR0dHBwcHR0dHBwcHBwcHBwcHBwcHBwcHBwcHBwcHBwcHBwcHBwcGxsbHBwcHBwcxsb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6urqMTExHR0dGxsbHR0dHBwcHR0dGxsbHBwc&#10;HR0dGxsbHBwcGxsbHR0dHBwcHBwcHBwcHBwcHBwcHBwcHBwcHBwcHBwcHBwcGxsbHR0dHBwcISEh&#10;n5+f/////////////v7+////////////////////////////1NTUHBwcHR0dHBwcHBwcHBwcHBwc&#10;HBwcHBwcHBwcHBwcHBwcHBwcHBwcHBwcHBwcHBwcJSUl+Pj4/v7+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MzMcXFxJCQkHBwcGxsbHBwcHBwc&#10;HBwcHBwcHBwcHBwcHBwcHBwcHBwcHBwcHBwcHBwcHBwcHR0dHBwcHBwcHBwcHBwcHBwcHBwcHBwc&#10;HBwcHBwcHBwcHBwcHBwcHBwcHBwcHBwcHBwcHBwcHBwcHR0dGxsbHBwcKCgoh4eH7Ozs////////&#10;/////////////////////v7+/////////v7+/////v7+/////v7+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v/7/v//////+/v9O2CmKlCbJU+XJ1GbKE+eJlCaJ1GZJ06ZJ1GdKE+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cJU+bKlCbKE+cJFCbfpbE////////////////////////////////////////////&#10;////////////////////////////////////////////////////////////////////////////&#10;////////////////////z9boKVCbJ1GdJlCaKE+aKVCbKE+c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DgHR0dHBwcHBwcHR0dGxsbHBwcHBwcHBwcHBwcHBwcHBwcHBwcHBwc&#10;HBwcHBwcHBwcHR0dGxsbHR0dsrK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+/v7y8vLkJCQVFRUICAgHBwcHR0dGxsbHR0dHBwcHBwcHR0dHBwcHBwcHBwcHBwc&#10;HBwcHR0dHBwcHBwcHBwcICAgV1dXm5ub39/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v7+////////ioqKHBwcHBwcHBwcHBwcHBwcHBwcHBwcHBwcHBwcHBwcHBwcHBwcHBwc&#10;HBwcHBwcHBwcHBwcHBwcHBwcHBwcNTU1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v7+////////////////////////////////////////////////////////////+vr6T09P&#10;HBwcHBwcHBwcHBwcHBwcHBwcHBwcHBwcHBwcHBwcHBwcHBwcHBwcHBwcHBwcHBwcHBwcHBwcGxsb&#10;HBwcHBwcHR0dHBwcHBwcHBwcMTExzMzM////////////////////////////////////////////&#10;////paWlHR0dGxsbHBwcHBwcHBwcHBwcHBwcHBwcHBwcHBwcHBwcHBwcHBwcHBwcHR0dHBwcWVl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/9/////v//wMzkKVCbJlGf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1GbKVCbJk+eKE+cKE+aOWGn/v7+////////&#10;////////////////////////////////////////////////////////////////////////////&#10;/////////////////////v/9/v///v///v/////9/v////7/9/j6SGqqJ1GbJ1GbJlCcKU6cJ1Gd&#10;JlCc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OzsGxsbHR0dHBwcGhoaHR0d&#10;HR0dHBwcHBwcHBwcHBwcHBwcHBwcHBwcHBwcHBwcHR0dGxsbHR0dHBwcn5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v7+////////////////////////9PT0wcHBjIyMfX19&#10;bm5uYGBgU1NTQ0NDNzc3KSkpMTExT09PampqhoaGoqKiv7+/2tra9v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4+PjIyMjHBwcHBwcHBwcHBwcHBwc&#10;HBwcHBwcHBwcHBwcHBwcHBwcHBwcHBwcHBwcHBwcHBwcHBwcHBwcHBwcHR0diIiI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////////////////////////v7+/////////v7+&#10;////////////////9fX1vr6+ZWVlHR0dHBwcHBwcHBwcHBwcHBwcHBwcHBwcHBwcHBwcHBwcHBwc&#10;HBwcHBwcHBwcHBwcHBwcHBwcGxsbHR0dGxsbHBwcHBwcHBwcHR0dPz8/5OTk////////////////&#10;/////////////////////////////v7+////hYWFGxsbHBwcHR0dGxsbHR0dHBwcHBwcHBwcHBwc&#10;HBwcHBwcHBwcHBwcHR0dHBwcGxsbiYmJ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78&#10;///////////9b4u7KE+aKE+c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c&#10;KVCbJ1GdKE+cKE+aKFCY5uvx/v7+////////////////////////////////////////////////&#10;///////////////////////////////////////////////////////9//7////////9/////v/9&#10;//7/iaDKKVGZJlCaKE+cJ1GbKlCbJVKW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n5HBwcHBwcHBwcHR0dHBwcGxsbHBwcHBwcHBwcHBwcHBwcHBwcHBwcHBwcHBwcGxsb&#10;HR0dHBwcHBwci4uL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v7+////////////////////////////////////////////////////////////////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aGhoHBwcHBwcHBwcHBwcHBwcHBwcHBwcHBwcHBwcHBwcHBwcHBwcHBwcHBwcHBwcHBwcHBwc&#10;HBwcHBwcHBwcISEh6Ojo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v7+/////v7+/////////////////v7+////&#10;/////v7+/////////////////////////v7+0tLSk5OTVFRUISEhHBwcHBwcHBwcHBwcHR0dGxsb&#10;HR0dHBwcHBwcHBwcHBwcHBwcHBwcHBwcHBwcHBwcHBwcHBwcHBwcHR0dHBwcHBwcHBwcHBwcHBwc&#10;HBwcT09P7+/v/v7+/////v7+/////////////////////////////////////////v7+cHBwHR0d&#10;HBwcHBwcHBwcHBwcHBwcHBwcHBwcHBwcHBwcHBwcHBwcHBwcHBwcHBwcHR0duLi4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9/v7+////8fT7LlaeJlCaKE+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VCdJlCaJlCaJ1GbKE+aJlCaw87i////////////////////&#10;////////////////////////////////////////////////////////////////////////////&#10;///////////9//3///7//f7//////v7/z9vnKVObJVGcJ1GbJ1GdKE+aKE+aJlKZJ1Cf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SEhHBwcHBwcHR0dGxsbHBwcHBwcHBwc&#10;HBwcHBwcHBwcHBwcHBwcHBwcHBwcHBwcHBwcHBwcHBwceXl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v7+/////////v7+/////v7+&#10;/////v7+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8fHHBwcHBwcHBwcHBwcHBwcHBwcHBwcHBwcHBwcHBwc&#10;HBwcHBwcHBwcHBwcHBwcHBwcHBwcHBwcHR0dGxsbHR0ddHR0/////v7+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7//v//qrnW&#10;KVCfJlCYJU+Z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E+cJlCaJlCaJ1Gb&#10;KVCbJ1Gdn7LS////////////////////////////////////////////////////////////////&#10;/////////////////////////////////////v7//////////v/////9/v///Pz8TWysJlKdJU+Z&#10;JlCaJlCcKFCYKE+cJlCcJk+e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y8vHBwcGxsbHBwcHBwcHR0dHBwcHBwcHBwcHBwcHBwcHBwcHBwcHBwcHBwcHBwcGxsbHR0dHBwc&#10;ZWVl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v7+/////////////v7+/////////////////////////////v7+/////////v7+/////v7+////&#10;/////v7+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+/v7RkZGHBwcHBwc&#10;HBwcHBwcHBwcHBwcHBwcHBwcHBwcHBwcHBwcHBwcHBwcHBwcHBwcHBwcHBwcHBwcGxsbHBwcHR0d&#10;3Nz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v7+/////////////v7+/////v7+/////v7+&#10;zc3Nenp6Ly8vGxsbHR0dHBwcHBwcHBwcHBwcHBwcGxsbHBwcHBwcHBwcHR0dHBwcHBwcHBwcHBwc&#10;HBwcHBwcHBwcHBwcHBwcHBwcHBwcHBwcHR0dGxsbHBwcHBwcGxsbHBwcHBwceXl5/v7+////////&#10;////////////////////////////////////////////////////////SUlJGxsbHBwcHBwcHBwc&#10;HBwcHBwcHBwcHBwcHBwcHBwcHBwcHBwcHBwcHBwcHBwcICAg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v/9WnqzKlCbJlCYJ1Gd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E+cJlCaJlCaJ1GbKE+cJlCcfpbC////////////////////////////////&#10;/////////////////////////////////////////////////////////////////////////f/+&#10;/v////////////3+kaTPJVGaKU+YKE+cJlCcJlCcJ1GZJ1GbKE+aJ1Gb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jo6HBwcGxsbHR0dGxsbHBwcGxsbHBwcHBwcHBwcHBwc&#10;HBwcHBwcHBwcHBwcGxsbHBwcHBwcHBwcUlJ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v7+/////////v7+////////////////////&#10;/////////v7+/v7+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o6OjHBwcHR0dHBwcHBwcHBwcHBwcHBwcHBwcHBwcHBwcHBwcHBwcHBwcHBwc&#10;HBwcHBwcHBwcHBwcHBwcHBwcHBwcZGRk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3+/v//4ejyJ1GbJlCaJ1GdKE+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KVCdJlCaJlCaJlCaJlCcKVCdbIi6&#10;////////////////////////////////////////////////////////////////////////////&#10;//////////////////////////76//////////7/////19/sJ1OaKVCbKVCbJ1CfJU+bKVCdJVGc&#10;JlKbKVCbJ1GZ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UlJHBwcHBwc&#10;HBwcHBwcHBwcHBwcHBwcHBwcHBwcHBwcHBwcHBwcHBwcHBwcHBwcGxsbHBwcGxsbODg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///////////&#10;/////////////////////////////////////////////////////v7+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v7+7u7uLi4uHBwcGxsbHR0dHBwcHBwcHBwc&#10;HBwcHBwcHBwcHBwcHBwcHBwcHBwcHBwcHBwcHBwcHBwcHBwcHBwcHBwcHBwczs7O/v7+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1NTUcXFxIiIiGxsbHBwcHR0dGxsbHBwc&#10;HBwcHR0dHBwcGxsbHBwcHR0dHBwcHBwcHBwcHBwcHR0dHBwcHBwcHBwcHBwcHBwcHBwcHBwcHBwc&#10;HBwcHBwcHBwcHBwcHR0dHBwcHBwcHBwcHBwcHBwcWVlZ+/v7/////////v7+/////////v7+////&#10;////////////////////////////////////////////ISEhHBwcHBwcHBwcHBwcHBwcHBwcHBwc&#10;HBwcHBwcHBwcHBwcHBwcHBwcHBwcHBwcR0d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v//lKjNJ1CfJU+bJ1GbKVCb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U+ZKE+aJlCcKE+aJ1GdJ06Za4a7////////////////////////////////////////////&#10;//////////////////////////////////////////////////////////7////9/v7//v//+f3+&#10;UHCtJlKdKE+cJlCaJlCcKE+aKE+cJ1CfJU+ZKFKcJlC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mpqHBwcHBwcHBwcHBwcHBwcHBwcHBwcHBwcHBwcHBwcHBwcHBwcHBwc&#10;HBwcHBwcHBwcHBwcHR0dGxsb7u7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///////////////////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WVlHBwcHBwcHBwcHBwcHBwcHBwcHBwcHBwcHBwcHBwcHBwcHBwcHBwcHBwcHBwcHBwcHBwcHBwc&#10;HBwcHBwcHBwcVFRU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t7e3U1NT&#10;HBwcHBwcHBwcHBwcHBwcGxsbHBwcHR0dHBwcHBwcHBwcHBwcHR0dGxsbHBwcHR0dHR0dGxsbHR0d&#10;HBwcHR0dGxsbHBwcHBwcHBwcHBwcHBwcHBwcHBwcHBwcHBwcHBwcGxsbHBwcHBwcHBwcR0dH8vLy&#10;/////////////////v7+/////v7+////////////////////////////////////////////8vLy&#10;HBwcHBwcHR0dHBwcHR0dGxsbHBwcHBwcHBwcHBwcHBwcHBwcHBwcHBwcHBwcHBwcXFx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RWenKE6ZKlGeJFCX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1GbKE+aJlCcKVCbJVGcKVGZZ4K5/v7+////////&#10;////////////////////////////////////////////////////////////////////////////&#10;/////////////v/9/v78//3////9lajQKVCbJlCaJ1GbJ1GbKE+aKE+aJlCaJlCcKlCbJU+ZJ1Gd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ZWVHBwcHR0dGxsbHBwcHBwc&#10;HBwcHBwcHBwcHBwcHBwcHBwcHBwcHBwcHBwcHBwcGxsbHBwcHBwcHR0d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rKysHBwcHBwcHBwcHBwcHBwcHBwcHBwcHBwcHBwcHBwcHBwc&#10;HBwcHBwcHBwcHBwcHBwcHBwcHBwcHR0dGxsbHBwcHBwcvr6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y9bo&#10;KE+aKE+cJlCcKVCbJVGc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E+cJlCa&#10;JVGaKE+cJ1GbJlCcZIK4////////////////////////////////////////////////////////&#10;/////////////v///v/9///9/v/9/f/+//////////////7//v//////2uLtLVOcKE+eKVCd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HBwcHBwcGxsbHR0dHBwcHBwcHBwcHBwcHBwcHBwcHBwcHBwcHBwcHBwcHBwcHR0d&#10;HBwcGxsbHBwclZW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///////5eXlKSkpHBwcHBwcHBwc&#10;HBwcGxsbHBwcHBwcHBwcHBwcHBwcHBwcHBwcHBwcGxsbHBwcHR0dHBwcHBwcGxsbHR0dGxsbUFBQ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fZXFJ1GZJ1GdJlCcKE+aJ06Z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KE+cJlCaJlCaKE+cJlCaKE+cYYC3////////////////////////&#10;//////////////////////////////////////////////7///7///////7///7//v78///9/v//&#10;//7//P///fv+VHKuJ1GbJlCYJlCcKVCd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HBwcHBwcHBwcHBwcGxsbHBwcHBwcHBwc&#10;HBwcHBwcHBwcHBwcHBwcHBwcHBwcHBwcHBwcHR0dGxsbaWl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v7+////////&#10;/////////v7+V1dXHBwcGxsbHBwcHBwcHBwcHBwcHBwcHBwcHBwcHBwcHBwcHBwcHBwcHBwcHBwc&#10;GxsbHBwcHBwcHR0dHBwcHBwcHR0dz8/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+NFqjJU+ZJlCcKFKc&#10;JlCcKE+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E+cJ1GbJlCcJ1GbKE+a&#10;KVCbXn22////////////////////////////////////////////////////////////////////&#10;/v7////7/////////////v78//7///7//v////7/mqzQJ1GbJVCfJlCYJVG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MDAwHBwcHBwcGxsbHBwcHBwcHBwcHBwcHBwcHBwcHBwcHBwcHBwcHBwcHBwcHBwcHBwcGxsbHBwc&#10;PDw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v7+/v7+////////m5ubHR0dGxsbHR0dHBwcHBwcHBwcHBwcHBwc&#10;HBwcHBwcHBwcHBwcHBwcHBwcHBwcHBwcHBwcHBwcHR0dHBwcGxsbHR0dbm5u/////////v7+////&#10;/v7+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+tcPeJk+eKVCbJ1GbJlCaJU6dKVCb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E+cKVCbKE+cJVGaJ06ZKE+aXn22////////////////////////////////////&#10;/////////////////////////////////////v/6/////////f/+///9//7//v/9////2+TtLlWg&#10;KU+aKVCbJlCc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1tbHBwcHBwcHBwcHBwcHBwcHBwcHBwcHBwcHBwcHBwc&#10;HBwcHBwcHBwcHBwcHBwcHBwcHBwcHR0dHR0d8f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dHRIyMj&#10;HBwcHBwcGxsbHBwcHR0dHBwcGxsbHBwcHBwcHBwcHBwcHBwcHBwcHBwcHBwcGxsbHR0dGxsbHBwc&#10;GxsbHBwcJycn5+fn/v7+/////v7+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ZYO5J1GbKVCdJU+ZJlKbJ1CfKE+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E+aKE+aKE+cJVGaKE+aKVCbZoS4////&#10;//////////////////////////////////////////////////////////////////3+/v//////&#10;//////7///78/v///P///f/+V3ewJlCaJ1GdJ06bKVCbJ06bKlGe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hYWFHR0dGxsb&#10;HBwcHBwcHBwcHBwcHBwcHBwcHBwcHBwcHBwcHBwcHBwcHBwcHBwcHR0dGhoaHBwcGxsbx8f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6urqNzc3HBwcGxsbHR0dGxsbHR0dGhoaHR0dHBwcHBwcHBwcHBwcHBwc&#10;HBwcHBwcHBwcHBwcHBwcHBwcHR0dHBwcHh4eHBwcjo6O/////v7+/////////v7+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O/4&#10;KlKYJ1GdJ06ZKVCbJlCaJ1GdKE+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VCdJlCaKE+aKVCdepLA////////////////////////////////////////////////&#10;///////////////////////////////9//////3+/////v////79nLDTJ1CfJ06ZJ1GdJ1GbKE+c&#10;J1GbJU+Z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sbGxHBwcHBwcHBwcHBwcHBwcHBwcHBwcHBwcHBwcHBwcHBwcHBwcHBwc&#10;HBwcHR0dGxsbHh4eHBwcHBwcm5u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+/v7U1NTGxsbHBwcHBwcGxsbHBwc&#10;HR0dHBwcGxsbHBwcHBwcHBwcHBwcHBwcHBwcHBwcHBwcHBwcHR0dHBwcHBwcHBwcGxsbNzc39/f3&#10;/////////v7+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LDUJlKdJ1GdJ1GbKE+aKE+cJVGcKVCb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cJlCaJlCcJlCaKE+aJlCcjKLJ/v7+////////////&#10;/////////////////////////////////////////////////////v////3+/v///////v///f/+&#10;///94ObyMFafKU+aJ1GbKVCbJlCcKE6XJU+bJlKb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9vbGxsbHBwcHBwcHBwcHBwc&#10;HBwcHBwcHBwcHBwcHBwcHBwcHBwcHBwcHBwcHBwcHR0dGxsbHBwcHBwcZGR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eHh4HBwcHBwcHBwcHBwcHBwcHBwcGxsbHBwcHBwcHBwcHBwcHBwcHBwcHBwcHBwcHBwcHBwc&#10;HBwcHBwcHBwcHBwcGxsbHR0drq6u////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HCrKVCbJlCaKE+c&#10;JlCaKU6cJVGaJlCc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cJlCaJlCc&#10;KVCdKE+aJ1GdnK/Q////////////////////////////////////////////////////////////&#10;//////////////7//v/9//38/v///////v7+XXy1KE+aJlKbKE+aJVCeJlCYKVCdKVCdJ06b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VGYKVCdKVCbL1We/v/9//7//////v/9////////&#10;/////////////////////////////////////////v7+/v///v//4ODoJlCaJ1GbKE+cJlCaJlCc&#10;KE+cJ1GZJlCaJlCaJlCaJlCaJlCaJlCaJlCaJlCaJlCaJlCaJlCaJlCaJlCaJlCaJlCaJlCaJlCa&#10;JlCaJlCaJlCaJlCaJlCaJlCaJlCaJlCaJlCaJlCaJlCaJlCaJlCaJlCaJlCaJlCaJlCaJlCaJlCa&#10;JlCaJlCaJlCaJlCaJlCaKE+aJlCaJ1GZKE+cJlCcPmSl/P79/v///////////v/9//////3///7/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v7+JCQkGxsbHBwcHBwcHBwcHBwcHBwcHBwcHBwcHBwcHBwcHBwcHBwcGxsbHR0dHBwc&#10;HR0dGxsbHBwcJCQk9/f3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v7+////////////oqKiHBwcHBwcHBwcHBwcHBwcHBwcHBwcHBwcHBwcHBwc&#10;HBwcHBwcHBwcHBwcHBwcHBwcHBwcHBwcHBwcHBwcHBwcHBwcHBwcUV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1GbJlCa&#10;KE+cO2Ck/v/////9/////////////////////////////////////////v///////////v7+///9&#10;/v//////i6LLJlCaJlCaJlCaJlCaJlCaJlCaJlCaJlCaJlCaJlCaJlCaJlCaJlCaJlCaJlCaJlCa&#10;JlCaJlCaJlCaJlCaJlCaJlCaJlCaJlCaJlCaJlCaJlCaJlCaJlCaJlCaJlCaJlCaJlCaJlCaJlCa&#10;JlCaJlCaJlCaJlCaJlCaJlCaJlCaJlCaJlCaJlCaJlCaJlCaJlCaKE+cJVGcJlCcKE+cKU+YjJ/J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TU1NHBwcHBwcHBwcHR0dHBwcHBwcHBwc&#10;HBwcHBwcHBwcHBwcHBwcHR0dGxsbGxsbHBwcHR0dGxsbHBwcurq6/////v7+/////v7+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v7+/v7+////////////////////////xsbGICAgHR0dHBwc&#10;HBwcHBwcHBwcHBwcHBwcHBwcHBwcHBwcHBwcHBwcHBwcHBwcHBwcHBwcHBwcHBwcHBwcGxsbHBwc&#10;HBwcJSUl4eHh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+//7////////////////9//7/h57H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1GdJlCaKVCdJ1Gb&#10;vMvi////////////////////////////////////////////////////////////////////////&#10;//7///7//v/7/v//5unyMlihKE+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d3d3HBwcHBwcHBwcHBwcHBwcHBwcHBwcHBwcHBwcHBwcHBwcHBwcHBwcHBwcHh4eHBwcHBwcHBwc&#10;HR0dcnJy//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srKJSUlHBwcGxsbHBwcHBwcHBwcHBwcHBwcHBwcHBwcHBwcHBwcHBwcHBwcHBwc&#10;HBwcHBwcHBwcHBwcHBwcHBwcHBwcHBwcHBwcoqKi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v78//7//v////////7//fz/&#10;O2Gi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cJlCaJlCaJlCaKVCdJVGc0tnr////////////////////////////////////////&#10;//////////////////////////////////////7//P79////YX+zKVCbJk+f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VCbKE+cUHKx/v//&#10;//78//////////////////////////////////////////////////3+/v//////////yNDlJlKd&#10;JlCaJlCaJlCaJlCaJlCaJlCaJlCaJlCaJlCaJlCaJlCaJlCaJlCaJlCaJlCaJlCaJlCaJlCaJlCa&#10;JlCaJlCaJlCaJlCaJlCaJlCaJlCaJlCaJlCaJlCaJlCaJlCaJlCaJlCaJlCaJlCaJlCaJlCaJlCa&#10;JlCaJlCaJlCaJlCaJlCaJlCaJlCaJlCaJlCaJlCaJlCaKE+aKE+aJ1GbT3Ks///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KSkGxsbHR0dHBwcHBwcHBwcHBwcHBwcHBwcHBwcHBwc&#10;HBwcHBwcHBwcHBwcHBwcHBwcHR0dHBwcGxsbLy8v/Pz8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v7+////////////////////zMzMKSkpHR0dHBwcHBwcHBwcHBwcHBwcHBwc&#10;HBwcHBwcHBwcHBwcHBwcHBwcHBwcHBwcHBwcHBwcHBwcHBwcHBwcHBwcHR0dHBwcW1tb/v7+////&#10;/////v7+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v7+/v7+/////////v7+////////////p6enLy8v&#10;HR0dHR0dHBwcHBwcHR0dGxsbGxsbHBwcHBwcHBwcHBwcHBwcHBwcHBwcHBwcHBwcHBwcHBwcHBwc&#10;HBwcHBwcHBwcHBwcHBwcHBwcHBwcHBwcHBwcHBwcHBwcHBwcHBwcHBwcHBwcHBwcHBwcHBwcHBwc&#10;HBwcHBwcHBwcHBwcHBwcHBwcHBwcHBwcHBwcHBwcHBwcHBwcHBwcGxsbHh4eGxsbHBwcHBwcHBwc&#10;HBwcHR0dHBwcGxsbHR0dHBwcHBwcHBwcHBwcGxsbHBwcHR0dHR0dICAgXFxcqqqq8vLy///////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2traHR0dGxsb&#10;HBwcHBwcHBwcHBwcHBwcHBwcHBwcHBwcHBwcHBwcHBwcHBwcHBwcHR0dGxsbGxsbHBwcHBwcycnJ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v7+z8/PKCgo&#10;GxsbHBwcGxsbHBwcHBwcHBwcHBwcHBwcHBwcHBwcHBwcHBwcHBwcHBwcHBwcHBwcHBwcHBwcHBwc&#10;HBwcHBwcHBwcHBwcKCgo6Ojo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KE+cKVCdZoS4////////////////&#10;///////////////////////////////////9/v////7///7/////9Pf8MFeaKVCbJlCaJlCaJlCa&#10;JlCaJlCaJlCaJlCaJlCaJlCaJlCaJlCaJlCaJlCaJlCaJlCaJlCaJlCaJlCaJlCaJlCaJlCaJlCa&#10;JlCaJlCaJlCaJlCaJlCaJlCaJlCaJlCaJlCaJlCaJlCaJlCaJlCaJlCaJlCaJlCaJlCaJlCaJlCa&#10;JlCaJlCaJlCaJlCaJlCaJlCaJlCaJlCaKE+cJlCaLVGd7fH6/v/////9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Pj4+HBwcHBwcGxsbHBwcHBwcHBwcHBwcHBwcHBwcHBwcHBwcHBwc&#10;HBwcHBwcHBwcHBwcHR0dHBwcHBwcgoKC/v7+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v7+0dHRKSkpHBwcHR0dHBwcHR0dHBwcGxsbHBwcHBwcHBwcHBwcHBwcHBwc&#10;HBwcHBwcHBwcHBwcHBwcHBwcHBwcHBwcHBwcHBwcHBwcHBwcr6+v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8/PzgYGBICAgGxsbHR0dGxsbHR0dHBwcHBwc&#10;HBwcHR0dGxsbHBwcGxsbHR0dGxsbHBwcHBwcHBwcHBwcHBwcHBwcHBwcHBwcHBwcHBwcHBwcHBwc&#10;HBwcHBwcHBwcHBwcHBwcHBwcHBwcHBwcHBwcHBwcHBwcHBwcHBwcHBwcHBwcHBwcHBwcHBwcHBwc&#10;HBwcHBwcHBwcHBwcHBwcHBwcHBwcHBwcHBwcGxsbHR0dHBwcHR0dHBwcHBwcHBwcGxsbHR0dGxsb&#10;HBwcHBwcGxsbHR0dNzc3dnZ2tLS07+/v/////////////v7+/////////////////////v7+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g4ODHBwcGxsbHBwcHBwc&#10;HBwcHBwcHBwcHBwcHBwcHBwcHBwcGxsbHBwcHBwcHBwcHBwcHBwcGxsbHR0dOTk5////////////&#10;/////v7+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v7+////wMDAJycnGxsbHBwcGxsbHR0dGxsb&#10;HBwcHBwcHBwcHBwcHBwcHBwcHBwcHBwcHBwcHBwcHBwcHBwcHBwcHBwcHBwcHBwcHBwcHBwcHBwc&#10;Z2dn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srKHBwcHBwcHBwcHBwcHBwcHBwcHBwcHBwcHBwcHBwcHBwcGxsbHBwcHBwcHBwc&#10;HBwcHBwcHBwcHBwcGxsb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ampICAgHBwcHBwcHBwcHBwcHBwcHBwcHBwcHBwcGxsbHBwcHBwcHBwcHBwcHBwcHBwcHBwcHBwc&#10;HBwcHBwcHBwcHBwcHBwcHBwcHBwcHBwcpqamxcXF0tLS3d3d6+vr9/f3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VCdKVCd&#10;h6DJ///9/////////////////////////////////////////////v////////7//v7+6O3zKlCb&#10;JlKbKE+cJlCaJlCaJlCaJlCaJlCaJlCaJlCaJlCaJlCaJlCaJlCaJlCaJlCaJlCaJlCaJlCaJlCa&#10;JlCaJlCaJlCaJlCaJlCaJlCaJlCaJlCaJlCaJlCaJlCaJlCaJlCaJlCaJlCaJlCaJlCaJlCaJlCa&#10;JlCaJlCaJlCaJlCaJlCaJlCaJlCaJlCaJlCaJlCaJlCaJlCaKVGZJU6dNV2j+fr8/v////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Pz8MTExGxsbHR0dHBwcHBwcHBwcHBwc&#10;HBwcHBwcHBwcHBwcHBwcHBwcHBwcHBwcHBwcHBwcHBwcHBwcHBwcWlpa///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//////v///v//4unxKVGZJlKdJlCaJlCaJlCaJlCaJlCa&#10;JlCaJlCaJlCaJlCaJlCaJlCaJlCaJlCaJlCaJlCaJlCaJlCaJlCaJlCaJlCaJlCaJlCaJlCaJlCa&#10;JlCaJlCaJlCaJlCaJlCaJlCaJlCaJlCaJlCaJlCaJlCaJlCaJlCaJlCaJlCaJlCaJlCaJlCaJlCa&#10;JlCaJlCaJlCaJlCaJlCaJlCaJlCaJlCaJlCaJlCaJlCaJlCaJlCaJlCYJlCaKk+dJlCYVXOv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c3NzHR0dGxsbHBwcHBwcHBwcHBwcHBwcHBwcHBwcHBwcHBwcHBwcHBwcHBwcHBwcHBwcHBwc&#10;HBwcHBwcHBwc1tb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v////////////78&#10;lKrPKE+aJ1GdJlCaJlCaJlCaJlCaJlCaJlCaJlCaJlCaJlCaJlCaJlCaJlCaJlCaJlCaJlCaJlCa&#10;JlCaJlCaJlCaJlCaJlCaJlCaJlCaJlCaJlCaJlCaJlCaJlCaJlCaJlCaJlCaJlCaJlCaJlCaJlCa&#10;JlCaJlCaJlCaJlCaJlCaJlCaJlCaJlCaJlCaJlCaJlCaJlCaJlCaJlCaJlCaJlCaJlCaJlCaJlCa&#10;JlCaJlCaKVCbJ1GbJU6dJ1GdpLTV/v////7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urq6HBwcHBwcHBwcHBwcHBwcHBwcHBwcHBwcHBwc&#10;HBwcHBwcHBwcHBwcHBwcHBwcHBwcHBwcHBwcHBwcHR0dcXFx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GxsbHBwcHBwcHBwcHBwc&#10;HBwcHR0dHBwcJycnh4eH7+/vvLy8HBwcHBwcHBwcHBwcHBwcHBwcHBwcHBwcHBwcHBwcHBwcHBwc&#10;HBwcHR0dHBwcHBwcHBwcdHR0/////////////v7+/v7+////////////////////////////////&#10;////////////////////////////////////////////////////////////////////////////&#10;/v7+ZmZmHBwcHBwcHBwcHBwcHBwcHBwcHBwcHBwcHBwcHBwcHBwcHBwcHBwcHR0dGxsbHBwctra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7//////////7/RmmrJlCaKE+cJlCaJlCaJlCaJlCaJlCaJlCaJlCaJlCa&#10;JlCaJlCaJlCaJlCaJlCaJlCaJlCaJlCaJlCaJlCaJlCaJlCaJlCaJlCaJlCaJlCaJlCaJlCaJlCa&#10;JlCaJlCaJlCaJlCaJlCaJlCaJlCaJlCaJlCaJlCaJlCaJlCaJlCaJlCaJlCaJlCaJlCaJlCaJlCa&#10;JlCaJlCaJlCaJlCaJlCaJlCaJlCaJlCaJlCaJlCaKE+cJlCcJ1GdK1Ob7vH2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f3JSUl&#10;HBwcHBwcHBwcHBwcHBwcHBwcHBwcHBwcHBwcHBwcHBwcHBwcHBwcHBwcHBwcHBwcHBwcHBwcGxsb&#10;ICAg6enp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9/v//////0NfnJ06bJ1GbJ1Gb&#10;JlCaJlCaJlCaJlCaJlCaJlCaJlCaJlCaJlCaJlCaJlCaJlCaJlCaJlCaJlCaJlCaJlCaJlCaJlCa&#10;JlCaJlCaJlCaJlCaJlCaJlCaJlCaJlCaJlCaJlCaJlCaJlCaJlCaJlCaJlCaJlCaJlCaJlCaJlCa&#10;JlCaJlCaJlCaJlCaJlCaJlCaJlCaJlCaJlCaJlCaJlCaJlCaJlCaJlCaJlCaJlCaJlCaJlCaJlCa&#10;J1GdJ0+Xa4e5///9///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Y2NjHBwcHBwcHBwcHBwcHBwcHBwcHBwcHBwcHBwcHBwcHBwc&#10;HBwcHBwcHBwcHBwcHBwcHBwcHBwcHBwcHR0dh4eH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R0dGxsbHBwcHR0dGxsbHBwcICAge3t76enp////&#10;/////v7+////Nzc3HR0dHBwcHBwcHBwcHBwcHBwcHBwcHBwcHBwcHBwcHBwcGxsbHBwcHR0dHBwc&#10;HBwcTk5O/v7+////////////////////////////////////////////////////////////////&#10;////////////////////////////////////////////////////////////////////urq6HR0d&#10;HBwcGxsbHBwcHBwcHBwcHBwcHBwcHBwcHBwcHBwcHBwcHBwcGxsbHBwcGxsbNzc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v/////9f5jBKVCdJlCaJlCaJlCaJlCaJlCaJlCaJlCaJlCaJlCaJlCaJlCaJlCaJlCa&#10;JlCaJlCaJlCaJlCaJlCaJlCaJlCaJlCaJlCaJlCaJlCaJlCaJlCaJlCaJlCaJlCaJlCaJlCaJlCa&#10;JlCaJlCaJlCaJlCaJlCaJlCaJlCaJlCaJlCaJlCaJlCaJlCaJlCaJlCaJlCaJlCaJlCaJlCaJlCa&#10;JlCaJlCaJlCaJlCaJlCaJlCaJlCaJlCaJU+bJ1GdvMbf/v7+/////v/9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s7OzHR0dHBwcHBwc&#10;HBwcHBwcHBwcHBwcHBwcHBwcHBwcHBwcHBwcHBwcHBwcHBwcHBwcHBwcHBwcHBwcGxsbLS0t9PT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/////+Pn7NVyfJlCcJlCaKVCbJlCaJlCaJlCa&#10;JlCaJlCaJlCaJlCaJlCaJlCaJlCaJlCaJlCaJlCaJlCaJlCaJlCaJlCaJlCaJlCaJlCaJlCaJlCa&#10;JlCaJlCaJlCaJlCaJlCaJlCaJlCaJlCaJlCaJlCaJlCaJlCaJlCaJlCaJlCaJlCaJlCaJlCaJlCa&#10;JlCaJlCaJlCaJlCaJlCaJlCaJlCaJlCaJlCaJlCaJlCaJlCaJlCaJlCaJlCaKU+aJlCaNVyh/fv/&#10;/v7//v/////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f39NjY2HBwcHBwcHBwcHBwcHBwcHBwcHBwcHBwcHBwcHBwcHBwcHBwcHBwc&#10;HBwcHBwcHBwcHBwcHBwcHBwcHBwcg4OD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v/9////&#10;uMbgJlCcJlCcJ1GdKE+aJlCaJlCaJlCaJlCaJlCaJlCaJlCaJlCaJlCaJlCaJlCaJlCaJlCaJlCa&#10;JlCaJlCaJlCaJlCaJlCaJlCaJlCaJlCaJlCaJlCaJlCaJlCaJlCaJlCaJlCaJlCaJlCaJlCaJlCa&#10;JlCaJlCaJlCaJlCaJlCaJlCaJlCaJlCaJlCaJlCaJlCaJlCaJlCaJlCaJlCaJlCaJlCaJlCaJlCa&#10;JlCaJlCaJlCaJlCaJ06ZJ1GbgJjE//79/////f/+//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v7+////l5eXHBwcHBwcHBwcHBwcHBwc&#10;HBwcHBwcHBwcHBwcHBwcHBwcHBwcHBwcHBwcHBwcHBwcGxsbHR0dHBwcHBwcHx8f1tbW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5ubmODg4HR0dGxsbHBwcHBwcHBwcHBwcHBwcHBwc&#10;HBwcHR0dGxsbHBwcGxsbHBwcHR0dHBwcHBwcHBwcHBwcHBwcHBwcHR0dHBwcHBwcHBwcHBwcHBwc&#10;HBwcHBwcHBwcHBwcHBwcUVFRyMjI/////v7+////////////////////SUlJHBwcHBwcHBwcHBwc&#10;HBwcHBwcHBwcHBwcHBwcHBwcHBwcHBwcHBwcHBwcHBwcHBwcHR0dGxsbHR0dnp6e/////////v7+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//aIO4KU+YKVCdJlCaJ1GbJlCaJlCaJlCaJlCaJlCaJlCa&#10;JlCaJlCaJlCaJlCaJlCaJlCaJlCaJlCaJlCaJlCaJlCaJlCaJlCaJlCaJlCaJlCaJlCaJlCaJlCa&#10;JlCaJlCaJlCaJlCaJlCaJlCaJlCaJlCaJlCaJlCaJlCaJlCaJlCaJlCaJlCaJlCaJlCaJlCaJlCa&#10;JlCaJlCaJlCaJlCaJlCaJlCaJlCaJlCaJlCaJlCaJlCaJlCaJ1GbKE+c0Nnq/v/9/v///v////7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/v7+8PDwJSUlHBwcHBwcHBwcHBwcHR0dHBwcHBwcHBwcHBwcHBwcHBwcHBwcHBwcHBwcHBwc&#10;HBwcHR0dGxsbHR0dGxsbUVFR/f39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+fn5iIiIHR0dHBwcHBwcHBwcHBwcHBwcHBwcHBwcHR0dHBwcGxsb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TExMHBwcHR0dGxsbHBwcHBwcHBwcHBwcHBwcHBwcHR0dHBwcGxsbHBwcHBwcHBwcHBwcHBwcHBwc&#10;HR0dHBwcHBwcHBwcHBwcHBwcHBwcHBwcHBwcGxsbHBwcSEhIvr6+/////////////////v7+////&#10;////////4ODgHh4eHBwcGxsbHBwcHBwcHBwcHBwcHBwcHBwcHBwcHBwcHBwcHBwcHBwcHBwcHBwc&#10;HBwcHBwcHBwcHBwc0ND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v7+/////v7+eXl5HBwcHR0dHBwcGxsbGxsbHBwcGxsb&#10;HBwcHBwcHBwcHBwcHBwcHBwcHBwcHBwcHBwcHBwcHR0dHBwcHBwcGxsbp6en/////////v7+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0dHRQ0NDGxsbHBwcHBwcHBwcHR0dGxsbHBwc&#10;HR0dHBwcGxsbHBwcHBwcHR0d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+fn5ZmZmGxsbHBwcHBwcHBwcGxsbHBwcGxsbHR0dGxsb&#10;GxsbHR0dHBwcHBwcHBwcGxsbHR0dGxsbHBwcGxsbHBwcHR0dHBwcHBwcHR0dGxsbHR0dQUFBs7Oz&#10;/////////v7+/////////////////v7+////////lZWVGxsbHBwcHR0dHBwcHBwcHBwcHBwcHBwc&#10;HBwcHBwcHBwcHBwcHBwcHBwcHBwcHBwcHBwcGxsbGxsbIyMj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v7+////&#10;29vbHR0dHBwcHBwcHBwcGxsbHR0dHBwcHBwcHBwcHBwcHBwcHBwcHBwcHBwcHBwcHR0dGxsbHBwc&#10;HBwcGxsbGxsbLCws7Ozs/v7+//////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v7+/////v7+////+vr6h4eHHx8f&#10;HBwcHBwcHR0dHBwcHBwcGxsbHBwcHBwcGxsbHR0dHBwcHBwcHR0d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hISE&#10;Hh4eHBwcGxsbHR0dHBwcHR0dHBwcHBwcHR0dHBwcHBwcHBwcHR0dHBwcGxsbHR0dHBwcHR0dHBwc&#10;GxsbHR0dHBwcHBwcQUFBqamp/v7+////////////////////////////////////////////SEhI&#10;HBwcHR0dGxsbHBwcGxsbHBwcHBwcHBwcHBwcHBwcHBwcHBwcHBwcHBwcHR0dHBwcHBwcHBwcHR0d&#10;Tk5O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v7+/////v7+/v7+/v7+W1tbHBwcGxsbHBwcHR0dGxsbHBwcHBwcHBwcHBwc&#10;HBwcHBwcHBwcHBwcHBwcGxsbHR0dHBwcHBwcHBwcHBwcHBwcb29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c3NQEBAHBwcHBwcHBwcHBwcHBwcHBwcHR0dHBwcGxsbHBwcHBwcGxsbGxsb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6OjICAgHR0dHBwcHBwcGxsbHBwcGxsbHBwcHBwcHBwc&#10;HBwcGxsbHBwcHBwcHBwcGxsbHBwcHBwcHBwcJiYmc3NzzMzM/v7+/////v7+////////////////&#10;/////v7+/v7+////////////4ODgHR0dHR0dGxsbHBwcGxsbHR0dHBwcHBwcHBwcHBwcHBwcHBwc&#10;HBwcHBwcHBwcHBwcHBwcHBwcHBwcGxsbhoa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v7+////////////vr6+HBwc&#10;GxsbHR0dGxsbHR0dHBwcHBwcHBwcHBwcHBwcHBwcHBwcHBwcHBwcHBwcHBwcHBwcHBwcHBwcHR0d&#10;HBwcHBwcr6+v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+Pj4g4ODHh4eGxsbHR0dHBwcGxsbHBwcHBwc&#10;HR0dHBwcGxsbHBwcHR0dHBwcJSUlNTU1ICAg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zs7OTU1N&#10;HBwcHBwcHR0dHBwcHR0dHBwcGxsbHR0dHR0dHBwcHBwcGxsbHR0dGxsbHR0dTk5Opqam9PT0////&#10;/v7+/////////////////////////v7+/////////v7+////////////kZGRHR0dHBwcHBwcHBwc&#10;HR0dHBwcHBwcHBwcHBwcHBwcHBwcHBwcHBwcHBwcHBwcHR0dHR0dHBwcHBwcHR0dy8v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v7+/////f39QkJCHR0dGxsbHBwcHBwcHBwcHBwcHBwcHBwcHBwcHBwcHBwc&#10;HBwcHBwcHBwcGxsbHBwcHR0dHR0dGxsbHBwcHBwcIiIi0tL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8vLPj4+&#10;HR0dHR0dHBwcHBwcHBwcHR0dHBwcGxsbHBwcHBwcICAgVlZWl5eX0dHR/Pz8/v7+4+PjR0dH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v7+////sbGxOzs7HBwcHBwcHBwcHBwcHBwcGxsbHBwcHBwcHBwc&#10;HBwcLS0tgICA2dnZ/v7+/v7+/////v7+/////////////////v7+/////////////v7+/v7+////&#10;////////////RkZGHBwcHBwcHR0dHBwcHBwcHBwcHBwcHBwcHBwcHBwcHBwcHBwcHBwcHBwcHBwc&#10;HBwcGxsbHR0dHBwcLy8v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r6+GhoaHBwcHR0d&#10;HBwcHBwcHBwcHBwcHBwcHBwcHBwcHBwcHBwcHBwcHBwcHR0dHBwcHBwcGxsbHR0dHBwcHBwcGxsb&#10;NDQ06enp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gICAHh4eHh4eGxsbGxsbHBwcHBwcHBwcHBwcHBwcKioqbGxssbGx8fHx&#10;////////////////////////s7OzHBwcGxsb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///////0NDQ&#10;jo6OTU1NPDw8Pj4+QEBATExMenp6qamp2tra/v7+/////v7+/////////////////////v7+////&#10;/v7+/////v7+/////////v7+/////////v7+////3d3dHR0dHR0dHBwcGxsbHR0dGxsbHBwcHBwc&#10;HBwcHBwcHBwcHBwcHBwcHBwcHBwcHR0dHBwcHBwcHBwcHR0dcnJ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GBgHBwcGxsbHBwcHBwcHBwcHBwcHBwcHBwcHBwcHBwcHBwcHBwcHBwc&#10;GxsbHR0dHBwcHBwcHBwcHBwcHBwcHR0dHBwcTU1N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np6HBwcHBwcGxsbHBwcHBwcHBwc&#10;HBwcPT09gICAx8fH+/v7////////////////////////////////////+/v7JiYm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v7+/////////////////////////////////////////////v7+////////////////&#10;/////////////////////v7+/////////////////////////////////////v7+////////hISE&#10;HBwcGxsbHR0dHBwcHBwcHBwcHBwcHBwcHBwcHBwcHBwcHBwcHBwcHBwcHBwcHBwcHBwcHBwcHBwc&#10;HBwcuLi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t7eICAgHR0dGxsbHBwcHBwc&#10;HBwcHBwcHBwcHR0dHR0dGxsbHR0dHBwcHBwcHBwcHBwcHBwcHBwcHBwcHBwcHBwcHBwcHR0db29v&#10;/////////////////v7+/////v7+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///7+/vKCgoHBwcGxsbHR0dGxsbHBwcHBwcHBwcHBwcHBwcHBwcHBwc&#10;HBwcHBwcHBwcHBwcHBwcHBwcHBwcHBwcIyMj9/f3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///v//////5+70&#10;K1Kd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E+cJlKbKE+cKVGZJ1GdJlCa&#10;KE+cJ1CfKFCYc469/////////v7+/v/9////////////////////////////////////////////&#10;/////////////////////////////////////////////////////////////v////3///7//v/9&#10;////////RGqpJlCc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g4ODHBwcHBwcHR0dHBwcHBwcHBwcHBwcHBwcGxsbHR0dGxsbHBwcHBwcHBwcHBwc&#10;HBwcHBwcHBwcHBwcHBwcHBwcHBwcHBwckZGR/////////////////////////v7+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v7+/////v7+jY2NHBwcGxsbHR0dHBwc&#10;HBwcHBwcHBwcHBwcHBwcHBwcHBwcHBwcHBwcHBwcHBwcHBwcHBwcHBwcHR0dGxsbZmZm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//9/f37na/TKE+cKE+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aJlCcKE+cKE+aJ06bJ1GbJlCaKVCbJk+ew8/n/////v////7/////////////////&#10;////////////////////////////////////////////////////////////////////////////&#10;/////////////////v/9//7//////v////7/zNjmKE6ZJ1Gb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v7+8/PzLy8vHBwcHBwcHBwcHBwcHBwcHBwc&#10;HBwcHR0dGxsbHR0dHBwcHBwcHBwcHBwcHBwcHBwcHBwcHBwcHBwcGxsbHBwcHR0dGxsbiYmJ////&#10;/v7+////////////////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9PT0LCwsGxsbHR0dHBwcGxsbHBwcHBwcGxsbHBwcHBwcHBwcHBwcHBwcHBwcHBwcHBwc&#10;HBwcHBwcGxsbHBwcHR0dvb2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7/v7//v7+////TnCwJ06bKVCd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KE+aKE+cJ1GbKVCfKE+cJ1GZJlCaKVGZPmOn&#10;/Pz+///9/v7+//7//v7+/v/////9////////////////////////////////////////////////&#10;/////////////////////////////////////////////////v///////v78///////9fZjHKk+d&#10;JlCY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v7+qqqqHBwcHR0dHBwcHBwcHBwcHBwcGxsbHBwcHBwcHR0dHBwcHBwcHBwcHBwcHBwcHBwcHBwc&#10;HBwcHBwcHR0dHR0dHBwcHBwcHBwcdnZ2/v7+/////////v7+/v7+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HBwcHR0dHBwcGxsbHBwcHR0dHBwcHBwc&#10;HBwcHBwcHBwcHBwcHBwcHBwcHBwcHBwcHBwcHBwcGxsbHR0dNTU1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/9/////v//2dztJlKbJU+ZJlCc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KE+cJlCaKE+cJlCcKFCYJ1GbJVCeiJ7H///9///9//7////9/////v////7/////////////////&#10;////////////////////////////////////////////////////////////////////////////&#10;////////////////////9/v8NVukKVCbJlCc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v7+S0tLHBwcGxsbHBwcHR0dGxsbHBwcHBwcHBwc&#10;HBwcHBwcHBwcHBwcHBwcHBwcHBwcHBwcHBwcGxsbGxsbHBwcHBwcHR0dHBwcHBwcZ2dn+vr6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+fn5MTEx&#10;HBwcGxsbHBwcHBwcHR0dHBwcHBwcHR0dHBwcHBwcHBwcHBwcHBwcHBwcHBwcHBwcHBwcHBwcHR0d&#10;GxsbjY2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h5zHJVGYKVCbJ1Gd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1GdJ1GbKVCbJlKdKE6ZJ06bJ1Gd2uLv/v7///78////&#10;/v/9////////////////////////////////////////////////////////////////////////&#10;//////////////////////////////////////////78/v////7/t8bbJlKbJlKdKE+c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//////////v7+0tLS&#10;ICAgHR0dHBwcGxsbHR0dHBwcHBwcHBwcHBwcHBwcHBwcHBwcHBwcHBwcHBwcHBwcHBwcHBwcHR0d&#10;GxsbHBwcGxsbHBwcHBwcHBwcWlpa9PT0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v7+////////kJCQHBwcHBwcHBwcHBwcHBwcHBwcHBwcHBwcHBwcHBwcHBwcHBwc&#10;HBwcHBwcHBwcHBwcHBwcHBwcHR0dGxsbHh4e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////P79&#10;OWCjKFCYKE+aKE+c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cJ1GdJlCaKE+a&#10;JVGcKk+dKE+cUnKv/f7///7//////v///////v////79////////////////////////////////&#10;//////////////////////////////////////////////////////////////////////7///7/&#10;/P////78ZoW7JlCaJ06bKVCb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v7+m5ubHBwcGxsbHBwcHBwcHBwcHBwcHBwcHBwcHBwcHBwc&#10;HBwcHBwcHBwcHBwcHBwcHBwcGxsbHBwcHBwcHBwcGxsbHBwcHBwcHR0dGxsbS0tL4+Pj/////v7+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v7+3t7eIyMjHR0dHBwcHBwcHBwc&#10;GxsbHBwcHR0dHBwcGxsbHBwcHBwcHBwcHBwcHBwcHBwcHBwcHBwcHBwcHBwcHBwcXFxc/////v7+&#10;/v7+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///vs3kJVCeKVCbKVCbKVCd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1GdJ1GdKE+aJlCaKE+aKE+aorPR//////78/////v///////v/////9&#10;////////////////////////////////////////////////////////////////////////////&#10;//////////////////////////7//f/+/v787vL7KVOdKVCdKVCb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v7+/////////v7+Y2NjHBwc&#10;HR0dGxsbHBwcHBwcHBwcHBwcHBwcHBwcHBwcHBwcHBwcHBwcHBwcHBwcHBwcHBwcHBwcGxsbHBwc&#10;HBwcHR0dHBwcHBwcHBwcJycnqqq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VVVVHR0dHBwcHBwcHBwcHBwcHBwcHBwcHBwcHBwcHBwcHBwcHBwcHBwcHBwcHBwcHBwc&#10;HBwcHBwcHBwcHBwcGxsbtra2/v7+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8cY29KU+aKE+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KVCbKE+cJlCcKE+aKVCbJlCaKlSe&#10;7PH3/////////v7+//////78/////f/+////////////////////////////////////////////&#10;/////////////////////////////////////////////////////////v/9///////9orPRJU+b&#10;KVCdJU6d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LyOTk5HR0dHBwcHBwcHBwcHBwcHR0dHBwcHBwcHBwcHBwcHBwc&#10;HBwcHBwcHBwcHBwcHBwcHBwcHBwcHBwcHBwcHBwcHBwcHBwcHBwcGxsbHBwcZmZm7e3t/////v7+&#10;//////////////////////////////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qqqqGxsbHBwcHBwcGxsbHBwcHBwcHBwcHBwcHBwc&#10;HBwcHBwcHBwcHBwcHBwcGxsbHBwcHBwcGxsbHBwcHBwcHBwcNTU1/Pz8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/98fT5MFadJlCcJ1GdKE+cJlCc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VGcKk+dKE+aKU+aJlCaKFCYZoS4///9////////////////////////////////////////&#10;////////////////////////////////////////////////////////////////////////////&#10;//////////////////////7/T3OtJ1GbKE+aJlCaKVCf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9PTIiIiHR0dGhoa&#10;HR0dHBwcGxsbHBwcHBwcHBwcHBwcHBwcHBwcHBwcHBwcHBwcHBwcHBwcHBwcHBwcHBwcHBwcHBwc&#10;GxsbHR0dHR0dGxsbHBwcMTExvb29/////v7+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7OzsLS0tHR0d&#10;HBwcGxsbHR0dHBwcHBwcHBwcHBwcHBwcHBwcHBwcHBwcHBwcHBwcHR0dHBwcGxsbHBwcHBwcHBwc&#10;HR0doaG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qrvZKE+aJlCcJlCaKlCbJU+X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1GbKU+YJ1GdKE+cJ1GdJ1GbtcXf////////////&#10;////////////////////////////////////////////////////////////////////////////&#10;/////////////////////////////////////////////f/+/v//3N/uKE+aJlKdKE+cKU+aJVGY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aGhHBwcHR0dHBwcHBwcHR0dHBwcHBwcHBwcHBwcHBwcHBwcHBwcHBwc&#10;HBwcHBwcHBwcHBwcHBwcHBwcHBwcHBwcHR0dHBwcGxsbHR0dHBwcGxsbHBwceXl58PDw/v7+////&#10;/////v7+/////////////////v7+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v7+/////v7+cHBwHBwcGhoaHR0dHR0dGxsbHBwcHBwcHBwcHBwcHBwcHBwcHBwcHBwc&#10;HBwcHBwcGxsbHR0dGxsbGxsbHBwcHBwcODg4+/v7/////v7+/////v7+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KVCbKE+aJ1GdOV6k9fb6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XmyJ1GdJlCcJ1GbJ06bKVCb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E+aJ06Z&#10;J1GdJVGcKE+cN1yg9vr7//7/////////////////////////////////////////////////////&#10;////////////////////////////////////////////////////////////////////////////&#10;/////v//jJ/JJVGcJlCaKE+aKE+aJ1Gd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WlpGxsbHBwcGxsbHBwc&#10;HBwcHBwcHBwcHBwcHBwcHBwcHBwcHBwcHBwcHBwcHBwcHBwcHBwcHBwcHBwcHBwcHBwcHBwcHR0d&#10;HR0dGxsbHR0dHBwcHBwcKioqkpKS9PT0/////////v7+/////////////////v7+/////////v7+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v7+/////v7+rq6uHR0dHR0dHBwcGxsbHBwcHR0d&#10;HBwcHBwcHBwcHBwcHBwcHBwcHBwcHBwcHBwcHR0dGxsbHBwcHBwcHR0dGxsbHBwcpaWl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4+r0KlCXJVGcJ06ZJ1GdJlCcKE+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1GdJ06ZJlKbKVCdgJbF///7////////////////////////&#10;////////////////////////////////////////////////////////////////////////////&#10;//////////////////////////////////7//P3/PGKjJlCaKVCfJ1GbJU+ZKE+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8/PzRUVFHR0dHR0dHBwcHBwcHBwcHBwcHBwcHBwcHBwcHBwcHBwcHBwcHBwcHBwc&#10;HBwcHBwcHBwcHBwcHBwcHBwcGxsbHBwcHBwcHBwcHBwcGxsbHBwcHBwcHBwcLi4um5ub+fn5/v7+&#10;////////////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srKIyMjHBwcHBwcHBwcHR0dHBwcHBwcHBwcHBwcHBwcHBwcHBwcHBwcHBwcHBwcGxsbHBwcHR0d&#10;GxsbGxsbGxsbHR0dOjo6+/v7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anOKVCdJlCaKE+a&#10;J1GdJlCaKE+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cKE+eKE+aJ1GbJU+Z&#10;z9bp/v///v7+////////////////////////////////////////////////////////////////&#10;//////////////////////////////////////////////////////////////////7/xNDgJlCa&#10;JlCaJk+fKE+aKFKc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v7+////6+vrQUFBHBwcHBwcHBwcHBwcHBwc&#10;HBwcHBwcHBwcHBwcHBwcHBwcHBwcHBwcHBwcHBwcHBwcHBwcHBwcHR0dHBwcHR0dGxsbHBwcGxsb&#10;HR0dHBwcGxsbHR0dHBwcHBwcNTU1pKSk+/v7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4eHhLy8vHBwcHR0dGxsbHBwcHBwcHBwcHR0dHBwcHBwcHBwc&#10;HBwcHBwcHBwcHBwcHBwcHR0dHBwcHBwcHBwcHR0dHR0dGxsbqqqq/v7+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mmpJVGaJ06ZKVCdJlCaKVCbKE+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E+cKVCdJlCaKE+aR2up/v///v7+////////////////////////////////////&#10;////////////////////////////////////////////////////////////////////////////&#10;///////////////////////9cI7AKE+aKE+aJ1GdJ06ZJlCaJlCc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PT09HBwcHBwcHBwcHBwcHBwcHBwcHBwcHBwcHBwcHBwcHBwcHBwcHBwcHBwcHBwc&#10;HBwcHBwcHBwcHBwcHBwcHBwcHBwcHR0dHBwcHBwcHBwcGxsbGxsbHBwcHBwcHBwcODg4kJCQ5OT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8vLyQEBAHBwcHBwcGxsb&#10;HR0dGxsbHR0dHBwcHBwcHBwcHBwcHBwcHBwcHBwcHBwcHBwcHBwcHBwcHBwcHR0dHBwcHBwcHBwc&#10;Pj4+/Pz8/////v7+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9jpJlCcJVGYJlCaKVCdJ1GbJ06bJ1Gd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E+aKE+cJ1GbKE+clanM///9///9////&#10;////////////////////////////////////////////////////////////////////////////&#10;////////////////////////////////////////////////////8fb6MFeiKE+cKVCfJ06bKFKc&#10;JlCaKE+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v7+////5+fnOjo6HBwcHBwcHBwcHBwcHBwcHBwc&#10;HBwcHBwcHBwcHBwcHBwcHBwcHBwcHBwcHBwcHBwcHBwcHBwcHBwcHBwcHBwcHBwcHBwcHBwcHR0d&#10;HBwcHBwcHBwcHBwcHBwcHBwcHBwcHh4eWVlZrq6u9/f3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+Pj4bm5ueXl5wsLC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+/v7WFhYHBwcHBwcHBwcHBwcHBwcHR0dHBwcHBwcHBwcHBwcHBwcHBwcHBwcHBwcHBwc&#10;HBwcHBwcHBwcHBwcGxsbHR0dHBwcHBwcrq6u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cNFue/v7//v78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fpe/KVCfJ06bJlKdKU+aJlCaKVCb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k+eKVCbKlGc4unz/////v//////////////////////////////////////////////////&#10;////////////////////////////////////////////////////////////////////////////&#10;////////rrzZKE+aJlCaJlCcJ1GbKVGZKE+cJ1Gd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v7+////////////////////////////////dXV1HBwcHBwcHBwcHBwcHBwcHBwcHBwcHBwc&#10;HBwcHBwcHBwcHBwcHBwcHBwcHBwcHBwcHBwcHBwcHBwcHR0dGxsbHBwcHBwcUFBQ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9///////9/v3////99/v8M12nJ1GbJlCaJ1GdJlCcJlCcJlCcJ1Gd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KE+cKlCZWHux//////7//v//////////////////&#10;////////////////////////////////////////////////////////////////////////////&#10;//////////////////7///7//v/9//////7////9V361KU+YKU+gJlCcJlCaJlCcJlCcJlCc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4eHhNTU1GxsbHR0dGxsbHR0dHBwcGxsbHBwc&#10;HR0dHBwcHBwcHBwcHBwcHBwcHBwcHBwcHBwcHBwcHBwcHBwcHBwcHBwcHBwcHBwcHBwcHBwcHBwc&#10;HBwcHBwcHBwcHBwcHBwcHBwcHBwcHR0dHBwcHBwcLy8vZmZmm5ub0tLS+/v7/////v7+/v7+////&#10;/////////v7+/////////////////v7+/////v7+/////////////////v7+////////////////&#10;/////////////////////v7+/v7+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v7+////////////////////////////+Pj4aWlpHR0d&#10;HBwcHBwcHBwcHBwcHBwcHBwcHBwcHBwcHBwcHBwcHBwcHBwcHBwcHBwcHBwcHBwcHBwcHBwcHBwc&#10;GxsbHBwcHR0dIyMj3d3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mK7T/////f/+//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9///9//7/////ucXbJ1GbJU+ZJ1Gb&#10;JlCcJlCcJ1GdJlCc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KE+cJ1GdJ1Cf&#10;q7za///////9///////9////////////////////////////////////////////////////////&#10;///////////////////////////////////////////////9///9//7///////7/////4+z1KlCX&#10;KE+aJlCcJ1GZJ1GbKE+cKVCb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5+fnS0tLHR0dHBwcHBwcHBwcHBwcHBwcHBwcHBwcHBwcHBwcHBwcHBwcHBwc&#10;HBwcHBwcHBwcHBwcHBwcHBwcHBwcHBwcHBwcHR0dHBwcmJiY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sMDZ/////////v7+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f/+&#10;/////////f37/v//aoW8JlCaJ1GbJ1GbJU+ZJlCcJlCaJlCaJ1Gb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E+cKE+aMFie9PT8/v/////9///////9////////////////////////&#10;////////////////////////////////////////////////////////////////////////////&#10;//7//v78/v/////////9//3/lKvNKE6fJ1GdJlCYJ1GbKE+cKlGeKE+aKE+c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////////////////v7+////zs7OMzMzHBwcHBwcGxsbHBwcHBwcHBwc&#10;HBwcHBwcHBwcHBwcHBwcHBwcHBwcHBwcHBwcHBwcHBwcHBwcHBwcHBwcHBwcHBwcHBwcGxsbUFBQ&#10;/Pz8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///v7///7//v//7fL2K1GcJ1GdJlCcJU+ZJlCaJ1Gb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1GbKVCbc4++//7//v///v7+&#10;///9////////////////////////////////////////////////////////////////////////&#10;//////////////////////////////3+/v7//////v78///9/v/9//7/R2upJlCcJlCaJ1GbJ1Gd&#10;KE+eJ06ZJU+ZJ1Gd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v7+////////////ra2t&#10;IyMjHBwcHBwcHBwcHR0dHBwcGxsbHBwcHBwcHBwcHBwcHBwcHBwcHBwcHBwcHBwcHBwcHBwcHBwc&#10;HBwcHBwcHBwcHBwcHBwcGxsbJCQk29v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9//3/////&#10;o7TSJlKdJlCcJlCcJlCcJ1GbJ1GbJlCaJ1Gb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YJlCcws/i/v/////////////9//7/////////////////////////////////////&#10;///////////////////////////////////////////////////////////////9/v/////////9&#10;///9////0dnmJlCaJlCYJ1GbKE+cKE+eKlGeJlCaJ1GbJlCc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v7+/v7+oKCgICAgHBwcHBwcHBwcGxsbHBwcHBwcHR0dHBwc&#10;HBwcHBwcHBwcHBwcHBwcHBwcHBwcHBwcHBwcHBwcHBwcHBwcHBwcHBwcHBwcHBwcHBwcHBwcHBwc&#10;HR0dGxsbHR0dGxsbHBwcHR0dGxsbHh4eHBwcHBwcHBwcHBwcHBwcHBwcGxsbHBwcHBwcHBwcGxsb&#10;HBwcHBwcHBwcHBwcISEhPz8/Y2NjiYmJra2t09PT9PT0/////v7+/////////v7+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hYWFHR0dHBwcHBwcHBwcGxsbHBwcGxsbHBwcHBwcHBwcHBwcHBwc&#10;HBwcHBwcHBwcHBwcHBwcHBwcHBwcHBwcHBwcHBwcHBwcHBwcHBwcHBwclpaW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/////////9///////9UnWvKE+cJlCcJ1GdJlCaJlCaJlCaJlCaJ1GbJ1Gb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PWKm/v3//f/+//7////9///9////////&#10;////////////////////////////////////////////////////////////////////////////&#10;///////////////////9/v7//v7+//7//f/+///9gJjEKVCdJ1GdJ06ZKVCdKVCdJlCaJ1GbJlCa&#10;J1Gb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////////v7+////////////ycnJ&#10;MDAwHBwcHBwcHBwcHBwcHBwcGxsbHR0dHBwcHBwcHBwcHBwcHBwcHBwcHBwcHBwcHBwcHBwcHBwc&#10;HBwcHBwcHBwcHBwcHBwcHBwcHBwcGxsbHBwcHR0dHBwcHR0dHBwcHR0dHBwcGxsbGxsbHR0dGxsb&#10;HR0dGxsbHR0dHBwcHR0dGxsbHBwcHBwcHBwcHBwcHBwcHBwcHBwcHBwcHR0dHBwcHBwcGxsbHh4e&#10;Nzc3WlpaeXl5jY2No6Ojt7e3zc3N4eHh+Pj4/v7+/////////////////////////v7+/////v7+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1dXVSkpKHBwcHBwcGxsbHBwcHBwc&#10;HR0dGxsbHR0dGxsbHBwcHBwcHBwcHBwcHBwcHBwcHBwcHBwcHBwcHBwcHBwcHBwcHBwcHBwcHBwc&#10;HBwcHBwcTU1N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cw87i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2+PwJlCYKVCfJlCc&#10;JlCcJlCaJlCaJ1GbJ1GbJU+Z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c&#10;iZ/I///9/v/9//7////9///9////////////////////////////////////////////////////&#10;/////////////////////////////////////////////////////////////f37////+Pv/NVqg&#10;KE+cJk+eKVCbKE+aJlCcJlCaJ1GbJlCcKE+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goKCHx8fHR0dGxsbHBwcHBwcHBwcGxsbHBwcHBwcHBwcHBwcHBwcHBwcHBwcHBwcHBwcHBwcHBwc&#10;HBwcHBwcHBwcHBwcHBwcHBwcHBwcHBwcHBwcIiIi29vb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8/v/////9//7/jqHLJ1GbJlCaJ1GdJlCaJ1GbJlCaJlCaJ1GbJlCaJ1Gd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3eDv///9/P/////////////9////////////////////&#10;////////////////////////////////////////////////////////////////////////////&#10;///////////7///9///////9usbgKVCbJlCYJlCcJlCYKE+aJk+eJ1GbJlCaKE+cKU6c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3//v///f/+P2WmJ1Gb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v7+////////////////////////////6urqaGhoHR0dGxsbHBwcHBwcHBwc&#10;GxsbHBwcHBwcHBwcHBwcHBwcHBwcHBwcHBwcHBwcHBwcHBwcHBwcHBwcHBwcHBwcHBwcHBwcHBwc&#10;HBwcHR0dHBwcHBwcGxsbm5ub////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9//7//////v////7/0drpKU+aJ1Gb&#10;JlCaJlCaJlCaJlCaJlCaJlCaJlCaJlCaJlCaJlCaJlCaJlCaJlCaJlCaJlCaJlCaJlCaJlCaJlCa&#10;JlCaJlCaJlCaJlCaJlCaJlCaJlCaJlCaJlCaJlCaJlCaJlCaJlCaJlCaJlCaJlCaJlCaJlCaJlCa&#10;JlCaJlCaJlCaJlCaJlCaJlCaJlCaJlCaJlCaJlCaJ1GbJlCcKVCbJ1GdKVCbJ1GbJ06bJ1GdqLnX&#10;///9/v7////9//7//v////7/////////////////////prfVJlCcKE+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9//3+/v78&#10;x9LkKVCdKE6ZJlKd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9eJLDKE+eKVCbJFCb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+Pz/N1yjKVCbJ1GdJlCaJlCaJlCa&#10;JlCaJlCaJlCaJlCaJlCaJlCaJlCaJlCaJlCaJlCaJlCaJlCaJlCaJlCaJlCaJlCaJlCaJlCaJlCa&#10;JlCaJlCaJlCaJlCaJlCaJlCaJlCaJlCaJlCaJlCaJlCaJlCaJlCaJlCaJlCaJlCaJlCaJlCaJlCa&#10;JlCaJlCaJlCaJlCaJlCaJlCaJlCaJlCcJlKbKVCbJlCYJ1GdKU+YJlCaboq8//79/////v//////&#10;///////9/////v//////////////////gZrDJ1GdKE+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/v//////9/j9MVegKVCbJVGY&#10;KVCd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f/+&#10;//7/t8bZJlCcJ1GdJ06bJlCaJlCaJlCaJlCaJlCaJlCaJlCaJlCaJlCaJlCaJlCaJlCaJlCaJlCa&#10;JlCaJlCaJlCaJlCaJlCaJlCaJlCaJlCaJlCaJlCaJlCaJlCaJlCaJlCaJlCaJlCaJlCaJlCaJlCa&#10;JlCaJlCaJlCaJlCaJlCaJlCaJlCaJlCaJlCaJlCaJlCaJlCaJlCaJlCaJlCaKE+cJlCaJU+ZJ1Gb&#10;JlCaKE+cJVGcvsrg//3//////////v////////3+/v7+/////////////////v7+co7AKE+cKE+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sL7YJlCcJ1GdKE+aKE+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VGcJlCaK1CemKvL///9//7///7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6YYC3J1GbJlCaKU6e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f7//v/97fH6K1KdKE+c&#10;KVCbJVGaJlCaJlCaJlCaJlCaJlCaJlCaJlCaJlCaJlCaJlCaJlCaJlCaJlCaJlCaJlCaJlCaJlCa&#10;JlCaJlCaJlCaJlCaJlCaJlCaJlCaJlCaJlCaJlCaJlCaJlCaJlCaJlCaJlCaJlCaJlCaJlCaJlCa&#10;JlCaJlCaJlCaJlCaJlCaJlCaJlCaJlCaJlCaJlCaJlCaJlCaKE+cJlCaKE+aKVCfJU+ZKVCdhpvG&#10;///9/v/9/v7+/v////////7////////////9////////////////TXGvKVCbKE+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5+v2KlGcJlCcKVGZKVCf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7+nKvSKU+aJ1GdJVGaJ1Gb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v7+/////////v7+////////&#10;////wsLCWFhYHBwcHBwcHBwcHBwcHBwcHR0dHBwcHBwcHBwcHBwcHBwcHBwcHBwcHBwcHBwcHBwc&#10;HBwcHBwcHBwcHBwcHBwcHBwcHBwcHBwcHBwcHBwcHBwcHBwcHBwcHBwcHBwcHBwcHBwcHBwcHBwc&#10;HBwcHBwcHBwcHBwcHBwcHBwcHBwcHBwcHR0dHBwcTExM+fn5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9//7/UXSuJlCcKVCdJlCaJ1CfJlCa&#10;JlCaJlCaJlCaJlCaJlCaJlCaJlCaJlCaJlCaJlCaJlCaJlCaJlCaJlCaJlCaJlCaJlCaJlCaJlCa&#10;JlCaJlCaJlCaJlCaJlCaJlCaJlCaJlCaJlCaJlCaJlCaJlCaJlCaJlCaJlCaJlCaJlCaJlCaJlCa&#10;JlCaJlCaJlCaJlCaJlCaJlCaJlCaJlCaJlCaJlCaKE+cJlCYKU+aKVCdTG6r//7/////////////&#10;///////////////////////////9////////////LlWgJlCcKVCd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v7+/////////v7+////////8/Pzjo6OJSUlHBwcHBwcHBwcHBwcHBwcGxsbHBwc&#10;HBwcHBwcHBwcHBwcHBwcHBwcHBwcHBwcHBwcHBwcHBwcHBwcHBwcHBwcHBwcHBwcHBwcHBwcHBwc&#10;HBwcHBwcHBwcHBwcHBwcHBwcHBwcHBwcHBwcHBwcHBwcHBwcHBwcHR0dHR0dHBwcHBwcLy8v5ubm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+Pj4mJiYLi4uHBwc&#10;HBwcGxsbHR0dGxsbHBwcHBwcHBwcHBwcHBwcHBwcHBwcHBwcHBwcHBwcHBwcHBwcHBwcHBwcHBwc&#10;HBwcHBwcHBwcHBwcHBwcHBwcHBwcHBwcHBwcHBwcHBwcHBwcHBwcHBwcHBwcHBwcHBwcHBwcHBwc&#10;HBwcHBwcGxsbHBwcHBwcHBwcbm5u//////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v7+/////v7+////////////&#10;/////v7+/Pz8oaGhNTU1HBwcGxsbHBwcHBwcHBwcHBwcHR0dGxsbHR0dHBwcHBwcHBwcHBwcHBwc&#10;HBwcHBwcHBwcHBwcHBwcHBwcHBwcHBwcHBwcHBwcHBwcHBwcHBwcHBwcHBwcHBwcHBwcHBwcHBwc&#10;HBwcHBwcHBwcHBwcHBwcHBwcHBwcHBwcHBwcHBwcHBwcHBwcHBwcGxsbcHBw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+v7/PWOkJU+Z&#10;KVCfJlCaKE+aJlCcJlCaJlCaJlCaJlCaJlCaJlCaJlCaJlCaJlCaJlCaJlCaJlCaJlCaJlCaJlCa&#10;JlCaJlCaJlCaJlCaJlCaJlCaJlCaJlCaJlCaJlCaJlCaJlCaJlCaJlCaJlCaJlCaJlCaJlCaJlCa&#10;JlCaJlCaJlCaJlCaJlCaJlCaJlCaJlCaJlCaJlCaJlCaJlCaJlCaJlCaKVCbJ1GbJlCaJlCaY4K4&#10;//////3+////////////////////////////////////////////////1d3qKE+aJlCaJlCc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ra2tPDw8HBwcGxsbHR0dHR0dHBwcHBwcHR0dGxsb&#10;HBwcHBwcHBwcHR0dHBwcHBwcHBwcHBwcHBwcHBwcHBwcHBwcHBwcHBwcHBwcHBwcHBwcHBwcHBwc&#10;HBwcHBwcHBwcHBwcHBwcHBwcHBwcHBwcHBwcHBwcHBwcHBwcHBwcHBwcHBwcHBwcHBwcHBwcHR0d&#10;HBwcHBwcHBwcU1NT/////////v7+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v7+////////////////////uLi4Q0NDHR0dGxsb&#10;HBwcHBwcGxsbGxsbHR0dGxsbHBwcHBwcHR0dHBwcHBwcHBwcHBwcHBwcHBwcHBwcHBwcHBwcHBwc&#10;HBwcHBwcHBwcHBwcHBwcHBwcHBwcHBwcHBwcHBwcHBwcHBwcHBwcHBwcHBwcHBwcHBwcHBwcHBwc&#10;HBwcHBwcHBwcHBwcHBwcHBwcHBwcHBwcHBwcHBwcHBwcGxsbzc3N/v7+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dJDCJ0+XKVGZJlCcKE+aJU+b&#10;J1GbJlCaJlCaJlCaJlCaJlCaJlCaJlCaJlCaJlCaJlCaJlCaJlCaJlCaJlCaJlCaJlCaJlCaJlCa&#10;JlCaJlCaJlCaJlCaJlCaJlCaJlCaJlCaJlCaJlCaJlCaJlCaJlCaJlCaJlCaJlCaJlCaJlCaJlCa&#10;JlCaJlCaJlCaJlCaJlCaJlCaJlCaJlCaJlCaJlCaJlCaJ1CfJU+ZKE+cNFqh+Pn+//7//v/9/v78&#10;/////////////////////////////////////////v7/s8PdJ06ZJ1GbJlCc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wcHBTExMHBwcHBwcHBwcHBwcHBwcHBwcHBwcHR0dHBwcHR0dHR0dHBwcHBwcHBwcHBwc&#10;HR0dHBwcHBwcHBwcHBwcHBwcHBwcHBwcHBwcHBwcHBwcHBwcHBwcHBwcHBwcHBwcHBwcHBwcHBwc&#10;HBwcHBwcHBwcHBwcHBwcHBwcHBwcHBwcHBwcHBwcHBwcHBwcHBwcHBwcHBwcHBwcHR0dGxsbHBwc&#10;HBwcSEhI8fHx/v7+/////v7+/////v7+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c3NVlZWHR0dHBwcHBwcHBwcHR0dHR0dHBwcHBwcHR0d&#10;GxsbHBwcHBwcHBwcHBwcHBwcGxsbHR0dHBwcHBwcHBwcHBwcHBwcHBwcHBwcHBwcHBwcHBwcHBwc&#10;HBwcHBwcHBwcHBwcHBwcHBwcHBwcHBwcHBwcHBwcHBwcHBwcHBwcHBwcHBwcHBwcHBwcHBwcHBwc&#10;HBwcHBwcHBwcHBwcHR0dGxsbHR0dHBwcHR0dGxsbQ0ND6urq/v7+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73aJ06ZJ1GZJ1GdJlCaKE+aKE+cJ1GdJlCaJlCa&#10;JlCaJlCaJlCaJlCaJlCaJlCaJlCaJlCaJlCaJlCaJlCaJlCaJlCaJlCaJlCaJlCaJlCaJlCaJlCa&#10;JlCaJlCaJlCaJlCaJlCaJlCaJlCaJlCaJlCaJlCaJlCaJlCaJlCaJlCaJlCaJlCaJlCaJlCaJlCa&#10;JlCaJlCaJlCaJlCaJlCaJlCaJlCaJlCaKVCbJlKdKE+ay9Pm/v///v////7/////////////////&#10;///////////////////////////9////kqbJKVCdKE+aJlCc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R0dGxsbHBwcHBwcGxsbHR0dHBwcMjIytbW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7//v/9//////7////9W4C1KU+a&#10;KE6fJlCaJ1GbJ1GdJ1GbJ1GdJlCaJlCaJlCaJlCaJlCaJlCaJlCaJlCaJlCaJlCaJlCaJlCaJlCa&#10;JlCaJlCaJlCaJlCaJlCaJlCaJlCaJlCaJlCaJlCaJlCaJlCaJlCaJlCaJlCaJlCaJlCaJlCaJlCa&#10;JlCaJlCaJlCaJlCaJlCaJlCaJlCaJlCaJlCaJlCaJlCaJlCaJlCaJlCaJlCaJlCaJlCaKU+aRGep&#10;/f/8///////////9///9////////////////////////////////////////////gZfGJVGaKE+e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P///////v/9/////////v//////////////////////////////////////////////////&#10;/////////////////////////////////////////////////v////////7////9/////v///v//&#10;//7///7/WXy0KVCdJk+eKVGZJlCcKE+aJ1GZ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cJVGaJ06bKlCbJlCcM1mg9/n4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v7+//////7//v7+//7///7/////////////////&#10;////////////////////////////////////////////////////////////////////////////&#10;///////9//7//////v7+///9//////7////94+ryKlCbJlCaKVGZKE+cJVGaKVCf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VCbJlCaKVCdJU+Z&#10;J1GbfJTE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U+aJ1GbJlCcKFKaJlCYy9Pm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GxsbHBwcHBwcGxsbHBwcGxsbHBwcHx8fg4OD9/f3/////v7+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/P///P///////v7+/////v///v/9////////////////////////////&#10;///////////////////////////////////////////////////////////////////////////9&#10;//7////9/v7//////f/+//7/SGmsJU+XKE+aJVGcKE+aJlCcJU+XKVCd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KVCbJVGcKE+aKVGZQ2e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k+eKE+aJVCek6bO///9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GxsbHBwcHBwcHBwcNzc3srKy/////////////v7+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cJ1GdJVGY5Obz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/////////v7+rq6uPj4+HBwcHBwcHBwcHR0dGxsb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R0dGxsbHBwcJiYmlJSU+Pj4/////v7+/v7+////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1GbKVCb&#10;J06bWHmu///9/f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1GbKE+aKVCdprna/P/9///9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oaGhNDQ0HBwcHR0dHBwcHBwcHBwc&#10;GxsbHBwcGxsbHR0dGxsbHBwcHBwcHBwcHR0dHBwcGxsbHBwcHR0dHBwcHBwcHBwcHR0dHBwcHBwc&#10;HBwcHBwcHBwcHBwcHBwcHBwcHBwcHBwcHBwcHBwcHBwcHBwcHBwcHBwcHBwcHBwcHBwcHR0dHBwc&#10;HBwcHBwcHBwcHBwcHBwcHBwcHBwcHBwcHBwcHBwcHBwcHBwcHBwcHBwcHBwcHBwcHBwcGxsbHR0d&#10;GxsbHBwcHBwcHBwcHBwcHBwcRUVF09PT/v7+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VGaKU+aJlCaWnmy/////v78//7/////////////////////&#10;////////////////////////////////////////////////////////////////////////////&#10;/v////7//v/7/////v////7/Z4W7KVCd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E+aKE+aLlOh8fX4////&#10;/////v////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nJycQkJCHR0dHBwcHBwcHR0dGxsbHBwcGxsbHBwcHBwcGxsbHBwcGxsbHBwcHR0d&#10;HBwcHBwcHBwcHBwcHBwcGxsbHBwcHR0dGxsbHBwcHBwcHBwcHBwcHBwcHBwcHBwcHBwcHBwcGxsb&#10;HBwcGxsbHR0dHBwcHBwcHR0dHBwcHBwcHBwcHBwcHBwcHBwcHBwcHBwcHBwcHBwcHBwcHBwcHBwc&#10;HBwcHBwcHBwcHBwcHBwcHBwcHR0dGxsbHR0dHBwcHBwcHBwcHBwcHBwc0tLS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E+cJ1GbJk+eJ1CfqbrY&#10;/////v7+////////////////////////////////////////////////////////////////////&#10;/////////////////////////////////v/9//7//v7//v/////97vH4LFKbKE+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E+acIq9/v/9/////v///v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v7+0tLSgICALy8vHBwcHBwcHR0d&#10;HBwcHBwcHBwcHBwcGxsbHBwcHBwcHBwcGxsbHR0dHBwcHBwcHBwcHR0dHBwcHBwcHBwcHR0dHBwc&#10;HBwcHBwcHBwcHR0dHBwcHBwcHBwcHBwcHBwcHR0dGxsbGxsbHR0dGxsbHR0dHBwcHBwcHBwcHBwc&#10;HBwcHBwcHBwcHBwcHBwcHBwcHBwcHBwcHBwcHBwcHBwcHBwcHBwcHBwcGxsbHBwcHR0dHBwcHBwc&#10;HR0dGxsbZGRk/v7+/////////////v7+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VCdKE+cJlCcLlSb8fT5/v///////v78////////////////////////////////&#10;/////////////////////////////////////////////////////////////////////v7+///9&#10;/v7////9o7PVJVGcKE+c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1GdKFKev8rg/v/6/v/////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v7+/////////////Pz8vr6+a2trJSUlHR0dGxsbHBwcGxsbHBwcHR0dGxsbHR0dHBwcHBwcHBwc&#10;HBwcHBwcHBwcGxsbGxsbHBwcHR0dGxsbHBwcHBwcHBwcHBwcHBwcGxsbHBwcHR0dHBwcHBwcHBwc&#10;HR0dGxsbGxsbHBwcHR0dHBwcHBwcHBwcHBwcHBwcHBwcHBwcHBwcHBwcHBwcHBwcHBwcHBwcHBwc&#10;HBwcHBwcHBwcHR0dHBwcGxsbHBwcHBwcGxsbHx8f2tra/////v7+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KE+cJlCacY29///9/v7+////////&#10;////////////////////////////////////////////////////////////////////////////&#10;//////////////////////78/v/////////9////UnGxKE+aJlKb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06ZOWCl+/z///7//v/9/vz9/v/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NTUQEBAGxsb&#10;HBwcHR0dHBwcHBwcHBwcHBwcHBwcHBwcHBwcHBwcHBwcHBwcHBwcHBwcHBwcHBwcHBwcHBwcHBwc&#10;HBwcHBwcHBwcHBwcHBwcHR0dHBwcGxsbHBwcHR0dHR0dHBwcHBwcHBwcHBwcODg4paWl+/v7////&#10;/////////////////v7+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8/PzqampWFhYHh4e&#10;HR0dGxsbHBwcHBwcHBwcGxsbHBwcGxsbHBwcHR0dHBwcHBwcHR0dGxsbHBwcHBwcHBwcHBwcHBwc&#10;HBwcHR0dHBwcGxsbHBwcHBwcHBwcGxsbHBwcHBwcHBwcHBwcHBwcHBwcHBwcHBwcHBwcHBwcHBwc&#10;HBwcHBwcHBwcHBwcHBwcHBwcHBwcHBwcHBwcHBwcHBwcHBwcHBwcHBwcHBwcHBwcHBwccHBw////&#10;/v7+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1GdJlCcwMvf//7//v7+////////////////////////////////////////////////////&#10;///////////////////////////////////////////////////////9///////////92+HvJlCY&#10;KVCbJlCc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1GdhZzG///9/////v/9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v7+5+fnsLCwf39/S0tLIiIiGxsbHR0dGxsbHR0dHBwcGxsbHBwc&#10;HBwcGxsbHBwcHR0dHBwcGxsbGxsbHR0dGxsbGxsbHBwcHBwcHBwcHBwcHBwcHR0dHBwcHBwcHBwc&#10;GxsbHBwcHR0dHBwcHBwcHBwcHBwcHBwcHBwcHBwcHBwcHBwcHBwcHBwcHBwcHBwcHBwcHBwcHBwc&#10;HBwcHBwcHBwcGxsbHR0dICAg5OTk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KE+aJlCaOWCl/fv+/v7//v/////9/v//////////////&#10;////////////////////////////////////////////////////////////////////////////&#10;///////////////////9///9iqDJJlCaKU+YJk+e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VCe1tzq////&#10;/f/+/v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////////////////////////v7+/////////////////v7+/v7+////&#10;+fn5zs7Om5ubampqODg4HR0dHR0dHBwcHR0dGxsbHBwcGxsbHBwcHBwcHBwcGxsbHBwcHBwcHBwc&#10;HBwcGxsbHBwcHBwcHBwcHBwcHBwcHBwcHBwcHR0dGxsbHBwcHBwcHBwcHBwcHBwcHBwcHBwcHBwc&#10;HBwcHBwcHBwcHBwcHBwcHBwcHBwcHBwcHR0dGxsbHBwcHBwcHBwcenp6/v7+////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KE+cJlCahJ3G&#10;//79/////f7////9/f/+////////////////////////////////////////////////////////&#10;//////////////////////////////////////////7//v7/////+///PGKjKVCdKU6cJ1Gb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T2+s//7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v7+////////////////////&#10;/////////v7+////////////////////////////////////////6+vrubm5n5+fjY2NfX19bm5u&#10;XFxcTExMOjo6KysrHh4eGxsbHBwcHx8fLS0tPz8/T09PYWFhcnJyg4ODlZWVm5ubKSkpHBwcHR0d&#10;HBwcHBwcHBwcHBwcHBwcHBwcHBwcHBwcHBwcHBwcHBwcHBwcHBwcHBwcHBwcHBwcHBwcHBwcHR0d&#10;HBwcJSUl6+vr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cJlCc1N3s/v///v////////////7/////////////////////////&#10;/////////////////////////////////////////////////////////////////////////v78&#10;//7////9xc3kJlCcJlCaKVCd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nLDV/v///v/9//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v7+////////mZmZHR0dHBwcHBwcHBwcHBwcHBwcHBwcHBwcHBwcHBwcHBwcHBwcHBwc&#10;HBwcHBwcHBwcHBwcHBwcHBwcHBwcHBwcHBwcHBwcHBwcHBwcGxsbHBwcHBwcHBwcHBwcHBwcHR0d&#10;HBwcHR0dc3Nz6+v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7u7u7+/v/f39////////////&#10;/////v7+////8/PzUFBQHBwcHBwcHBwcHBwcHBwcHBwcHBwcHBwcHBwcHBwcHBwcHBwcHBwcHBwc&#10;HBwcHBwcHBwcHBwcHBwcHBwcHBwcHBwcGxsbh4e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E+cKVCbKE+cJ1GbJlCaKlCZJU+bJlKbKlCZTG6t/////////////v7/&#10;////////////////////////////////////////////////////////////////////////////&#10;//////////////////////////////7//v//////c4++J1GdKFGgKU6cJVGc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cJ06ZJlKdKE+aJlCcKE+a&#10;JlKdK1Gc7e7w/v7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eHh4GxsbHR0dHBwcHR0dHBwcHBwc&#10;HBwcHBwcHBwcHBwcHBwcHBwcHBwcHBwcHBwcHBwcHBwcHBwcHBwcHBwcHBwcHBwcHBwcHBwcHBwc&#10;HBwcHBwcHBwcHBwcGxsbHBwcHBwcHBwcTExMz8/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v7+////////////8/PzT09PHBwcHR0dGxsbHR0dHBwcHBwcHBwc&#10;HBwcHBwcHBwcHBwcHBwcHBwcHR0dGxsbHBwcHBwcHBwcHBwcHBwcHBwcGxsbHR0dPT098vL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1GdKE+aKVCbJ1GdJ1GbKFCY&#10;J1GdKE+cJlCcmK/R//7////////9//7/////////////////////////////////////////////&#10;////////////////////////////////////////////////////////////////////9fX9MFad&#10;JlCaKE+cKE+cJ1GZ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YJlCcJ1GdKVCdJlCaJlCYY4G3/v7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Ly&#10;WlpaHBwcHBwcHBwcGxsbHR0dHBwcHBwcHBwcHBwcHBwcHBwcHBwcHBwcHBwcHBwcHBwcHBwcHBwc&#10;HBwcHBwcHBwcHBwcHBwcHBwcHBwcHBwcGxsbHR0dHR0dHBwcHBwcHBwcMTExp6en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v7+////////////8vLyTExM&#10;HR0dHBwcHBwcHBwcHBwcHBwcHBwcHBwcHBwcHBwcHBwcHBwcHBwcHBwcGxsbHR0dHR0dHBwcHBwc&#10;HR0dGxsbHBwcHR0dHx8fz8/P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cJ06ZJlCYJlCcKVCdJlCaJ1GdKU+aKlGc5+72///9///////9//7////9////////&#10;////////////////////////////////////////////////////////////////////////////&#10;//////////////////3//P//rrvbJlCcJ1GbKVGZKE+eJU+X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1GdKE+cJlCaJlCaKE+cKE+cs8TY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uLiQkJCHBwcHBwcHBwcHBwcHBwcHBwcHBwcHBwcHBwcHBwcHBwc&#10;HBwcHBwcHBwcHBwcHBwcHBwcHBwcHBwcHBwcHBwcHBwcHBwcHBwcHBwcHR0dHBwcHR0dGxsbGxsb&#10;HBwcICAggICA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v7+/v7+////////////8fHxSkpKHBwcHBwcHR0dGxsbHR0dHBwcHBwcHBwcHBwcHBwcHBwcHBwc&#10;HBwcHBwcHBwcHBwcHR0dGxsbHBwcHBwcHBwcHBwcHBwcHBwcj4+P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1GbKVCdJlCYJlCaJ1GdJlCcJlCaJ1GZYX62&#10;//7///7//////f7////9///9////////////////////////////////////////////////////&#10;//////////////////////////////////////////////////7//P//W3qzKVCdJlCcJlCcKE+c&#10;KlGc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k+eKE+aJlCaJlKbKE+aM1mi9Pj7//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zs7OMTExHBwcGhoaHBwcGxsb&#10;GxsbHBwcHBwcHBwcHBwcHBwcHBwcHBwcHBwcHBwcHBwcHBwcHBwcHBwcHBwcHBwcHBwcHBwcHBwc&#10;HBwcGxsbHBwcGxsbHBwcHBwcHBwcHR0dVVVV2dnZ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v7+/////////////v7+7OzsSUlJGxsbHBwcGxsbGxsbHBwc&#10;HBwcHBwcHBwcHBwcHBwcHBwcHBwcHBwcHBwcHBwcHBwcHBwcHBwcHBwcHBwcHR0dGxsbHBwcGxsb&#10;T09P/f39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E+a&#10;JlCaJ06ZKVGZJlCaJlCcJ1GbJVGcsb/a//7//////////v/////////9////////////////////&#10;////////////////////////////////////////////////////////////////////////////&#10;////////5enyKlKaJ1GdJ06ZKVCbJ1GbKE+c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KE+cJ1GbJk+eJVGaJ1GbeJP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tLS0JCQkHBwcHBwcHR0dHBwcHBwcHR0dHBwcGxsbHBwcHBwcHBwcHBwcHBwcHBwcHBwcHBwc&#10;HBwcHBwcHBwcHBwcHBwcHBwcHBwcHBwcHBwcHBwcHR0dHR0dHBwcHBwcNjY2srKy/////v7+////&#10;/v7+////////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v7+&#10;zs7ONTU1GxsbHBwcHBwcHR0dHBwcHBwcHBwcHBwcHBwcHBwcHBwcHBwcHBwcHBwcHBwcHBwcHBwc&#10;HBwcHBwcHBwcHR0dGxsbHR0dHBwcKCgo4uLi/v7+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VCdJ1GbKVCdJlCaJU+ZKE+aJU+bM1eh+Pn9/P79/v/////9&#10;///9/v////3+////////////////////////////////////////////////////////////////&#10;///////////////////////////////////////9lqrPJlCaKE+aKE+aJ1GbJFCbKE+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VCdJ1GbJlCaKVCd&#10;JlCcJVCey9Pm/f/+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v7+////k5OTHh4eHBwcHBwcHR0dGxsbHBwcHBwcGxsbHBwcHBwc&#10;HBwcHBwcHBwcHBwcHBwcHBwcHBwcHBwcHBwcHBwcHBwcHBwcHBwcHBwcHBwcHBwcHBwcGxsbHR0d&#10;HBwcHR0dgYGB9vb2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n5+fIiIiHBwcHR0dHBwcHBwcGxsbHR0dHBwcGxsbHBwcHBwc&#10;HBwcHBwcHBwcHBwcHBwcHBwcHBwcHBwcHBwcHR0dHBwcGxsbHR0dHBwcHBwcqamp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KE+cJlCYKE+cJlCa&#10;KE+cKlGcKE+ceJDA///7/v/9/v///v7+///9/v7+////////////////////////////////////&#10;/////////////////////////////////////////////////////////////////////v//RWus&#10;KFCYKVCfKVCbJU6dJ1GbKFCY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cJ1GbKVCbKE+aJ1GdRGam//7//v/9////////////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dHR0HBwcHBwcHBwc&#10;HBwcHBwcHBwcHBwcHBwcHBwcHBwcHBwcHBwcHBwcHBwcHBwcHBwcHBwcHBwcHBwcHBwcHBwcHBwc&#10;HBwcHBwcHBwcHBwcHBwcHBwcHR0dHBwcMzMzw8PD/////////////////v7+///////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b2bGxsHBwcHBwcHBwcGxsb&#10;HBwcHR0dGxsbHBwcHBwcHBwcHBwcHBwcHBwcHBwcHBwcHBwcHBwcHBwcHBwcHBwcHBwcGxsbHBwc&#10;HBwcHBwcHBwcZmZm/////////////v7+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VCdJVGaJ06bJ1GbKU6cJlCcKE+aw9Pj//////7//v////////////7//v//&#10;/v//////////////////////////////////////////////////////////////////////////&#10;////////////////////////0NfpJlCaKE+aJlCYJ1GbKVCbJlCcJlC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k+eJlCcKU+YKE+cJlKdj6XM////&#10;///9////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v7+/////////////////////////////////////////////////////v7+////////////&#10;////////8fHxVlZWHBwcHBwcHR0dGxsbHBwcHBwcHBwcHBwcHBwcHBwcHBwcHBwcHBwcHBwcGxsb&#10;HR0dHR0dHBwcHBwcGxsbHBwcHBwcHBwcHBwcGxsbHR0dHBwcHBwcHBwcHBwcZ2dn7+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v7+/////////////////////////////////////v7+////////////&#10;////39/fRUVFGxsbHBwcHBwcHBwcHBwcHBwcHBwcHBwcHBwcHBwcHBwcHBwcHBwcHBwcHBwcHBwc&#10;HBwcHBwcHBwcHBwcGxsbHR0dGxsbHBwcGxsbHBwcNDQ07+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1GdJFCbKU+aKE+cKVCbJU+ZQmOm&#10;+//+////////////////////////////////////////////////////////////////////////&#10;/////////////////////////////////v/7/////v7+//////3+////f5fFKlCbI1GcKFCYKE+e&#10;JVGaJlCcKE+c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E+cJlCaJlKbKE6ZKVCd4Ofx//7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/////////////////////////&#10;/////////////////////////v7+////////6+vrREREHR0dGxsbHBwcHBwcHR0dGxsbHBwcHBwc&#10;HBwcHBwcHBwcHBwcHBwcHBwcGxsbHR0dHBwcGxsbHBwcHBwcHBwcGxsbHBwcGhoaHBwcHBwcHBwc&#10;HBwcHBwcJycnqqqq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///////////&#10;/////////////v7+////////////////rq6uKSkpHBwcHR0dHBwcGxsbHBwcHBwcHBwcHBwcHBwc&#10;HBwcHBwcHBwcHBwcHBwcHBwcHBwcHBwcHBwcHBwcHBwcHBwcHR0dGxsbHBwcGxsbHR0dHR0dw8P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E+aJ1GbKVCdKVCbJVCeJlCcjqHJ/v//////////////////////////////////////////&#10;/////////////////////////////////////////////////////////f7////9/////v/////9&#10;/////v//9vn+OFufJk+eJlKbKU+aKE+cJU+XKE+aKE+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1GbKE+cJ06ZJ1GbVXi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///v7+/v7+////////&#10;/////////v7+/////v7+/////////////////////////////v7+////////////4+PjPT09HBwc&#10;HBwcHR0dHBwcHBwcHR0dHBwcHBwcHBwcHBwcHBwcHBwcHBwcHBwcHBwcHR0dHBwcHR0dHR0dHR0d&#10;GxsbHBwcHBwcGxsbHR0dHBwcHBwcHR0dGxsbT09P4eHh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v7+/v7+/v7+/////v7+/////v7+/////////v7+/////v7+////4uLiXV1dHBwcHBwcHBwc&#10;GxsbHBwcHR0dHBwcHBwcHBwcHBwcHBwcHBwcHBwcHBwcHBwcHBwcHBwcHBwcHBwcHBwcHBwcHBwc&#10;HBwcHBwcGxsbHR0dHBwcHBwcl5e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KVCbJ1GbJlCcJlCaJ1GdJ06Z3OPt////////////&#10;////////////////////////////////////////////////////////////////////////////&#10;/////////////v/////9//7////////9/v78///9t8bdJlGfJlKdKE+aKE+cJU+bKFKcKE+aJlC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VCd&#10;KE+cJ1GbpbnU/////v7+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v7+/////v7+&#10;/v7+/////////////////////////////////////v7+/////v7+/////v7+////////9PT03Nzc&#10;xsbGsLCwmZmZgoKCampqNDQ0HBwcHR0dHBwcHBwcGxsbHBwcGxsbGxsbHBwcHBwcHBwcHBwcHBwc&#10;HBwcHBwcHBwcHR0dGxsbHR0dGxsbHBwcHBwcHBwcHBwcHBwcHBwcGxsbHBwcICAgkJCQ+vr6////&#10;////////////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v7+/////////////v7+////////////////////&#10;/////f39lZWVJSUlGxsbHBwcHBwcHR0dGxsbHBwcHBwcHBwcHBwcHBwcHBwcHBwcHBwcHBwcHBwc&#10;HBwcHBwcHBwcHBwcHBwcHBwcHBwcHBwcHBwcHBwcHBwcGxsbGxsbgYGB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cJlCc&#10;J1GbJlCaKlCbVHSv/v78//7/////////////////////////////////////////////////////&#10;//////////////////////////////////////////////////////////7//////v/////9aYS7&#10;JlCYKFCYKE+cJ1GdJVGaJlCcJ06bJ1Gd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1GdJ1GdJlCaL1Sb8PT3/v////7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/////////////////////////////////////////////f392tra&#10;ra2thISEampqVFRUPT09JycnHBwcHBwcHBwcHR0dHBwcHBwcHBwcHBwcHBwcGxsbHBwcHBwcHBwc&#10;HR0dGxsbHBwcHBwcHBwcHBwcHBwcHBwcHBwcHBwcHBwcHBwcHBwcHR0dHBwcHR0dHBwcGxsbHBwc&#10;HBwcHBwcHR0dOzs7zc3N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v7+////////////////////////////zs7OR0dHHBwcGxsbHBwcHBwcHBwcHBwcHBwcHBwcHBwc&#10;HBwcHBwcHBwcHBwcHBwcHBwcHBwcHBwcHBwcHBwcHBwcHBwcHBwcHBwcHBwcHBwcHBwcHBwcHBwc&#10;HBwcaWlp/v7+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1GdJlCcJlCaKVCbKE+cobTU/////v7+////////////////////&#10;////////////////////////////////////////////////////////////////////////////&#10;///////9//////7//f/+////7fD5LVOeKE+aKVCbJ1CfJlCYJ1GZJ1GdJ1GbKE+c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cJVGcKFCYbonA/v/6&#10;///9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v7+/v7+////////&#10;/v7++/v71NTUqampe3t7T09PJiYmHR0dHBwcHR0dHR0dGxsbHBwcHBwcHBwcHBwcHBwcHR0dHBwc&#10;HR0dGxsbHR0dGxsbHR0dHBwcHBwcHBwcHBwcGxsbHR0dHBwcHBwcHBwcHBwcHBwcHBwcHBwcHBwc&#10;HBwcHBwcGxsbHBwcHBwcHBwcHR0dGxsbHBwcGxsbc3Nz9PT0/////v7+////////////////////&#10;/v7+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v7+8vLyfX19Hx8fHR0dGxsb&#10;HR0dGxsbHR0dHBwcHBwcHBwcHBwcGxsbHBwcHBwcHBwcHBwcHBwcHBwcHBwcHBwcHBwcHBwcHBwc&#10;HBwcHBwcHBwcHBwcHBwcHBwcHBwcHBwcVlZW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E+cKE+aJ1GbKVCbK1OZ&#10;6/L6//3////9////////////////////////////////////////////////////////////////&#10;//////////////////////////////////3+/v////3+/v/9/v/9///9obTVJVGcKE+cJU+bJlKd&#10;J1GbKE6ZKVCdJU+ZKVCf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YJlCcKVCdvcnh///9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Nzco6OjdXV1SkpKIyMjHBwcHBwcHBwcHBwcHBwcGxsbHR0dHBwcGxsb&#10;HBwcHBwcHBwcHBwcHBwcHBwcHBwcHR0dHBwcHR0dGxsbHBwcHBwcGxsbHR0dHBwcHBwcHR0dGxsb&#10;HBwcHBwcHBwcHBwcHBwcHBwcHBwcHBwcGxsbHBwcHBwcHBwcGxsbHR0dHBwcHR0dJiYmtLS0/v7+&#10;/////v7+/////////////////////v7+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v7+/////v7+////&#10;////////uLi4NDQ0HBwcGxsbHBwcHBwcGxsbHBwcHBwcHBwcHR0dHBwcGxsbHBwcHBwcHBwcHBwc&#10;HBwcHBwcHBwcHBwcHBwcHBwcHBwcHBwcHBwcHBwcHBwcHBwcHBwcHBwcGxsbRkZG8/P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E+aJ06ZJlCcKE+aaIe2//////7/////////////////////////////////////&#10;/////////////////////////////////////////////////////////////////v7+///////9&#10;/////f39/P//UnKvJlCYJlCaJ1GbJlCcJlCcKU6eKVCfJlCaKVCd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KVCbPF2g+/z+///9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wsLCf39/PDw8HBwcHBwcHBwcHBwcHBwcGxsb&#10;HR0dGxsbHBwcHR0dHBwcHBwcHBwcHBwcHBwcGxsbHBwcHBwcHBwcHBwcHBwcGxsbHBwcHBwcHR0d&#10;HBwcHBwcHR0dGxsbHR0dGxsbHBwcHR0dHBwcHBwcHBwcHBwcHBwcHBwcHBwcHBwcHBwcGxsbHBwc&#10;HBwcHBwcGxsbHR0dNDQ009PT/////////v7+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YmJiHBwcHBwcHBwcHBwcHBwcHBwcHBwcHBwcHBwc&#10;HBwcGxsbHBwcHBwcGxsbGxsbHBwcHBwcHBwcHBwcHBwcHBwcHBwcHBwcHBwcHBwcHBwcHBwcHBwc&#10;HBwcHBwcHBwcODg46Ojo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1GdJ1GdKE+cuMbg/v7//v////7/&#10;////////////////////////////////////////////////////////////////////////////&#10;/////////////////////////v78//////7///7/2uLvKE+aKVCdJ1GbKE+cKE+cJ1GbKVGZJU+Z&#10;JlKb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1CfKE+ag5vH///9+//+//7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6+vrqampZWVlJycnHBwc&#10;HBwcHBwcHBwcHBwcHBwcHBwcHBwcHBwcHBwcHBwcHBwcHBwcHBwcHBwcHBwcHBwcHBwcHBwcHBwc&#10;HBwcHBwcHBwcHBwcHBwcHBwcHBwcHBwcHBwcHBwcHBwcHBwcHBwcHBwcHBwcHBwcHBwcHBwcHR0d&#10;HBwcHBwcHBwcGxsbHBwcHBwcHBwcHBwcHBwcHBwcHBwcSUlJ6Oj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U6cKVGZNFyh+fj9/v/9///9//7/////////////////////////////////////////////&#10;///////////////////////////////////////////////////////////9//7//v///v//iaHH&#10;J1CfJlCc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1GbKE+aKVCbKVCbJlCcJlCaJlCaJlCcKU6c1N7q//////7///7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cJ1GdKE+af5fD/////////////v//////////////&#10;////////////////////////////////////////////////////////////////////////////&#10;///////////////9/v///////f39P2KiJ06ZJ1Gb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1GdKE+aKVCfJk+eJ1GbJlCaKVCbKE+aJlCaTG6r/f7/&#10;/v7+/////v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v7+/////////////////v7+////&#10;/////v7+/v7+////////7Ozsl5eXPT09HBwcHR0dGxsbHBwcHBwcGxsbHR0dGxsbHBwcHBwcHBwc&#10;HBwcHBwcHBwcHBwcHBwcHBwcHBwcHBwcHBwcHBwcHBwcHBwcHBwcHBwcHBwcHBwcHBwcHBwcHBwc&#10;HBwcHBwcHBwcHBwcHBwcHBwcHBwcHBwcHBwcHBwcHBwcHBwcHBwcHBwcHBwcHBwcHBwcHBwcHBwc&#10;HR0dHBwcHR0dGxsbHBwcHBwch4eH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KE+cJ1GZKE+a&#10;ztfm/v7+///////9/v//////////////////////////////////////////////////////////&#10;/////////////////////////////////////////////v//////////xs7jJ1CgJlCYKE+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1GdKE+aKVCf&#10;JU+bJlKZKVCdJ06bKVCdJlCcmq7P///9/v///v///v7+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/////////////////////////////v7+////////xsbGaWlpIyMjHBwcHBwcHBwcGxsbHBwc&#10;HR0dGxsbHR0dGxsbHR0dHR0dHBwcHBwcHBwcHBwcHBwcHBwcHBwcHBwcHBwcHBwcHBwcHBwcHBwc&#10;HBwcHBwcHBwcHBwcHBwcHBwcHBwcHBwcHBwcHBwcHBwcHBwcHBwcHBwcHBwcHBwcHBwcHBwcHBwc&#10;HBwcHBwcHBwcGxsbGxsbHR0dGxsbGxsbHBwcHBwcHBwcHBwcICAgqKio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1GdJ0+XR2mp/v////7//f/+///7////////////////////////////&#10;/////////////////////////////////////////////////////////////////////////v//&#10;/////////v78d47CKE+cJlKbJlCc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cKVCbKE+cJ1GZJlCYKE+eKVCbJlCaK1Gc6e32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////////7u7umZmZPz8/&#10;HBwcHBwcGxsbHBwcHR0dHR0dHBwcHBwcHBwcHBwcHBwcHBwcHBwcHBwcHBwcHBwcHBwcHBwcHBwc&#10;HBwcHBwcHBwcHBwcHBwcHBwcHBwcHBwcHBwcHBwcHBwcHBwcHBwcHBwcHBwcHBwcHBwcHBwcHBwc&#10;HBwcHBwcHBwcHBwcHBwcHBwcHBwcHBwcHBwcHBwcHBwcHBwcHR0dGhoaHR0dHBwcHBwcHBwcGxsb&#10;LS0txsbG/v7+////////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U+bJ1CflanO//////7////9&#10;/v78////////////////////////////////////////////////////////////////////////&#10;/////////////////////////////v/9//7//v//8/f6MFadKE+aJlCaJ1Gd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1GbJlCaJU+bJlCaJ1GdKE+c&#10;JlCYJVGaY322//7//v////////7//v78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v7+////&#10;/v7+////////x8fHbGxsISEhHR0dHBwcHBwcHBwcHBwcGxsbHBwcGxsbHR0dHBwcHBwcHBwcGxsb&#10;HBwcHBwcHBwcHBwcHR0dHBwcHBwcHBwcHBwcHBwcHBwcHBwcHBwcHBwcHBwcHBwcHBwcHBwcHBwc&#10;HBwcHBwcHBwcHBwcHBwcHBwcHBwcHBwcHBwcHBwcHBwcHBwcHBwcHBwcHBwcHBwcHBwcHBwcGxsb&#10;HBwcHBwcHBwcGxsbGxsbHBwcHBwcPj4+3t7e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/////////9///9&#10;//7////////9/////v7+/v//1t7rnKzOYX62K1WdJ1GdJVGcJ1GdJlCaKFCYKFCYKVCbKE+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1GbKVCd4ejy///////9//7//////v//////////////////////////////////////&#10;//////////////////////////////////////////////////////////////7//v7+/v/9rb3X&#10;JlCcKE+cJ1GdJ06Z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KFKcJlCcKE+cKE+aJ1GdJk+fs8Hb///////9/v78//7/////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U+bW3mv///9/////////////f/+////////&#10;////////////////////////////////////////////////////////////////////////////&#10;//////////////////3+/P///f/+XXy1KVCdJ1GbJ1GdKVCb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KE+aJ1GbJU+XKVCdKFCYJ1GbKE+eNVee9fj9&#10;/v///////v78///////////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bW1QkJCHBwcHR0d&#10;HBwcHBwcHBwcHBwcHBwcHR0dHBwcHBwcHBwcHBwcHBwcHR0dHBwcHBwcHR0dHBwcHBwcHBwcHBwc&#10;HBwcHBwcHBwcHBwcHBwcHBwcHBwcHBwcHBwcHBwcHBwcHBwcHBwcHBwcHBwcHBwcHBwcHBwcHBwc&#10;HBwcHBwcHBwcHBwcHBwcHBwcHBwcHBwcHBwcHBwcHBwcHBwcHBwcHBwcHBwcHBwcGxsbHR0dHBwc&#10;HBwcHBwcZ2dn+/v7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E+c&#10;qrvZ//////////7//P/9///////9////////////////////////////////////////////////&#10;///////////////////////////////////////////////////9/v7+5urzJ1GbKk+dJVGaKE+a&#10;JlCc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KVCb&#10;JlCcKE+cKk+fJ1GZJVGcKk6adZTC/v78//7//v////7//f7//v/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vr6+SEhIHBwcHBwcHBwcHBwcHBwcHBwcHBwcHBwcHBwcHBwcHBwcHBwcHBwcHBwcHBwc&#10;HBwcHBwcHBwcHBwcHBwcHBwcHBwcHBwcHBwcHBwcHBwcHBwcHBwcHBwcHBwcHBwcHBwcHBwcHBwc&#10;HBwcHBwcHBwcHBwcHBwcHBwcHBwcHBwcHBwcHBwcHBwcHBwcHBwcHBwcHBwcHR0dHBwcHBwcHR0d&#10;GxsbHBwcGxsbHBwcHBwcHBwcGxsbHR0dHBwcYWFh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w8PDTk5OGxsbHBwcHR0dHBwcHBwcHBwcHBwcHBwcHBwc&#10;HBwcHBwcHBwcHBwcHBwcHBwcHBwcHBwcHBwcHBwcHBwcHBwcHBwcHBwcHBwcHBwcHBwcHBwcHBwc&#10;HBwcHBwcHBwcHBwcHBwcHBwcHBwcHBwcHBwcHBwcHBwcHBwcHBwcHBwcHBwcHBwcHBwcHBwcHBwc&#10;HBwcHBwcHBwcHBwcHBwcGxsbHBwcHBwcHBwcHBwcHBwcHBwcHBwcHR0dHBwcHBwcXFxc+/v7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///v///v7+////&#10;/////v7/////////////////////////////////////////////////////////////////////&#10;///////////////////////////////////////9/v7+/////f/+/v///v7+///9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//&#10;/v7+/////v78///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v7+/////v7+////ycnJVVVVHBwcHR0dHBwc&#10;HR0dGxsbHBwcHBwcHBwcHBwcHBwcHBwcHBwcHBwcHBwcHBwcHBwcHBwcHBwcHBwcHBwcHBwcHBwc&#10;HBwcHBwcHBwcHBwcHBwcHBwcHBwcHBwcHBwcHBwcHBwcHBwcHBwcHBwcHBwcHBwcHBwcHBwcHBwc&#10;HBwcHBwcHBwcHBwcHBwcHBwcHBwcHBwcHBwcHBwcHBwcHBwcHBwcHR0dHBwcGxsbHR0dGxsbHBwc&#10;HR0dHR0dHBwcGxsbV1dX9/f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///9//7///3//////////////v7+////////////////////////////&#10;////////////////////////////////////////////////////////////////////////////&#10;///////9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v7///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9vbW1tbHR0dHBwcHBwcGxsbHBwcHR0dHR0dHBwcHBwcHBwcHBwcHBwcHBwcHBwcHBwcHBwc&#10;HBwcHBwcHBwcHBwcHBwcHBwcHBwcHBwcHBwcHBwcHBwcHBwcHBwcHBwcHBwcHBwcHBwcHBwcHBwc&#10;HBwcHBwcHBwcHBwcHBwcHBwcHBwcHBwcHBwcHBwcHBwcHBwcHBwcHBwcHBwcHBwcHBwcHBwcHBwc&#10;HBwcHBwcHBwcHBwcHBwcHBwcHBwcHBwcHBwcHBwcGxsbUlJS9fX1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7//////v7+///9///9/v78&#10;////////////////////////////////////////////////////////////////////////////&#10;/////////////////////////v7+/////v7+/////////////f/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v78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////v7////////9///9///9////////////////////////////////////////////////&#10;/////////////////////////////////////////////////////////////v7+//////7///7/&#10;//7////9///9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MzMQUFBHR0dGxsbGxsb&#10;HBwcHBwcGxsbHBwcGxsbHR0dGxsbHBwcHBwcHBwcHBwcHBwcHBwcHBwcHBwcHBwcHBwcHBwcHBwc&#10;HBwcHBwcHBwcHBwcHBwcHBwcHBwcHBwcHBwcHBwcHBwcHBwcHBwcHBwcHBwcHBwcHBwcHBwcHBwc&#10;HBwcHBwcHBwcHBwcHBwcHBwcHBwcHBwcHBwcHBwcHBwcHBwcHBwcHBwcHBwcHBwcHBwcHBwcHBwc&#10;HBwcHBwcHBwcGxsbHBwcHBwcSEhI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v//////////////////////////&#10;////////////////////////////////////////////////////////////////////////////&#10;/////////////v/9/v///v///v7+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v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Pze3t7Hh4eHBwcHR0dGxsbHBwcHR0dGxsbGxsbHR0dHBwcGxsbHBwcHBwcHBwcHBwcHBwc&#10;HBwcHBwcHBwcHBwcHBwcHBwcHBwcHBwcHBwcHBwcHBwcHBwcHBwcHBwcHBwcHBwcHBwcHBwcHBwc&#10;HBwcHBwcHBwcHBwcHBwcHBwcHBwcHBwcHBwcHBwcHBwcHBwcHBwcHBwcHBwcHBwcHBwcHBwcHBwc&#10;HBwcHBwcHBwcHBwcHBwcHBwcGxsbHBwcHR0dHBwcHBwcHBwcHBwcQ0ND7u7u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/////////////////////////////////////////////&#10;//////////////////////////////////////////////7/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8////&#10;/v7+/v7+///9///9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v7+&#10;////////////////////////////////////////////////////////////////////////////&#10;////////////////////////////////////////////////////////////////////////////&#10;////////////////////////////////////////////////////////////////////////////&#10;/////f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///9/////v//////////////////////&#10;////////////////////////////////////////////////////////////////////////////&#10;/////////////v///f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9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R0dHBwcHBwcHBwcHBwcHBwc&#10;HBwcHBwcUFBQ1tb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qampLS0tHBwcHBwcHBwcGxsbHBwcHR0dHBwcGxsbHBwcHBwcHBwcHBwcHBwcHBwcHBwc&#10;HBwcHBwcHBwcHBwcHBwcHBwcHBwcHBwcHBwcHBwcGhoaHBwcHBwcHBwcGxsbHBwcHR0dHR0dHBwc&#10;HBwcHR0dHBwcGxsbHR0dHBwcHBwcHR0dGxsbKysrYWFhmZmZ0dHRmZmZHBwcHBwcHBwcHBwcHBwc&#10;HBwcHBwcHBwcHBwcHBwcHBwcHBwcHBwcHBwcHBwcHBwcHBwcHBwcHR0dGhoaODg4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///////v7+/////v7+3t7eQ0NDGxsbGxsb&#10;HBwcHBwcGxsbHR0dHBwcHBwcHBwcHBwcHR0dHBwcHBwcHBwcHBwcHBwcHBwcHBwcHBwcHBwcHBwc&#10;HBwcHBwcHBwcHBwcHBwcHBwcHBwcHBwcHBwcHR0dHBwcHBwcHBwcHR0dHBwcHBwcHBwcHBwcJSUl&#10;Z2dns7Oz9fX1/////////////////v7++vr6SUlJHR0dHBwcHBwcHBwcHBwcHBwcHBwcHBwcHBwc&#10;HBwcHBwcHBwcHBwcHBwcHBwcHBwcHBwcHBwcHR0dGxsbtLS0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v7+////////&#10;/////////v7+t7e3JycnHBwcHBwcHBwcHBwcHR0dHBwcHBwcHBwcGxsbHBwcHBwcHBwcHBwcHBwc&#10;HBwcHBwcHBwcHBwcHBwcHBwcHBwcHBwcHBwcHBwcHBwcHBwcHBwcHBwcHR0dGxsbHBwcHBwcGxsb&#10;HBwcHBwcHBwcHBwcKSkpbGxst7e39/f3/////////////////////////v7+////jY2NGxsbHBwc&#10;HBwcHBwcHBwcHBwcHBwcHBwcHBwcHBwcHBwcHBwcHBwcHBwcGxsbHBwcHBwcHBwcHBwcHBwcgoKC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Pz8hYWFHBwcHR0dHBwcHBwcHBwcHBwcGxsbHR0d&#10;HBwcHBwcHBwcHR0dGxsbHR0dHBwcHBwcHBwcHBwcHBwcHBwcHBwcHBwcHBwcHBwcHBwcHBwcHBwc&#10;HBwcHBwcHBwcHBwcGxsbHR0dHBwcHBwcGxsbHBwcTk5Ora2t+Pj4/////////v7+////////////&#10;/////v7+////////z8/PICAgHR0dHR0dHBwcHBwcHBwcHBwcHBwcHBwcHBwcHBwcHBwcHBwcHBwc&#10;HBwcHBwcHBwcHBwcGxsbHR0dU1NT+vr6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v7+////6+vrV1dXGxsb&#10;HBwcGxsbHBwcHBwcHBwcHBwcHBwcHBwcHBwcHBwcHBwcGxsbHh4eHBwcHBwcHBwcHBwcHBwcHBwc&#10;HBwcHBwcHBwcHBwcHBwcHBwcHBwcHBwcHBwcHBwcHBwcHBwcHBwcHBwcHBwcJSUldXV10tLS////&#10;/////v7+/////////v7+/////////v7+/////////v7+9/f3Pz8/HBwcHBwcGxsbHBwcHBwcHBwc&#10;HBwcHBwcHBwcHBwcHBwcHBwcHBwcHBwcHBwcHBwcHBwcGxsbHR0dMjIy6+v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2trampqaV1dXICAg&#10;HBwcHBwcHBwcHBwcHBwcHBwcHBwcHBwcGxsbHBwcHBwcHBwcHBwcHBwcHBwcHBwcHBwcHBwcHBwc&#10;HBwcHBwcHBwcHBwcHBwcHBwcHBwcHBwcHBwcHBwcGxsbHBwcHBwcHBwcGxsbHBwcHBwcHBwcHBwc&#10;HBwcHBwcHBwcHBwcHBwcHR0dHR0dHBwcHBwcHBwcGxsbGxsbOTk5jY2N5OT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v7+/////////////////v7+d3d3&#10;GxsbHBwcHBwcHBwcHBwcHBwcHBwcHBwcHBwcHBwcHBwcHBwcHBwcHBwcHBwcHBwcHBwcHBwcHBwc&#10;HBwcHBwcHBwcHR0dHBwcGhoaHR0dGxsbHBwcGxsbHBwcHBwcHBwcHBwcQEBAsrKy/v7+/////v7+&#10;/////////v7+/////////////v7+////////////////////////////+/v7QUFBHR0dGxsbHBwc&#10;HR0dGxsbHBwcHBwcHBwcHBwcHBwcHBwcHBwcHBwcHBwcHBwcHBwcHBwcHBwcHBwca2t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9PT0uLi4d3d3QkJCICAgHBwcGxsbHBwcHBwcHBwcHBwcHBwc&#10;HBwcHBwcHBwcHBwcHBwcHBwcHBwcHBwcHBwcHBwcHBwcHBwcHBwcHBwcHBwcHBwcHBwcGxsbHR0d&#10;GxsbHBwcHBwcHR0dHBwcGxsbHR0dGxsbHBwcHBwcHBwcHR0dGxsbHBwcHBwcHR0dGxsbJiYmcXFx&#10;xsb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////v7+////////&#10;9fX1ysrKnJycbm5uQEBAHh4eHBwcHBwcHBwcHBwcHBwcHBwcHBwcHBwcHBwcHBwcHBwcHBwcHBwc&#10;HBwcHBwcHBwcHBwcHBwcHBwcHBwcHBwcHR0dHBwcGxsbHBwcGxsbHBwcHBwcGxsbHR0dHBwcHBwc&#10;GxsbHR0dGxsbHR0dVVVVqqqq9fX1/v7+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//////////9vb2XFxcHBwcHR0dHBwcHBwcHBwc&#10;HBwcHBwcHBwcHBwcHBwcHBwcHBwcHBwcHBwcHBwcHBwcHBwcHBwcHBwcHBwcHBwcHBwcHBwcHBwc&#10;HBwcHBwcHBwcGxsbHBwcHR0dGhoaMzMzqKio/Pz8/////////////////v7+/////////v7+////&#10;/////////////v7+/v7+/////v7+////////////5eXlJiYmHBwcHBwcHBwcGxsbHR0dGxsbHBwc&#10;HBwcHBwcHBwcHBwcHBwcHBwcHBwcHR0dHBwcHR0dHBwcKCgo39/f/v7+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8PDw&#10;dnZ2Hh4eHBwcHBwcHBwcHBwcHBwcHBwcHBwcHBwcHBwcHBwcHBwcHBwcHBwcHBwcHBwcHBwcHBwc&#10;GxsbHR0dGxsbHR0dHBwcHBwcHBwcHBwcHR0dHBwcHBwcHBwcLi4uY2Njm5ub0tLS/Pz8/v7+////&#10;/////////////////////////////v7+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/////rq6uMDAwHBwcHBwcHBwcHBwcHBwcHBwcHBwcHBwcHBwcHBwcHBwc&#10;HBwcHBwcHBwcHBwcHBwcHBwcHBwcHBwcHBwcGhoaHBwcHBwcGxsbHBwcHBwcHBwcJiYmaWlpoqKi&#10;2NjY/v7+/v7+/////v7+/////////v7+/////////v7+/////v7+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4+PjPT09HBwcGxsbHBwc&#10;HBwcHBwcHBwcHBwcHBwcHBwcHBwcHBwcHBwcHBwcHBwcHBwcHBwcHBwcHBwcHBwcHBwcHBwcHBwc&#10;HBwcHBwcHR0dGxsbHBwcHBwcHBwcLi4uqamp/v7+/v7+/////////////////////v7+////////&#10;/////v7+/////////////////////////////////////////v7++vr6Pz8/HBwcHBwcHBwcHBwc&#10;HR0dHBwcHBwcGxsbHBwcHBwcHBwcHBwcHBwcHBwcHBwcHBwcHBwcGxsbPT09+fn5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MzMWFhYHBwcHBwcHBwcHBwcHBwc&#10;HBwcHBwcHBwcHBwcHBwcHBwcHBwcHBwcHBwcHBwcHBwcHBwcHBwcHBwcHBwcHBwcHBwcHBwcHR0d&#10;HBwcGxsbHBwcHBwcIyMjycnJ/////////////////////////////////////////////v7+////&#10;/v7+/////////v7+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09PT&#10;XV1dHh4eGxsbHBwcHBwcGxsbHBwcHBwcHBwcHBwcHBwcHBwcHBwcHBwcHBwcHBwcHBwcHBwcHBwc&#10;HBwcHBwcHBwcHBwcHBwcHBwcHBwcHBwcHBwcHBwcHBwcHR0dtra2/////////////////v7+////&#10;/////////////////////////v7+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v7+////4uLiMzMzHR0dHBwcHBwcHBwcHBwcHBwc&#10;HBwcHBwcHBwcHBwcHBwcHBwcHBwcHBwcHBwcHBwcHBwcHBwcHBwcHBwcHBwcHBwcGxsbHR0dGxsb&#10;GxsbHBwcQEBA1dXV////////////////////////////////////////////////////////////&#10;/////////////////////////////////////////////////v7+cHBwHh4eGxsbHBwcHBwcHBwc&#10;HBwcHBwcHBwcHBwcHBwcHBwcGxsbHR0dHBwcHR0dGxsbHBwcHBwcSkpK/f39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PzNzc3HBwcHBwcHBwcHBwcHBwcHBwcHBwcHBwc&#10;HBwcHBwcHBwcHBwcHBwcHBwcHBwcHBwcHBwcHBwcHBwcHBwcHR0dHBwcHBwcHR0dgoKC////////&#10;/////////v7+////////////////////////////////////////////////////////////////&#10;/////////////////////////////////////////v7+////////////////////T09PHR0dHBwc&#10;HBwcHBwcHBwcHBwcHBwcHBwcHBwcHBwcGxsbHBwcHBwcHBwcHBwcHR0dHBwcXV1d/////////v7+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8fHxtLS0gYGBXl5eODg4Hx8fHBwc&#10;GxsbGxsbHBwcHBwcGxsbHR0dHBwcHBwcGxsbHBwcHBwcHBwcHBwcHBwcHBwcHBwcHBwcHBwcHBwc&#10;HBwcHBwcHBwcHBwcHBwcHBwcHBwcHBwcHBwcHBwcHBwcHBwcHBwcHBwcHBwcHBwcHBwcHBwcGxsb&#10;HBwcHR0dHBwcHBwcHBwcT09P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//////////v7+////9PT06Ojo3Nzc1dXV29vburq6QEBAHBwcHBwcHBwcHBwcHBwcHBwcHBwc&#10;HBwcHBwcHBwcHBwcHBwcHBwcHBwcHBwcHBwcHBwcGxsbHBwcHBwcHBwcHBwcHBwcHBwcHBwcHBwc&#10;HBwciIiI/////////v7+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///////v7+////29vbWVlZHBwcHBwcHBwcGxsbGxsbHR0dHBwc&#10;HBwcHBwcHBwcHBwcHBwcHBwcHBwcHBwcHBwcHBwcHBwcHBwcHBwcHBwcHBwcHBwcHR0dGxsbHBwc&#10;HR0dHBwcHBwcICAgxMTE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//////v7+9PT0hoaGIiIi&#10;GxsbHR0dHBwcHR0dHR0dHR0dGxsbHBwcHBwcHBwcHBwcHBwcHBwcHBwcHBwcHBwcHBwcHBwcHBwc&#10;HBwcHBwcHBwcHBwcHBwcHBwcGxsbHR0dGxsbHBwcHBwcrKys//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Dgfn5+KCgoHBwcHBwcHR0dGxsbHR0dGxsbHBwcHBwcHR0dHBwcHBwcHBwcHBwc&#10;HBwcHBwcHBwcHBwcHBwcHBwcHBwcHBwcHBwcHBwcHBwcHBwcHBwcGxsbHBwcHBwcHBwcHBwcjo6O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////v7+////////////////////////////&#10;/////////////////////v7+//////////////7///7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v7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9/////////////////////v///v///v7+/////////////v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/9/v/9///////////////////9///9//7///3+//3+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9/////v7+/v7+////////////////////////////////&#10;/////////////v78///9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/7///7///7///7/////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v7+/v7+//////7//////v78///9///9///9//7///7////////////9///9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+//////////7///3+&#10;//78///9///9//7////////9/v/9/v/9/v///////////////////////v7+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v7+/////////////////////////////////////////v7+&#10;//7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v/9/v///v///v///////v7+//////////////7///7///7/&#10;/v7+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v7+/v//&#10;/v///v7+//////7//////////v///v/////9///9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////v///v7+/v7+//7///7/&#10;/v///////////////v7+/////v///P/9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v7+/v///f7///7///3+////////////////////////+//+/v///v/9&#10;///9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////v7+///9///9/v7+/////////////////////////////////////v7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f7/5+jtyNPlvsrgrr/b&#10;oLPTmKzNorPRs8Hbws/i2Nvq5en09fj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v////////78/v//7/T60NnowMzis8Pdp7jUmq3N&#10;m67PqrvZvMjgz9bo3ePv8vL0/v7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GxsbHR0dHBwcHBwcHBwcHBwcKSkpgYGB4uLi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///9&#10;/v7////9/v7+/v//5urzJ1GbJVGaKVCdJlCcJ1GdJlCcKE+c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///7//v/////////9////mKrOJlCcJlCaJlCaKVGZKE+aJ1Gb&#10;KVCb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+/v///////v///v3//v7/&#10;////SGqqJk+eKVCbJlCaJ1GZKE+cJlCcKE+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v7//v/9//7//////v//0NfnJlKdKE+cKVCbJlCaJ1GdJ1GdJk+e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f/+/////f/8///////7//3+gZjCJVGaKE+a&#10;JlCcKE+cJlCcJ1GbJk+e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78/////f7/////+/r/NVyhKVCbKE+cJlCcKE+cJ1GbJlCYJlCcJ1Gb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9//7//f/+/v7+u8fhJVCeKE+aKE+cJlCaKE+cJ1Gb&#10;KFCYJVGaKE+c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v////3+////&#10;/v//a4e5KE+aJlKdJlCYJlCaKE+eKE+aKVCdJVGaKU6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9/v///v////7/7fL2K1ObJlCc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9//////7//v7+orXTKE+c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7+//7/////UXSuKU6cJ1Gb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7/3eDvJlCYKVGZJU+b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v7+&#10;///9jqHLJ1GbJlCYJ1Gd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7//////f/+PmSlKE+aJU+bKE+c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7/////xNDmJVCeKVCb&#10;J1CfKVCb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dZC/KlCbJlCaJlCcJlCY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9Pf8MVidJlCaJlCcKk+dJk+e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+&#10;/v//rr3cKFCYJlCaKE+aKVCdJlCY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363JlCcKVCdKE+aJlCcJ1GZ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5ur1K1GaJlKd&#10;J06ZJ1CfKE+cKE+c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mKrQJ1GdJlCaKVCbJlCcJlCYKVCb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SWysJU+ZKE+aKE+cKE+aJ1Gb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drrJlCcJ1GZJ1GbKE+cKE+aKE+cJlCc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pnDKU6eJlCaJVGcKlCbJlCaKU6c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f/+/v/////9//7/////+/r/Nl6mKFCY&#10;J06ZKVCbKE+aKVCb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7/&#10;///7/v78/v7+/////v//uMfcJ1GbJlCaJ1GbJ1GdJlCcJ1GdJlCcJlCc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7//////////v///vz9//79bIi6J06ZKVCbKE+cJ06bKVCd&#10;KE+cKE+cKE+c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v/////////9/v78&#10;/v//7/L5KVObJ1GbJ1GbJlCcJ1GdJ1GdJlCc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9/////v7/////////pbTVJlKdJ06ZKE+aKVCbKVCb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v7+/v///f/+///9U3WyJlCa&#10;KVCdKE+cKE+cKE+cKE+cKVCbKE+aKE+a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/9/////v//3ePxKU+YJ1CfJlCaJlCaJlCaJlCaJ1GbJlCaJU+ZJ1Gb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v///////v///v781Nvum6vPlazMmavPmKrOmKrO&#10;mavPmavPmavPmavPmKrQ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j86+zw+Pn7/v//////////////////////////////////&#10;////////////////////////////////////////////////////////////////////////////&#10;///////////////////////////////////////////////////////9////9PX65+rx7fD3+vv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v/7O3y6uvw9vf7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9/////////P3//v///v//&#10;////////////////////////////////////////////////////////////////////////////&#10;////////////////////////////////////////////////////////////////////////////&#10;/////////////////////v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v///v///////v7+///9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8///9/v7+///////////////9////////////////////////////////////////////&#10;////////////////////////////////////////////////////////////////////////////&#10;///////////////////////////////////////////////////9///9/v78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8///9///////////9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//////////////9////////////&#10;////////////////////////////////////////////////////////////////////////////&#10;////////////////////////////////////////////////////////////////////////////&#10;/v7+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v7+&#10;/////////////////v7+////////////////////////////////////////////////////////&#10;////////////////////////////////////////////////////////////////////////////&#10;///////////////////////////////////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//////////////////////////////////////////////////////////////////////////&#10;////////////////////////////////////////////////////////////////////////////&#10;////////////////////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v7+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/////////////////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">
              <v:shape id="Rectangle 6" o:spid="_x0000_s1027" style="position:absolute;width:20940;height:8896;visibility:visible;mso-wrap-style:square;v-text-anchor:middle" coordsize="241617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" path="m377825,l2416175,r,1028700l,1028700,377825,xe" fillcolor="#bd2333" stroked="f">
                <v:path arrowok="t" o:connecttype="custom" o:connectlocs="327460,0;2094093,0;2094093,889635;0,889635;327460,0" o:connectangles="0,0,0,0,0"/>
              </v:shape>
              <v:shape id="Rectangle 6" o:spid="_x0000_s1028" style="position:absolute;left:2651;top:457;width:18269;height:7988;visibility:visible;mso-wrap-style:square;v-text-anchor:middle" coordsize="241617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" path="m377825,l2416175,r,1028700l,1028700,377825,xe" fillcolor="white [3212]" stroked="f">
                <v:path arrowok="t" o:connecttype="custom" o:connectlocs="285677,0;1826895,0;1826895,798830;0,798830;285677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9" type="#_x0000_t75" style="position:absolute;left:5303;top:3017;width:16091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">
                <v:imagedata r:id="rId2" o:title=""/>
              </v:shape>
              <w10:wrap type="through"/>
            </v:group>
          </w:pict>
        </mc:Fallback>
      </mc:AlternateContent>
    </w: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80490C" wp14:editId="141C481A">
              <wp:simplePos x="0" y="0"/>
              <wp:positionH relativeFrom="column">
                <wp:posOffset>4396105</wp:posOffset>
              </wp:positionH>
              <wp:positionV relativeFrom="paragraph">
                <wp:posOffset>-713867</wp:posOffset>
              </wp:positionV>
              <wp:extent cx="2087880" cy="885190"/>
              <wp:effectExtent l="0" t="0" r="0" b="3810"/>
              <wp:wrapThrough wrapText="bothSides">
                <wp:wrapPolygon edited="0">
                  <wp:start x="2628" y="0"/>
                  <wp:lineTo x="1051" y="9917"/>
                  <wp:lineTo x="0" y="17974"/>
                  <wp:lineTo x="0" y="21073"/>
                  <wp:lineTo x="21285" y="21073"/>
                  <wp:lineTo x="21285" y="0"/>
                  <wp:lineTo x="2628" y="0"/>
                </wp:wrapPolygon>
              </wp:wrapThrough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87880" cy="885190"/>
                        <a:chOff x="0" y="0"/>
                        <a:chExt cx="2087880" cy="885190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2087880" cy="885190"/>
                        </a:xfrm>
                        <a:custGeom>
                          <a:avLst/>
                          <a:gdLst>
                            <a:gd name="connsiteX0" fmla="*/ 0 w 2416175"/>
                            <a:gd name="connsiteY0" fmla="*/ 0 h 1028700"/>
                            <a:gd name="connsiteX1" fmla="*/ 2416175 w 2416175"/>
                            <a:gd name="connsiteY1" fmla="*/ 0 h 1028700"/>
                            <a:gd name="connsiteX2" fmla="*/ 2416175 w 2416175"/>
                            <a:gd name="connsiteY2" fmla="*/ 1028700 h 1028700"/>
                            <a:gd name="connsiteX3" fmla="*/ 0 w 2416175"/>
                            <a:gd name="connsiteY3" fmla="*/ 1028700 h 1028700"/>
                            <a:gd name="connsiteX4" fmla="*/ 0 w 2416175"/>
                            <a:gd name="connsiteY4" fmla="*/ 0 h 1028700"/>
                            <a:gd name="connsiteX0" fmla="*/ 733425 w 2416175"/>
                            <a:gd name="connsiteY0" fmla="*/ 0 h 1035050"/>
                            <a:gd name="connsiteX1" fmla="*/ 2416175 w 2416175"/>
                            <a:gd name="connsiteY1" fmla="*/ 6350 h 1035050"/>
                            <a:gd name="connsiteX2" fmla="*/ 2416175 w 2416175"/>
                            <a:gd name="connsiteY2" fmla="*/ 1035050 h 1035050"/>
                            <a:gd name="connsiteX3" fmla="*/ 0 w 2416175"/>
                            <a:gd name="connsiteY3" fmla="*/ 1035050 h 1035050"/>
                            <a:gd name="connsiteX4" fmla="*/ 733425 w 2416175"/>
                            <a:gd name="connsiteY4" fmla="*/ 0 h 1035050"/>
                            <a:gd name="connsiteX0" fmla="*/ 377825 w 2416175"/>
                            <a:gd name="connsiteY0" fmla="*/ 0 h 1028700"/>
                            <a:gd name="connsiteX1" fmla="*/ 2416175 w 2416175"/>
                            <a:gd name="connsiteY1" fmla="*/ 0 h 1028700"/>
                            <a:gd name="connsiteX2" fmla="*/ 2416175 w 2416175"/>
                            <a:gd name="connsiteY2" fmla="*/ 1028700 h 1028700"/>
                            <a:gd name="connsiteX3" fmla="*/ 0 w 2416175"/>
                            <a:gd name="connsiteY3" fmla="*/ 1028700 h 1028700"/>
                            <a:gd name="connsiteX4" fmla="*/ 377825 w 2416175"/>
                            <a:gd name="connsiteY4" fmla="*/ 0 h 102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6175" h="1028700">
                              <a:moveTo>
                                <a:pt x="377825" y="0"/>
                              </a:moveTo>
                              <a:lnTo>
                                <a:pt x="2416175" y="0"/>
                              </a:lnTo>
                              <a:lnTo>
                                <a:pt x="2416175" y="1028700"/>
                              </a:lnTo>
                              <a:lnTo>
                                <a:pt x="0" y="1028700"/>
                              </a:lnTo>
                              <a:lnTo>
                                <a:pt x="3778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8764" y="193964"/>
                          <a:ext cx="1456055" cy="4552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C61964A" id="Agrupar 2" o:spid="_x0000_s1026" style="position:absolute;margin-left:346.15pt;margin-top:-56.2pt;width:164.4pt;height:69.7pt;z-index:251660288" coordsize="20878,8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8AAEQgA&#10;ZgF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">
              <v:shape id="Rectangle 6" o:spid="_x0000_s1027" style="position:absolute;width:20878;height:8851;visibility:visible;mso-wrap-style:square;v-text-anchor:middle" coordsize="241617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" path="m377825,l2416175,r,1028700l,1028700,377825,xe" fillcolor="white [3212]" stroked="f">
                <v:path arrowok="t" o:connecttype="custom" o:connectlocs="326488,0;2087880,0;2087880,885190;0,885190;326488,0" o:connectangles="0,0,0,0,0"/>
              </v:shape>
              <v:shape id="Imagen 8" o:spid="_x0000_s1028" type="#_x0000_t75" style="position:absolute;left:4987;top:1939;width:14561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">
                <v:imagedata r:id="rId4" o:title=""/>
              </v:shape>
              <w10:wrap type="through"/>
            </v:group>
          </w:pict>
        </mc:Fallback>
      </mc:AlternateContent>
    </w:r>
  </w:p>
  <w:tbl>
    <w:tblPr>
      <w:tblStyle w:val="Tablaconcuadrcula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1"/>
      <w:gridCol w:w="1939"/>
      <w:gridCol w:w="1906"/>
      <w:gridCol w:w="1625"/>
      <w:gridCol w:w="1625"/>
      <w:gridCol w:w="990"/>
    </w:tblGrid>
    <w:tr w:rsidR="00102BAB" w:rsidRPr="00102BAB" w14:paraId="357264C6" w14:textId="77777777" w:rsidTr="00113C5F">
      <w:trPr>
        <w:trHeight w:val="155"/>
        <w:jc w:val="center"/>
      </w:trPr>
      <w:tc>
        <w:tcPr>
          <w:tcW w:w="1842" w:type="dxa"/>
          <w:vAlign w:val="center"/>
        </w:tcPr>
        <w:p w14:paraId="4AFBEC18" w14:textId="7777777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685" w:type="dxa"/>
          <w:vAlign w:val="center"/>
        </w:tcPr>
        <w:p w14:paraId="3D9D30A8" w14:textId="6B445AE1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656" w:type="dxa"/>
          <w:vAlign w:val="center"/>
        </w:tcPr>
        <w:p w14:paraId="52607200" w14:textId="671B8641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412" w:type="dxa"/>
          <w:vAlign w:val="center"/>
        </w:tcPr>
        <w:p w14:paraId="59024317" w14:textId="2F9F8CD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412" w:type="dxa"/>
          <w:vAlign w:val="center"/>
        </w:tcPr>
        <w:p w14:paraId="46D4A212" w14:textId="59F12E37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860" w:type="dxa"/>
          <w:vAlign w:val="center"/>
        </w:tcPr>
        <w:p w14:paraId="665A68C6" w14:textId="52457C7B" w:rsidR="007764AF" w:rsidRPr="00102BAB" w:rsidRDefault="007764AF" w:rsidP="007764AF">
          <w:pPr>
            <w:pStyle w:val="Piedepgina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</w:tr>
  </w:tbl>
  <w:p w14:paraId="0090C88A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366D9" w14:textId="77777777" w:rsidR="00917906" w:rsidRDefault="00917906" w:rsidP="00DB4D9F">
      <w:pPr>
        <w:spacing w:after="0" w:line="240" w:lineRule="auto"/>
      </w:pPr>
      <w:r>
        <w:separator/>
      </w:r>
    </w:p>
  </w:footnote>
  <w:footnote w:type="continuationSeparator" w:id="0">
    <w:p w14:paraId="77EBE9E1" w14:textId="77777777" w:rsidR="00917906" w:rsidRDefault="00917906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14A28" w14:textId="77777777" w:rsidR="00DB4D9F" w:rsidRDefault="00731E99">
    <w:pPr>
      <w:pStyle w:val="Encabezado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45F26147" wp14:editId="4FA0D02F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1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23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E3CABE" id="Groupe 5" o:spid="_x0000_s1026" style="position:absolute;margin-left:-26.2pt;margin-top:-8.4pt;width:89.3pt;height:234.05pt;z-index:-251660288" coordsize="11339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">
              <v:shape id="Triangle isocèle 1" o:spid="_x0000_s1027" style="position:absolute;top:1024;width:8648;height:26352;rotation:-11222706fd;visibility:visible;mso-wrap-style:square;v-text-anchor:middle" coordsize="866399,27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" path="m,2732860l475546,,866399,2594607,,2732860xe" fillcolor="#bd2333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,0" to="11339,2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BE"/>
    <w:rsid w:val="00037F46"/>
    <w:rsid w:val="000A5A3B"/>
    <w:rsid w:val="000B4123"/>
    <w:rsid w:val="000F07C7"/>
    <w:rsid w:val="00102BAB"/>
    <w:rsid w:val="00103362"/>
    <w:rsid w:val="00113C5F"/>
    <w:rsid w:val="00144320"/>
    <w:rsid w:val="00151DC4"/>
    <w:rsid w:val="00187038"/>
    <w:rsid w:val="00192F29"/>
    <w:rsid w:val="001C5FC3"/>
    <w:rsid w:val="001D7D17"/>
    <w:rsid w:val="002738F6"/>
    <w:rsid w:val="002F75CD"/>
    <w:rsid w:val="003038F9"/>
    <w:rsid w:val="003336B6"/>
    <w:rsid w:val="003467E2"/>
    <w:rsid w:val="00346B80"/>
    <w:rsid w:val="0044696E"/>
    <w:rsid w:val="004C291E"/>
    <w:rsid w:val="004C7402"/>
    <w:rsid w:val="004D2526"/>
    <w:rsid w:val="005E33A1"/>
    <w:rsid w:val="006106D2"/>
    <w:rsid w:val="00655361"/>
    <w:rsid w:val="0069553D"/>
    <w:rsid w:val="006E1101"/>
    <w:rsid w:val="006E5A0F"/>
    <w:rsid w:val="0070229B"/>
    <w:rsid w:val="007128E4"/>
    <w:rsid w:val="00731E99"/>
    <w:rsid w:val="007764AF"/>
    <w:rsid w:val="007B3CBE"/>
    <w:rsid w:val="007F65D7"/>
    <w:rsid w:val="008133DB"/>
    <w:rsid w:val="008358DF"/>
    <w:rsid w:val="00851CA3"/>
    <w:rsid w:val="00875261"/>
    <w:rsid w:val="00917906"/>
    <w:rsid w:val="009268FB"/>
    <w:rsid w:val="00944ACE"/>
    <w:rsid w:val="00994659"/>
    <w:rsid w:val="00A44726"/>
    <w:rsid w:val="00A838CF"/>
    <w:rsid w:val="00AC3CCE"/>
    <w:rsid w:val="00B01139"/>
    <w:rsid w:val="00B12DDC"/>
    <w:rsid w:val="00B2184B"/>
    <w:rsid w:val="00B74697"/>
    <w:rsid w:val="00B91E9E"/>
    <w:rsid w:val="00B924F2"/>
    <w:rsid w:val="00BA3660"/>
    <w:rsid w:val="00BE56AE"/>
    <w:rsid w:val="00BE7E2D"/>
    <w:rsid w:val="00C24104"/>
    <w:rsid w:val="00C765BD"/>
    <w:rsid w:val="00C813BB"/>
    <w:rsid w:val="00D257B0"/>
    <w:rsid w:val="00D27068"/>
    <w:rsid w:val="00D67723"/>
    <w:rsid w:val="00DB4D9F"/>
    <w:rsid w:val="00E25570"/>
    <w:rsid w:val="00E8447A"/>
    <w:rsid w:val="00EC479A"/>
    <w:rsid w:val="00ED53F0"/>
    <w:rsid w:val="00F124D3"/>
    <w:rsid w:val="00F65343"/>
    <w:rsid w:val="00F66B70"/>
    <w:rsid w:val="00FA21FA"/>
    <w:rsid w:val="00FA66B8"/>
    <w:rsid w:val="00FA7EC1"/>
    <w:rsid w:val="00FC20CE"/>
    <w:rsid w:val="00FC7EB5"/>
    <w:rsid w:val="00FD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423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2D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274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7F65D7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</w:rPr>
  </w:style>
  <w:style w:type="paragraph" w:customStyle="1" w:styleId="SUBTITULOMichelinOK">
    <w:name w:val="SUBTITULO Michelin OK"/>
    <w:basedOn w:val="TextoMichelin"/>
    <w:rsid w:val="007F65D7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7F65D7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2DDC"/>
    <w:rPr>
      <w:rFonts w:asciiTheme="majorHAnsi" w:eastAsiaTheme="majorEastAsia" w:hAnsiTheme="majorHAnsi" w:cstheme="majorBidi"/>
      <w:color w:val="13274C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B12DDC"/>
    <w:pPr>
      <w:widowControl w:val="0"/>
      <w:spacing w:after="0" w:line="240" w:lineRule="auto"/>
    </w:pPr>
    <w:rPr>
      <w:rFonts w:ascii="Helvetica" w:eastAsia="Helvetica" w:hAnsi="Helvetica" w:cs="Helvetica"/>
      <w:color w:val="auto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12DDC"/>
    <w:rPr>
      <w:rFonts w:ascii="Helvetica" w:eastAsia="Helvetica" w:hAnsi="Helvetica" w:cs="Helvetica"/>
      <w:sz w:val="20"/>
      <w:szCs w:val="20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B2184B"/>
    <w:rPr>
      <w:color w:val="3F3F3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4" Type="http://schemas.openxmlformats.org/officeDocument/2006/relationships/image" Target="media/image4.jpeg"/><Relationship Id="rId1" Type="http://schemas.openxmlformats.org/officeDocument/2006/relationships/image" Target="media/image1.tiff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-Guide-MICHELIN-portrait.dotx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70E63-03BC-6440-B9A1-82FF35708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C:\Users\F012442\AppData\Local\Temp\modele-Guide-MICHELIN-portrait.dotx</Template>
  <TotalTime>1</TotalTime>
  <Pages>2</Pages>
  <Words>681</Words>
  <Characters>3750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2</cp:revision>
  <cp:lastPrinted>2017-07-18T12:23:00Z</cp:lastPrinted>
  <dcterms:created xsi:type="dcterms:W3CDTF">2017-07-18T12:24:00Z</dcterms:created>
  <dcterms:modified xsi:type="dcterms:W3CDTF">2017-07-18T12:24:00Z</dcterms:modified>
</cp:coreProperties>
</file>