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13C17" w14:textId="77777777" w:rsidR="007F65D7" w:rsidRPr="003D2625" w:rsidRDefault="007F65D7" w:rsidP="007F65D7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</w:rPr>
      </w:pPr>
      <w:bookmarkStart w:id="0" w:name="_GoBack"/>
      <w:bookmarkEnd w:id="0"/>
      <w:r w:rsidRPr="003D2625">
        <w:rPr>
          <w:rFonts w:ascii="Times" w:eastAsia="Times" w:hAnsi="Times" w:cs="Times"/>
          <w:b/>
          <w:color w:val="808080"/>
          <w:sz w:val="24"/>
          <w:szCs w:val="24"/>
        </w:rPr>
        <w:t>INFORMACIÓN DE PRENSA</w:t>
      </w:r>
      <w:r w:rsidRPr="003D2625">
        <w:rPr>
          <w:rFonts w:ascii="MingLiU" w:eastAsia="MingLiU" w:hAnsi="MingLiU" w:cs="MingLiU"/>
          <w:b/>
          <w:color w:val="808080"/>
          <w:sz w:val="24"/>
          <w:szCs w:val="24"/>
        </w:rPr>
        <w:br/>
      </w:r>
      <w:r w:rsidRPr="003D2625">
        <w:rPr>
          <w:rFonts w:ascii="Times" w:eastAsia="Times" w:hAnsi="Times" w:cs="Times"/>
          <w:color w:val="808080"/>
          <w:sz w:val="24"/>
          <w:szCs w:val="24"/>
        </w:rPr>
        <w:fldChar w:fldCharType="begin"/>
      </w:r>
      <w:r w:rsidRPr="003D2625">
        <w:rPr>
          <w:rFonts w:ascii="Times" w:eastAsia="Times" w:hAnsi="Times" w:cs="Times"/>
          <w:color w:val="808080"/>
          <w:sz w:val="24"/>
          <w:szCs w:val="24"/>
        </w:rPr>
        <w:instrText xml:space="preserve"> TIME \@ "dd/MM/yyyy" </w:instrText>
      </w:r>
      <w:r w:rsidRPr="003D2625">
        <w:rPr>
          <w:rFonts w:ascii="Times" w:eastAsia="Times" w:hAnsi="Times" w:cs="Times"/>
          <w:color w:val="808080"/>
          <w:sz w:val="24"/>
          <w:szCs w:val="24"/>
        </w:rPr>
        <w:fldChar w:fldCharType="separate"/>
      </w:r>
      <w:r w:rsidR="00D37E25">
        <w:rPr>
          <w:rFonts w:ascii="Times" w:eastAsia="Times" w:hAnsi="Times" w:cs="Times"/>
          <w:noProof/>
          <w:color w:val="808080"/>
          <w:sz w:val="24"/>
          <w:szCs w:val="24"/>
        </w:rPr>
        <w:t>05/07/2017</w:t>
      </w:r>
      <w:r w:rsidRPr="003D2625">
        <w:rPr>
          <w:rFonts w:ascii="Times" w:eastAsia="Times" w:hAnsi="Times" w:cs="Times"/>
          <w:color w:val="808080"/>
          <w:sz w:val="24"/>
          <w:szCs w:val="24"/>
        </w:rPr>
        <w:fldChar w:fldCharType="end"/>
      </w:r>
    </w:p>
    <w:p w14:paraId="259B2097" w14:textId="77777777" w:rsidR="007F65D7" w:rsidRPr="003D2625" w:rsidRDefault="007F65D7" w:rsidP="007F65D7">
      <w:pPr>
        <w:spacing w:after="230" w:line="360" w:lineRule="exact"/>
        <w:rPr>
          <w:rFonts w:ascii="Arial" w:eastAsia="Times" w:hAnsi="Arial" w:cs="Arial"/>
          <w:b/>
          <w:snapToGrid w:val="0"/>
          <w:color w:val="333399"/>
          <w:sz w:val="40"/>
          <w:szCs w:val="26"/>
        </w:rPr>
      </w:pPr>
    </w:p>
    <w:p w14:paraId="4B3DF95A" w14:textId="77777777" w:rsidR="007F65D7" w:rsidRPr="003D2625" w:rsidRDefault="007F65D7" w:rsidP="007F65D7">
      <w:pPr>
        <w:spacing w:after="120" w:line="360" w:lineRule="exact"/>
        <w:rPr>
          <w:rFonts w:ascii="Times" w:eastAsia="Times" w:hAnsi="Times" w:cs="Times New Roman"/>
          <w:b/>
          <w:snapToGrid w:val="0"/>
          <w:color w:val="333399"/>
          <w:sz w:val="40"/>
          <w:szCs w:val="26"/>
        </w:rPr>
      </w:pPr>
    </w:p>
    <w:p w14:paraId="2393C9E3" w14:textId="3DD1EBD7" w:rsidR="007F65D7" w:rsidRPr="003D2625" w:rsidRDefault="0044696E" w:rsidP="007F65D7">
      <w:pPr>
        <w:pStyle w:val="TITULARMICHELIN"/>
        <w:spacing w:after="120"/>
        <w:rPr>
          <w:rFonts w:ascii="Utopia" w:hAnsi="Utopia"/>
          <w:sz w:val="28"/>
          <w:lang w:val="es-ES"/>
        </w:rPr>
      </w:pPr>
      <w:r w:rsidRPr="003D2625">
        <w:rPr>
          <w:szCs w:val="26"/>
          <w:lang w:val="es-ES"/>
        </w:rPr>
        <w:t>La g</w:t>
      </w:r>
      <w:r w:rsidR="00BE56AE" w:rsidRPr="003D2625">
        <w:rPr>
          <w:szCs w:val="26"/>
          <w:lang w:val="es-ES"/>
        </w:rPr>
        <w:t>u</w:t>
      </w:r>
      <w:r w:rsidR="004C291E" w:rsidRPr="003D2625">
        <w:rPr>
          <w:szCs w:val="26"/>
          <w:lang w:val="es-ES"/>
        </w:rPr>
        <w:t>ía</w:t>
      </w:r>
      <w:r w:rsidR="00BE56AE" w:rsidRPr="003D2625">
        <w:rPr>
          <w:szCs w:val="26"/>
          <w:lang w:val="es-ES"/>
        </w:rPr>
        <w:t xml:space="preserve"> MICHELIN </w:t>
      </w:r>
      <w:r w:rsidR="00381353" w:rsidRPr="003D2625">
        <w:rPr>
          <w:szCs w:val="26"/>
          <w:lang w:val="es-ES"/>
        </w:rPr>
        <w:t>Singap</w:t>
      </w:r>
      <w:r w:rsidR="00A5717F" w:rsidRPr="003D2625">
        <w:rPr>
          <w:szCs w:val="26"/>
          <w:lang w:val="es-ES"/>
        </w:rPr>
        <w:t>ur</w:t>
      </w:r>
      <w:r w:rsidR="00BE56AE" w:rsidRPr="003D2625">
        <w:rPr>
          <w:szCs w:val="26"/>
          <w:lang w:val="es-ES"/>
        </w:rPr>
        <w:t xml:space="preserve"> 201</w:t>
      </w:r>
      <w:r w:rsidRPr="003D2625">
        <w:rPr>
          <w:szCs w:val="26"/>
          <w:lang w:val="es-ES"/>
        </w:rPr>
        <w:t>7</w:t>
      </w:r>
    </w:p>
    <w:p w14:paraId="1C7300D0" w14:textId="15454DEA" w:rsidR="003D2625" w:rsidRPr="003D2625" w:rsidRDefault="00381353" w:rsidP="00C2594A">
      <w:pPr>
        <w:pStyle w:val="SUBTITULOMichelinOK"/>
        <w:spacing w:after="230"/>
        <w:rPr>
          <w:bCs/>
        </w:rPr>
      </w:pPr>
      <w:r w:rsidRPr="003D2625">
        <w:rPr>
          <w:bCs/>
        </w:rPr>
        <w:t>S</w:t>
      </w:r>
      <w:r w:rsidR="00C617D6" w:rsidRPr="003D2625">
        <w:rPr>
          <w:bCs/>
        </w:rPr>
        <w:t>ingap</w:t>
      </w:r>
      <w:r w:rsidRPr="003D2625">
        <w:rPr>
          <w:bCs/>
        </w:rPr>
        <w:t xml:space="preserve">ur </w:t>
      </w:r>
      <w:r w:rsidR="00C617D6" w:rsidRPr="003D2625">
        <w:rPr>
          <w:bCs/>
        </w:rPr>
        <w:t xml:space="preserve">se </w:t>
      </w:r>
      <w:r w:rsidRPr="003D2625">
        <w:rPr>
          <w:bCs/>
        </w:rPr>
        <w:t>confirm</w:t>
      </w:r>
      <w:r w:rsidR="00C617D6" w:rsidRPr="003D2625">
        <w:rPr>
          <w:bCs/>
        </w:rPr>
        <w:t>a</w:t>
      </w:r>
      <w:r w:rsidRPr="003D2625">
        <w:rPr>
          <w:bCs/>
        </w:rPr>
        <w:t xml:space="preserve"> </w:t>
      </w:r>
      <w:r w:rsidR="003F6681">
        <w:rPr>
          <w:bCs/>
        </w:rPr>
        <w:br/>
      </w:r>
      <w:r w:rsidR="00C617D6" w:rsidRPr="003D2625">
        <w:rPr>
          <w:bCs/>
        </w:rPr>
        <w:t>como destino de alta gastronomía en Asia</w:t>
      </w:r>
    </w:p>
    <w:p w14:paraId="274F2467" w14:textId="643707A6" w:rsidR="00E2369C" w:rsidRPr="003D2625" w:rsidRDefault="00DE1E88" w:rsidP="003D2625">
      <w:pPr>
        <w:pStyle w:val="TextoMichelin"/>
        <w:rPr>
          <w:bCs/>
          <w:szCs w:val="21"/>
          <w:lang w:bidi="es-ES_tradnl"/>
        </w:rPr>
      </w:pPr>
      <w:r w:rsidRPr="00DE1E88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Un a</w:t>
      </w:r>
      <w:r w:rsidRPr="00DE1E88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ño después del lanzamiento de</w:t>
      </w:r>
      <w:r w:rsidR="00B00B2C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su primera </w:t>
      </w:r>
      <w:r w:rsidR="001A30E4" w:rsidRPr="00974D9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edición</w:t>
      </w:r>
      <w:r w:rsidR="00B00B2C" w:rsidRPr="00974D9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,</w:t>
      </w:r>
      <w:r w:rsidR="00B00B2C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Michelin ha presentado</w:t>
      </w:r>
      <w:r w:rsidRPr="00DE1E88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la lista de restaurantes distingu</w:t>
      </w:r>
      <w:r w:rsidR="00B00B2C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idos con</w:t>
      </w:r>
      <w:r w:rsidRPr="00DE1E88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una o más estrellas en la </w:t>
      </w:r>
      <w:r w:rsidR="00B00B2C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g</w:t>
      </w:r>
      <w:r w:rsidRPr="00DE1E88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uía </w:t>
      </w:r>
      <w:r w:rsidR="00F8240C" w:rsidRPr="00DE1E88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MICHELIN </w:t>
      </w:r>
      <w:r w:rsidRPr="00974D9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Singapur</w:t>
      </w:r>
      <w:r w:rsidR="00B00B2C" w:rsidRPr="00974D9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201</w:t>
      </w:r>
      <w:r w:rsidR="001A30E4" w:rsidRPr="00974D9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7</w:t>
      </w:r>
      <w:r w:rsidR="00B00B2C" w:rsidRPr="00974D9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.</w:t>
      </w:r>
    </w:p>
    <w:p w14:paraId="4DB6C0FA" w14:textId="508A89CF" w:rsidR="00E2369C" w:rsidRPr="003D2625" w:rsidRDefault="003D2625" w:rsidP="00E2369C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3D2625">
        <w:rPr>
          <w:rFonts w:ascii="Times" w:eastAsia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lang w:val="es-ES_tradnl" w:eastAsia="es-ES_tradnl"/>
        </w:rPr>
        <w:drawing>
          <wp:anchor distT="0" distB="0" distL="0" distR="71755" simplePos="0" relativeHeight="251659264" behindDoc="0" locked="0" layoutInCell="1" allowOverlap="1" wp14:anchorId="041A28F6" wp14:editId="4E89C514">
            <wp:simplePos x="0" y="0"/>
            <wp:positionH relativeFrom="page">
              <wp:posOffset>667385</wp:posOffset>
            </wp:positionH>
            <wp:positionV relativeFrom="paragraph">
              <wp:posOffset>31115</wp:posOffset>
            </wp:positionV>
            <wp:extent cx="914400" cy="1626870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070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“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Con 38 restaurantes con estrellas, incluyendo 12 nuevos, esta segunda </w:t>
      </w:r>
      <w:r w:rsidR="001A30E4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edición 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confirma el dinamismo y la calidad de la </w:t>
      </w:r>
      <w:r w:rsidR="00CE7A7D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gastronomía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de Singapur. </w:t>
      </w:r>
      <w:r w:rsidR="00C82749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Esta v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italidad </w:t>
      </w:r>
      <w:r w:rsidR="00C82749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viene 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aportada por </w:t>
      </w:r>
      <w:r w:rsidR="00624223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chefs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que, </w:t>
      </w:r>
      <w:r w:rsidR="00624223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como 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verdaderos empre</w:t>
      </w:r>
      <w:r w:rsidR="00624223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ndedore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s</w:t>
      </w:r>
      <w:r w:rsidR="00624223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,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continúan invirtiendo y desarrolla</w:t>
      </w:r>
      <w:r w:rsidR="00624223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ndo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nuev</w:t>
      </w:r>
      <w:r w:rsidR="00624223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o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s </w:t>
      </w:r>
      <w:r w:rsidR="00624223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establecimientos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, </w:t>
      </w:r>
      <w:r w:rsidR="00E93AC5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pero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también por los propios habitantes de Singapur y </w:t>
      </w:r>
      <w:r w:rsidR="00E93AC5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por los 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turistas internacionales, </w:t>
      </w:r>
      <w:r w:rsidR="00FF0A4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que 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siempre </w:t>
      </w:r>
      <w:r w:rsidR="00FF0A4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están a la </w:t>
      </w:r>
      <w:r w:rsidR="00E93AC5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busca</w:t>
      </w:r>
      <w:r w:rsidR="00FF0A4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de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nuevas experiencias </w:t>
      </w:r>
      <w:r w:rsidR="00E93AC5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g</w:t>
      </w:r>
      <w:r w:rsidR="001A30E4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astronómicas</w:t>
      </w:r>
      <w:r w:rsidR="009F798F" w:rsidRPr="00B06DD7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”,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</w:t>
      </w:r>
      <w:r w:rsidR="00CE7A7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ha comentado</w:t>
      </w:r>
      <w:r w:rsidR="009F798F" w:rsidRPr="00CE7A7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Michael Ellis, director internacional de las guías MICHELIN.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</w:t>
      </w:r>
      <w:r w:rsid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“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El ambiente </w:t>
      </w:r>
      <w:r w:rsidR="00A37A63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que reina en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Singapur </w:t>
      </w:r>
      <w:r w:rsidR="0087669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lo convierte en un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destino cuyo potencial gastronómico seguir</w:t>
      </w:r>
      <w:r w:rsidR="000852B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á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creciendo </w:t>
      </w:r>
      <w:r w:rsidR="00FC7580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con rapidez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en los próximos años</w:t>
      </w:r>
      <w:r w:rsidR="000852B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, lo que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es </w:t>
      </w:r>
      <w:r w:rsidR="000852B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especial</w:t>
      </w:r>
      <w:r w:rsidR="009F798F" w:rsidRP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mente emocionante</w:t>
      </w:r>
      <w:r w:rsidR="009F798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”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.</w:t>
      </w:r>
    </w:p>
    <w:p w14:paraId="2416FA3E" w14:textId="6FE85AFA" w:rsidR="00E2369C" w:rsidRPr="003D2625" w:rsidRDefault="00E2369C" w:rsidP="00E2369C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Distingu</w:t>
      </w:r>
      <w:r w:rsidR="00810A1B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ido con tres estrellas en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2016, </w:t>
      </w:r>
      <w:r w:rsidR="00073422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el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restaurant</w:t>
      </w:r>
      <w:r w:rsidR="00073422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proofErr w:type="spellStart"/>
      <w:r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Joël</w:t>
      </w:r>
      <w:proofErr w:type="spellEnd"/>
      <w:r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proofErr w:type="spellStart"/>
      <w:r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Robuchon</w:t>
      </w:r>
      <w:proofErr w:type="spellEnd"/>
      <w:r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mantien</w:t>
      </w:r>
      <w:r w:rsidR="00073422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073422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su recompensa este año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.</w:t>
      </w:r>
    </w:p>
    <w:p w14:paraId="0A03CE89" w14:textId="30FA4B84" w:rsidR="00E2369C" w:rsidRPr="003D2625" w:rsidRDefault="00E2369C" w:rsidP="00E2369C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La </w:t>
      </w:r>
      <w:r w:rsidR="00557C50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selección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2017 </w:t>
      </w:r>
      <w:r w:rsidR="00695F6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de</w:t>
      </w:r>
      <w:r w:rsidR="00557C5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la guía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MICHELIN </w:t>
      </w:r>
      <w:r w:rsidR="00557C50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Singapur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032AA4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distingue 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un n</w:t>
      </w:r>
      <w:r w:rsidR="00557C5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uevo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restaurant</w:t>
      </w:r>
      <w:r w:rsidR="00557C5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="00032AA4" w:rsidRPr="00032AA4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032AA4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dos estrellas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proofErr w:type="spellStart"/>
      <w:r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Waku</w:t>
      </w:r>
      <w:proofErr w:type="spellEnd"/>
      <w:r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proofErr w:type="spellStart"/>
      <w:r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Ghin</w:t>
      </w:r>
      <w:proofErr w:type="spellEnd"/>
      <w:r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, </w:t>
      </w:r>
      <w:r w:rsidR="00032AA4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donde el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chef </w:t>
      </w:r>
      <w:proofErr w:type="spellStart"/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Tetsuya</w:t>
      </w:r>
      <w:proofErr w:type="spellEnd"/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proofErr w:type="spellStart"/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Wakuda</w:t>
      </w:r>
      <w:proofErr w:type="spellEnd"/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032AA4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propone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un</w:t>
      </w:r>
      <w:r w:rsidR="00032AA4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a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032AA4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cocina japonesa </w:t>
      </w:r>
      <w:r w:rsidR="001611CE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contemporánea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1611CE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elaborada respetando la quintaesencia del producto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.</w:t>
      </w:r>
    </w:p>
    <w:p w14:paraId="59DF33B0" w14:textId="4D9CAE0B" w:rsidR="000D46ED" w:rsidRPr="003D2625" w:rsidRDefault="000D46ED" w:rsidP="00E2369C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0D46E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Singapur </w:t>
      </w: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cuenta también con</w:t>
      </w:r>
      <w:r w:rsidRPr="000D46E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30 restaurantes una estrella, entre ellos 11 nuevos, evidencia de la</w:t>
      </w:r>
      <w:r w:rsidR="00F2372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fuerza y la enorme calidad del panorama culinario</w:t>
      </w:r>
      <w:r w:rsidRPr="000D46E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local. </w:t>
      </w:r>
      <w:r w:rsidR="00F2372D"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“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Estas nuevas direcciones </w:t>
      </w:r>
      <w:r w:rsid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con 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estrell</w:t>
      </w:r>
      <w:r w:rsid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a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</w:t>
      </w:r>
      <w:r w:rsidR="00E73F2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reflejan la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imagen de la ciudad, </w:t>
      </w:r>
      <w:r w:rsidR="00CE6E98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centro internacional de comercio y negocio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: </w:t>
      </w:r>
      <w:r w:rsidR="00520646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ricas y </w:t>
      </w:r>
      <w:r w:rsidR="00520646"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diversa</w:t>
      </w:r>
      <w:r w:rsidR="00520646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s 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en estilos de cocina, </w:t>
      </w:r>
      <w:r w:rsidR="00520646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puesto que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</w:t>
      </w:r>
      <w:r w:rsidR="00D20DEA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s</w:t>
      </w:r>
      <w:r w:rsidR="00716CAF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e encuentran </w:t>
      </w:r>
      <w:r w:rsidR="00D20DEA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al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menos 38 tipos diferentes de cocina de una o </w:t>
      </w:r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más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estrellas, de</w:t>
      </w:r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sde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</w:t>
      </w:r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la </w:t>
      </w:r>
      <w:r w:rsidR="008048E1"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cocina </w:t>
      </w:r>
      <w:proofErr w:type="spellStart"/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peranakan</w:t>
      </w:r>
      <w:proofErr w:type="spellEnd"/>
      <w:r w:rsidR="000E2FC0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y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australiana</w:t>
      </w:r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,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a </w:t>
      </w:r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la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cocina </w:t>
      </w:r>
      <w:proofErr w:type="spellStart"/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t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e</w:t>
      </w:r>
      <w:r w:rsidR="00F2372D"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ochew</w:t>
      </w:r>
      <w:proofErr w:type="spellEnd"/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, pasando por la</w:t>
      </w:r>
      <w:r w:rsidR="00F2372D"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franc</w:t>
      </w:r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esa</w:t>
      </w:r>
      <w:r w:rsidR="00F2372D"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 xml:space="preserve"> o </w:t>
      </w:r>
      <w:r w:rsidR="008048E1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italiana”</w:t>
      </w:r>
      <w:r w:rsidRPr="00F2372D">
        <w:rPr>
          <w:rFonts w:ascii="Arial" w:eastAsia="Times" w:hAnsi="Arial" w:cs="Times New Roman"/>
          <w:bCs/>
          <w:i/>
          <w:color w:val="auto"/>
          <w:sz w:val="21"/>
          <w:szCs w:val="21"/>
          <w:lang w:bidi="es-ES_tradnl"/>
        </w:rPr>
        <w:t>,</w:t>
      </w:r>
      <w:r w:rsidRPr="000D46E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F2372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ha añadido</w:t>
      </w:r>
      <w:r w:rsidRPr="000D46E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Michael Ellis.</w:t>
      </w:r>
    </w:p>
    <w:p w14:paraId="6054A14F" w14:textId="0D2FC4C6" w:rsidR="00E2369C" w:rsidRPr="003D2625" w:rsidRDefault="000E2FC0" w:rsidP="00E2369C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Entre la</w:t>
      </w:r>
      <w:r w:rsidR="001E3ECE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s</w:t>
      </w: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nuevas direcciones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varias están regentadas por chefs locales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como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Chef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Kang’s</w:t>
      </w:r>
      <w:proofErr w:type="spellEnd"/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donde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el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chef </w:t>
      </w:r>
      <w:r w:rsidR="00A95C8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nativo de la ciudad,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proofErr w:type="spellStart"/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K</w:t>
      </w:r>
      <w:r w:rsidR="00C644D8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ang</w:t>
      </w:r>
      <w:proofErr w:type="spellEnd"/>
      <w:r w:rsidR="00A95C8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,</w:t>
      </w:r>
      <w:r w:rsidR="00C644D8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716BD1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sirve una cocina cantonesa auténtica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1C02B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y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Labyrinth</w:t>
      </w:r>
      <w:proofErr w:type="spellEnd"/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, un restaurant</w:t>
      </w:r>
      <w:r w:rsidR="001C02B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1C02B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con decoración</w:t>
      </w:r>
      <w:r w:rsidR="00BB5D4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contemporánea</w:t>
      </w:r>
      <w:r w:rsidR="001C02B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donde el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chef Han Li </w:t>
      </w:r>
      <w:proofErr w:type="spellStart"/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Guang</w:t>
      </w:r>
      <w:proofErr w:type="spellEnd"/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revis</w:t>
      </w:r>
      <w:r w:rsidR="006B66E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la </w:t>
      </w:r>
      <w:r w:rsidR="006B66E5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</w:t>
      </w:r>
      <w:r w:rsidR="006B66E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o</w:t>
      </w:r>
      <w:r w:rsidR="006B66E5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cin</w:t>
      </w:r>
      <w:r w:rsidR="006B66E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6B66E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singapurense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8073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para darle acentos más modernos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. </w:t>
      </w:r>
      <w:r w:rsidR="008073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Otros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80732A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restauran</w:t>
      </w:r>
      <w:r w:rsidR="008073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t</w:t>
      </w:r>
      <w:r w:rsidR="0080732A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es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distingu</w:t>
      </w:r>
      <w:r w:rsidR="008073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idos con una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8073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estrella este año son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: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Cheek</w:t>
      </w:r>
      <w:proofErr w:type="spellEnd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by</w:t>
      </w:r>
      <w:proofErr w:type="spellEnd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Jowl</w:t>
      </w:r>
      <w:proofErr w:type="spellEnd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r w:rsidR="008073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y</w:t>
      </w:r>
      <w:r w:rsidR="00DF49F1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Whitegrass</w:t>
      </w:r>
      <w:proofErr w:type="spellEnd"/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, qu</w:t>
      </w:r>
      <w:r w:rsidR="00DF49F1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DF49F1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sirven ambos una cocina australiana </w:t>
      </w:r>
      <w:r w:rsidR="00946E6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actual;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Saint Pierre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946E60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que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946E60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propone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946E6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cocina francesa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;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Braci</w:t>
      </w:r>
      <w:proofErr w:type="spellEnd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r w:rsidR="00946E6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y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Garibaldi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946E60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donde los chefs ofrecen platos italianos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Imperial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Treasure</w:t>
      </w:r>
      <w:proofErr w:type="spellEnd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Fine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Teochew</w:t>
      </w:r>
      <w:proofErr w:type="spellEnd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Cuisine</w:t>
      </w:r>
      <w:proofErr w:type="spellEnd"/>
      <w:r w:rsidR="0046287B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,</w:t>
      </w:r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 xml:space="preserve"> 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qu</w:t>
      </w:r>
      <w:r w:rsidR="0046287B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 sirve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C800D3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cocina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proofErr w:type="spellStart"/>
      <w:r w:rsidR="00C800D3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t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eochew</w:t>
      </w:r>
      <w:proofErr w:type="spellEnd"/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Meta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, un</w:t>
      </w:r>
      <w:r w:rsidR="00981179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a mesa en la que l</w:t>
      </w:r>
      <w:r w:rsidR="00FD2C2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os platos reciben influencias japonesas y coreanas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FD2C2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y, por últim</w:t>
      </w:r>
      <w:r w:rsidR="00C800D3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o</w:t>
      </w:r>
      <w:r w:rsidR="00FD2C2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proofErr w:type="spellStart"/>
      <w:r w:rsidR="00E2369C" w:rsidRPr="003D2625">
        <w:rPr>
          <w:rFonts w:ascii="Arial" w:eastAsia="Times" w:hAnsi="Arial" w:cs="Times New Roman"/>
          <w:b/>
          <w:bCs/>
          <w:i/>
          <w:color w:val="auto"/>
          <w:sz w:val="21"/>
          <w:szCs w:val="21"/>
          <w:lang w:bidi="es-ES_tradnl"/>
        </w:rPr>
        <w:t>Iggy’s</w:t>
      </w:r>
      <w:proofErr w:type="spellEnd"/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3675F8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donde el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C800D3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chef </w:t>
      </w:r>
      <w:r w:rsidR="002B65E6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realiza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un</w:t>
      </w:r>
      <w:r w:rsidR="002B65E6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FD2C2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cocina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simple</w:t>
      </w:r>
      <w:r w:rsidR="001D7312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,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FD2C2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pero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FD2C2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contemporáne</w:t>
      </w:r>
      <w:r w:rsidR="003675F8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.</w:t>
      </w:r>
    </w:p>
    <w:p w14:paraId="2F31AE48" w14:textId="7C9C8DC8" w:rsidR="00356FD1" w:rsidRPr="003D2625" w:rsidRDefault="00A77C33" w:rsidP="00E2369C">
      <w:pPr>
        <w:spacing w:after="240" w:line="270" w:lineRule="atLeast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br w:type="column"/>
      </w:r>
      <w:r w:rsidR="005A3B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lastRenderedPageBreak/>
        <w:t>La selección</w:t>
      </w:r>
      <w:r w:rsidR="004B4E0B" w:rsidRPr="004B4E0B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4B4E0B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de la guía</w:t>
      </w:r>
      <w:r w:rsidR="004B4E0B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MICHELIN Singapur 2017</w:t>
      </w:r>
      <w:r w:rsidR="005A3B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está disponible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5A3B2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en </w:t>
      </w:r>
      <w:r w:rsidR="004B4E0B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la web: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hyperlink r:id="rId9" w:history="1">
        <w:r w:rsidR="00294CC9" w:rsidRPr="004B72EC">
          <w:rPr>
            <w:rStyle w:val="Hipervnculo"/>
            <w:rFonts w:ascii="Arial" w:eastAsia="Times" w:hAnsi="Arial" w:cs="Times New Roman"/>
            <w:bCs/>
            <w:color w:val="0432FF"/>
            <w:sz w:val="21"/>
            <w:szCs w:val="21"/>
            <w:lang w:bidi="es-ES_tradnl"/>
          </w:rPr>
          <w:t>www.michelin.guide.sg</w:t>
        </w:r>
      </w:hyperlink>
      <w:r w:rsidR="004B72EC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. Esta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selección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inclu</w:t>
      </w: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ye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150 restaurant</w:t>
      </w:r>
      <w:r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="00E2369C" w:rsidRPr="003D2625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s, </w:t>
      </w:r>
      <w:r w:rsidR="00DD764D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de ellos</w:t>
      </w:r>
    </w:p>
    <w:p w14:paraId="1FE90DA1" w14:textId="77777777" w:rsidR="008014AA" w:rsidRDefault="00E2369C" w:rsidP="002F045C">
      <w:pPr>
        <w:pStyle w:val="Prrafodelista"/>
        <w:numPr>
          <w:ilvl w:val="0"/>
          <w:numId w:val="5"/>
        </w:numPr>
        <w:spacing w:after="240"/>
        <w:ind w:left="1418" w:hanging="567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1 restaurant</w:t>
      </w:r>
      <w:r w:rsidR="00DD764D"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DD764D"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tres estrellas</w:t>
      </w:r>
      <w:r w:rsidR="00E620C2"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.</w:t>
      </w:r>
    </w:p>
    <w:p w14:paraId="28781B0A" w14:textId="4ABC8E3D" w:rsidR="00E2369C" w:rsidRPr="008014AA" w:rsidRDefault="00E2369C" w:rsidP="002F045C">
      <w:pPr>
        <w:pStyle w:val="Prrafodelista"/>
        <w:numPr>
          <w:ilvl w:val="0"/>
          <w:numId w:val="5"/>
        </w:numPr>
        <w:spacing w:after="240"/>
        <w:ind w:left="1418" w:hanging="567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7 restaurant</w:t>
      </w:r>
      <w:r w:rsidR="00DD764D"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s </w:t>
      </w:r>
      <w:r w:rsidR="00DD764D"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dos estrellas</w:t>
      </w:r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E620C2"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de ellos</w:t>
      </w:r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E620C2"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uno</w:t>
      </w:r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r w:rsidR="00E620C2"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nuevo.</w:t>
      </w:r>
    </w:p>
    <w:p w14:paraId="2F05E3BB" w14:textId="77777777" w:rsidR="008014AA" w:rsidRDefault="00E2369C" w:rsidP="002F045C">
      <w:pPr>
        <w:pStyle w:val="Prrafodelista"/>
        <w:numPr>
          <w:ilvl w:val="0"/>
          <w:numId w:val="5"/>
        </w:numPr>
        <w:spacing w:after="240"/>
        <w:ind w:left="1418" w:hanging="567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30 restaurant</w:t>
      </w:r>
      <w:r w:rsidR="00E620C2"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s </w:t>
      </w:r>
      <w:r w:rsidR="00E620C2"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una estrella</w:t>
      </w:r>
      <w:r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E620C2" w:rsidRPr="00360FD7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de ellos 11 nuevos.</w:t>
      </w:r>
    </w:p>
    <w:p w14:paraId="2412E64F" w14:textId="0FFE489D" w:rsidR="00E2369C" w:rsidRPr="008014AA" w:rsidRDefault="00E2369C" w:rsidP="002F045C">
      <w:pPr>
        <w:pStyle w:val="Prrafodelista"/>
        <w:numPr>
          <w:ilvl w:val="0"/>
          <w:numId w:val="5"/>
        </w:numPr>
        <w:spacing w:after="240"/>
        <w:ind w:left="1418" w:hanging="567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38 restaurant</w:t>
      </w:r>
      <w:r w:rsidR="00E620C2"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e</w:t>
      </w:r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s </w:t>
      </w:r>
      <w:proofErr w:type="spellStart"/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Bib</w:t>
      </w:r>
      <w:proofErr w:type="spellEnd"/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 </w:t>
      </w:r>
      <w:proofErr w:type="spellStart"/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Gourmand</w:t>
      </w:r>
      <w:proofErr w:type="spellEnd"/>
      <w:r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 xml:space="preserve">, </w:t>
      </w:r>
      <w:r w:rsidR="00E620C2" w:rsidRPr="008014AA"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  <w:t>de ellos 9 nuevos.</w:t>
      </w:r>
    </w:p>
    <w:p w14:paraId="1EB1F660" w14:textId="3E50DEF2" w:rsidR="007F65D7" w:rsidRPr="003D2625" w:rsidRDefault="007F65D7" w:rsidP="00DE4B7C">
      <w:pPr>
        <w:spacing w:after="240" w:line="270" w:lineRule="atLeast"/>
        <w:ind w:left="2552" w:hanging="851"/>
        <w:jc w:val="both"/>
        <w:rPr>
          <w:rFonts w:ascii="Arial" w:eastAsia="Times" w:hAnsi="Arial" w:cs="Times New Roman"/>
          <w:bCs/>
          <w:color w:val="auto"/>
          <w:sz w:val="21"/>
          <w:szCs w:val="21"/>
          <w:lang w:bidi="es-ES_tradnl"/>
        </w:rPr>
      </w:pPr>
    </w:p>
    <w:p w14:paraId="23094B56" w14:textId="77777777" w:rsidR="00B12DDC" w:rsidRPr="003D2625" w:rsidRDefault="00B12DDC" w:rsidP="00B12DDC">
      <w:pPr>
        <w:pStyle w:val="Ttulo3"/>
      </w:pPr>
      <w:r w:rsidRPr="003D2625">
        <w:rPr>
          <w:rFonts w:ascii="Arial" w:eastAsia="Times" w:hAnsi="Arial" w:cs="Times New Roman"/>
          <w:b/>
          <w:bCs/>
          <w:color w:val="auto"/>
          <w:sz w:val="21"/>
          <w:lang w:bidi="es-ES_tradnl"/>
        </w:rPr>
        <w:t>Sobre la guía MICHELIN</w:t>
      </w:r>
    </w:p>
    <w:p w14:paraId="369BE980" w14:textId="77777777" w:rsidR="00B12DDC" w:rsidRPr="003D2625" w:rsidRDefault="00B12DDC" w:rsidP="00103362">
      <w:pPr>
        <w:pStyle w:val="TextoMichelin"/>
        <w:rPr>
          <w:bCs/>
          <w:szCs w:val="21"/>
          <w:lang w:bidi="es-ES_tradnl"/>
        </w:rPr>
      </w:pPr>
      <w:r w:rsidRPr="003D2625">
        <w:rPr>
          <w:bCs/>
          <w:szCs w:val="21"/>
          <w:lang w:bidi="es-ES_tradnl"/>
        </w:rPr>
        <w:t>La guía MICHELIN selecciona los mejores restaurantes y hoteles de los 28 países en los que está presente. Verdadero escaparate de la gastronomía mundial, descubre el dinamismo culinario de un país, las nuevas tendencias y los futuros talentos. Creador de valor para los restaurantes gracias a las distinciones que atribuye cada año, la guía MICHELIN contribuye al prestigio de la gastronomía local y al atractivo turístico de los territorios. Gracias a su riguroso sistema de selección y a su conocimiento histórico del sector de la hostelería y la restauración, la guía MICHELIN aporta a sus clientes una experiencia única en el mundo que le permite ofrecer un servicio de calidad.</w:t>
      </w:r>
    </w:p>
    <w:p w14:paraId="1659A360" w14:textId="77777777" w:rsidR="00B12DDC" w:rsidRPr="003D2625" w:rsidRDefault="00B12DDC" w:rsidP="00103362">
      <w:pPr>
        <w:pStyle w:val="TextoMichelin"/>
        <w:rPr>
          <w:bCs/>
          <w:szCs w:val="21"/>
          <w:lang w:bidi="es-ES_tradnl"/>
        </w:rPr>
      </w:pPr>
      <w:r w:rsidRPr="003D2625">
        <w:rPr>
          <w:bCs/>
          <w:szCs w:val="21"/>
          <w:lang w:bidi="es-ES_tradnl"/>
        </w:rPr>
        <w:t xml:space="preserve">Las selecciones están disponibles en versiones impresa y digital. Son accesibles tanto por Internet como para todos los dispositivos móviles que proponen una navegación adaptada a los usos de cada uno, pero también un servicio de reserva </w:t>
      </w:r>
      <w:proofErr w:type="spellStart"/>
      <w:r w:rsidRPr="003D2625">
        <w:rPr>
          <w:bCs/>
          <w:szCs w:val="21"/>
          <w:lang w:bidi="es-ES_tradnl"/>
        </w:rPr>
        <w:t>on</w:t>
      </w:r>
      <w:proofErr w:type="spellEnd"/>
      <w:r w:rsidRPr="003D2625">
        <w:rPr>
          <w:bCs/>
          <w:szCs w:val="21"/>
          <w:lang w:bidi="es-ES_tradnl"/>
        </w:rPr>
        <w:t xml:space="preserve"> line.</w:t>
      </w:r>
    </w:p>
    <w:p w14:paraId="1265B850" w14:textId="602A57BD" w:rsidR="007F65D7" w:rsidRPr="0077259D" w:rsidRDefault="00B12DDC" w:rsidP="0077259D">
      <w:pPr>
        <w:pStyle w:val="TextoMichelin"/>
        <w:rPr>
          <w:bCs/>
          <w:lang w:bidi="es-ES_tradnl"/>
        </w:rPr>
      </w:pPr>
      <w:r w:rsidRPr="003D2625">
        <w:rPr>
          <w:bCs/>
          <w:szCs w:val="21"/>
          <w:lang w:bidi="es-ES_tradnl"/>
        </w:rPr>
        <w:t>Con la guía MICHELIN, el Grupo continúa acompañando a millones de viajeros en sus desplazamientos para hacerle vivir también una experiencia única de movilidad.</w:t>
      </w:r>
    </w:p>
    <w:p w14:paraId="4D9CDF87" w14:textId="77777777" w:rsidR="00B2184B" w:rsidRPr="003D2625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</w:p>
    <w:p w14:paraId="02B9769A" w14:textId="77777777" w:rsidR="00B2184B" w:rsidRPr="003D2625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</w:p>
    <w:p w14:paraId="2007AE44" w14:textId="77777777" w:rsidR="00B2184B" w:rsidRPr="003D2625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</w:p>
    <w:p w14:paraId="71FA1044" w14:textId="41858C40" w:rsidR="007F65D7" w:rsidRPr="003D2625" w:rsidRDefault="000F07C7" w:rsidP="007F65D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  <w:r w:rsidRPr="003D262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 xml:space="preserve"> tiene la ambición de mejorar de manera sostenible la movilidad de sus clientes. L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>íder del sector del neumático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 xml:space="preserve">, </w:t>
      </w:r>
      <w:r w:rsidRPr="003D262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 xml:space="preserve"> dise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>ña,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 xml:space="preserve"> fabrica y distribuye los neum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>áticos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 xml:space="preserve"> m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>á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>s adaptados a las necesidades y a los diferentes usos de sus clientes, as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 xml:space="preserve">í como servicios y soluciones para mejorar su movilidad. </w:t>
      </w:r>
      <w:r w:rsidRPr="003D2625">
        <w:rPr>
          <w:rFonts w:ascii="Times" w:eastAsia="Times" w:hAnsi="Times" w:cs="Times"/>
          <w:b/>
          <w:i/>
          <w:color w:val="auto"/>
          <w:sz w:val="24"/>
          <w:szCs w:val="24"/>
        </w:rPr>
        <w:t>Michelin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 xml:space="preserve"> ofrece igualmente a sus clientes experiencias únicas en sus viajes y desplazamientos. </w:t>
      </w:r>
      <w:r w:rsidRPr="003D2625">
        <w:rPr>
          <w:rFonts w:ascii="Times" w:eastAsia="Times" w:hAnsi="Times" w:cs="Times"/>
          <w:b/>
          <w:i/>
          <w:color w:val="auto"/>
          <w:sz w:val="24"/>
          <w:szCs w:val="24"/>
        </w:rPr>
        <w:t>Michelin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 xml:space="preserve"> desarrolla también materiales de alta tecnología para la industria en torno a la movilidad. Con sede en Clermont-Ferrand (Francia),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 w:rsidRPr="003D262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 xml:space="preserve"> est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>á presente en 170 países, emplea a 111.700 personas y dispone de 68 centros de producción en 17 países que en 2016 han fabricado 18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>7 millones de neum</w:t>
      </w:r>
      <w:r w:rsidRPr="003D2625">
        <w:rPr>
          <w:rFonts w:ascii="Times" w:eastAsia="Times" w:hAnsi="Times" w:cs="Times"/>
          <w:i/>
          <w:color w:val="auto"/>
          <w:sz w:val="24"/>
          <w:szCs w:val="24"/>
        </w:rPr>
        <w:t>áticos</w:t>
      </w:r>
      <w:r w:rsidRPr="003D2625">
        <w:rPr>
          <w:rFonts w:ascii="Times" w:eastAsia="Times" w:hAnsi="Times" w:cs="Times New Roman"/>
          <w:i/>
          <w:color w:val="auto"/>
          <w:sz w:val="24"/>
          <w:szCs w:val="24"/>
        </w:rPr>
        <w:t>. (www.michelin.es).</w:t>
      </w:r>
    </w:p>
    <w:p w14:paraId="214EEB54" w14:textId="77777777" w:rsidR="007F65D7" w:rsidRPr="003D2625" w:rsidRDefault="007F65D7" w:rsidP="007F65D7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6BA6BB46" w14:textId="77777777" w:rsidR="007F65D7" w:rsidRPr="003D2625" w:rsidRDefault="007F65D7" w:rsidP="007F65D7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766B4A63" w14:textId="77777777" w:rsidR="007F65D7" w:rsidRPr="003D2625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0D11AFC7" w14:textId="77777777" w:rsidR="007F65D7" w:rsidRPr="003D2625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7A9129D9" w14:textId="77777777" w:rsidR="007F65D7" w:rsidRPr="003D2625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2DFF71C1" w14:textId="77777777" w:rsidR="007F65D7" w:rsidRPr="003D2625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  <w:r w:rsidRPr="003D2625"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  <w:t>DEPARTAMENTO DE COMUNICACIÓN</w:t>
      </w:r>
    </w:p>
    <w:p w14:paraId="3BBBBFC5" w14:textId="77777777" w:rsidR="007F65D7" w:rsidRPr="003D2625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</w:pPr>
      <w:r w:rsidRPr="003D2625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>Avda. de Los Encuartes, 19</w:t>
      </w:r>
    </w:p>
    <w:p w14:paraId="2CB8CD6C" w14:textId="77777777" w:rsidR="007F65D7" w:rsidRPr="003D2625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</w:pPr>
      <w:r w:rsidRPr="003D2625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>28760 Tres Cantos – Madrid – ESPAÑA</w:t>
      </w:r>
    </w:p>
    <w:p w14:paraId="0F70DE9D" w14:textId="4072C675" w:rsidR="00E8447A" w:rsidRPr="003D2625" w:rsidRDefault="007F65D7" w:rsidP="007F65D7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</w:rPr>
      </w:pPr>
      <w:r w:rsidRPr="003D2625">
        <w:rPr>
          <w:rFonts w:ascii="Arial" w:eastAsia="Times" w:hAnsi="Arial" w:cs="Times New Roman"/>
          <w:bCs/>
          <w:color w:val="808080"/>
          <w:sz w:val="18"/>
          <w:szCs w:val="18"/>
        </w:rPr>
        <w:t>Tel: 0034 914 105 167 – Fax: 0034 914 105 293</w:t>
      </w:r>
    </w:p>
    <w:sectPr w:rsidR="00E8447A" w:rsidRPr="003D2625" w:rsidSect="00944ACE">
      <w:headerReference w:type="default" r:id="rId10"/>
      <w:footerReference w:type="default" r:id="rId11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B621DA" w14:textId="77777777" w:rsidR="00B20891" w:rsidRDefault="00B20891" w:rsidP="00DB4D9F">
      <w:pPr>
        <w:spacing w:after="0" w:line="240" w:lineRule="auto"/>
      </w:pPr>
      <w:r>
        <w:separator/>
      </w:r>
    </w:p>
  </w:endnote>
  <w:endnote w:type="continuationSeparator" w:id="0">
    <w:p w14:paraId="487047EA" w14:textId="77777777" w:rsidR="00B20891" w:rsidRDefault="00B20891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Arial Narrow"/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DA33B" w14:textId="5B85F167" w:rsidR="00AC3CCE" w:rsidRDefault="0077259D" w:rsidP="00A838CF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67456" behindDoc="0" locked="0" layoutInCell="1" allowOverlap="1" wp14:anchorId="0EF1CE83" wp14:editId="20C01EF5">
          <wp:simplePos x="0" y="0"/>
          <wp:positionH relativeFrom="column">
            <wp:posOffset>4624070</wp:posOffset>
          </wp:positionH>
          <wp:positionV relativeFrom="paragraph">
            <wp:posOffset>-371475</wp:posOffset>
          </wp:positionV>
          <wp:extent cx="1609090" cy="427990"/>
          <wp:effectExtent l="0" t="0" r="0" b="3810"/>
          <wp:wrapThrough wrapText="bothSides">
            <wp:wrapPolygon edited="0">
              <wp:start x="0" y="0"/>
              <wp:lineTo x="0" y="20510"/>
              <wp:lineTo x="21140" y="20510"/>
              <wp:lineTo x="2114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27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aconcuadrcula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1"/>
      <w:gridCol w:w="1939"/>
      <w:gridCol w:w="1906"/>
      <w:gridCol w:w="1625"/>
      <w:gridCol w:w="1625"/>
      <w:gridCol w:w="990"/>
    </w:tblGrid>
    <w:tr w:rsidR="00102BAB" w:rsidRPr="00102BAB" w14:paraId="357264C6" w14:textId="77777777" w:rsidTr="00113C5F">
      <w:trPr>
        <w:trHeight w:val="155"/>
        <w:jc w:val="center"/>
      </w:trPr>
      <w:tc>
        <w:tcPr>
          <w:tcW w:w="1842" w:type="dxa"/>
          <w:vAlign w:val="center"/>
        </w:tcPr>
        <w:p w14:paraId="4AFBEC18" w14:textId="7777777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85" w:type="dxa"/>
          <w:vAlign w:val="center"/>
        </w:tcPr>
        <w:p w14:paraId="3D9D30A8" w14:textId="6B445AE1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56" w:type="dxa"/>
          <w:vAlign w:val="center"/>
        </w:tcPr>
        <w:p w14:paraId="52607200" w14:textId="671B8641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412" w:type="dxa"/>
          <w:vAlign w:val="center"/>
        </w:tcPr>
        <w:p w14:paraId="59024317" w14:textId="2F9F8CD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412" w:type="dxa"/>
          <w:vAlign w:val="center"/>
        </w:tcPr>
        <w:p w14:paraId="46D4A212" w14:textId="59F12E3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860" w:type="dxa"/>
          <w:vAlign w:val="center"/>
        </w:tcPr>
        <w:p w14:paraId="665A68C6" w14:textId="52457C7B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</w:tr>
  </w:tbl>
  <w:p w14:paraId="0090C88A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FCE27" w14:textId="77777777" w:rsidR="00B20891" w:rsidRDefault="00B20891" w:rsidP="00DB4D9F">
      <w:pPr>
        <w:spacing w:after="0" w:line="240" w:lineRule="auto"/>
      </w:pPr>
      <w:r>
        <w:separator/>
      </w:r>
    </w:p>
  </w:footnote>
  <w:footnote w:type="continuationSeparator" w:id="0">
    <w:p w14:paraId="2CAED321" w14:textId="77777777" w:rsidR="00B20891" w:rsidRDefault="00B20891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14A28" w14:textId="77777777" w:rsidR="00DB4D9F" w:rsidRDefault="00731E99">
    <w:pPr>
      <w:pStyle w:val="Encabezado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45F26147" wp14:editId="28410508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2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23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E0D066" id="Groupe 5" o:spid="_x0000_s1026" style="position:absolute;margin-left:-26.2pt;margin-top:-8.35pt;width:89.3pt;height:234.05pt;z-index:-251663360" coordsize="1133983,2972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">
              <v:shape id="Triangle isocèle 1" o:spid="_x0000_s1027" style="position:absolute;top:102413;width:864870;height:2635250;rotation:-11222706fd;visibility:visible;mso-wrap-style:square;v-text-anchor:middle" coordsize="866399,27328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i1TvwAA&#10;ANoAAAAPAAAAZHJzL2Rvd25yZXYueG1sRE9NawIxEL0X/A9hhN5q1mJXWY0iLUJvpSqex824Wd1M&#10;liR113/fCIKn4fE+Z7HqbSOu5EPtWMF4lIEgLp2uuVKw323eZiBCRNbYOCYFNwqwWg5eFlho1/Ev&#10;XbexEimEQ4EKTIxtIWUoDVkMI9cSJ+7kvMWYoK+k9tilcNvI9yzLpcWaU4PBlj4NlZftn1Vw+JHn&#10;zRcdJ2aafUy6vMTb1OdKvQ779RxEpD4+xQ/3t07z4f7K/crl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XGLVO/AAAA2gAAAA8AAAAAAAAAAAAAAAAAlwIAAGRycy9kb3ducmV2&#10;LnhtbFBLBQYAAAAABAAEAPUAAACDAwAAAAA=&#10;" path="m0,2732860l475546,,866399,2594607,,2732860xe" fillcolor="#bd2333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28,0" to="1133983,29724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kSD8UAAADaAAAADwAAAGRycy9kb3ducmV2LnhtbESPzWrDMBCE74G+g9hCL6GR25AfnCgh&#10;xDUYcqrdS28ba2ubWitjqbb79lGhkOMwM98w++NkWjFQ7xrLCl4WEQji0uqGKwUfRfq8BeE8ssbW&#10;Min4JQfHw8Nsj7G2I7/TkPtKBAi7GBXU3nexlK6syaBb2I44eF+2N+iD7CupexwD3LTyNYrW0mDD&#10;YaHGjs41ld/5j1EwFtvzdX2aby7F55Sukiyht02h1NPjdNqB8DT5e/i/nWkFS/i7Em6AP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NkSD8UAAADaAAAADwAAAAAAAAAA&#10;AAAAAAChAgAAZHJzL2Rvd25yZXYueG1sUEsFBgAAAAAEAAQA+QAAAJMDAAAAAA==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B79F1"/>
    <w:multiLevelType w:val="hybridMultilevel"/>
    <w:tmpl w:val="BBE02EC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D6334"/>
    <w:multiLevelType w:val="hybridMultilevel"/>
    <w:tmpl w:val="306E39C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A02B9"/>
    <w:multiLevelType w:val="hybridMultilevel"/>
    <w:tmpl w:val="3F366E1A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8D0B8D"/>
    <w:multiLevelType w:val="multilevel"/>
    <w:tmpl w:val="577000A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D51FFF"/>
    <w:multiLevelType w:val="hybridMultilevel"/>
    <w:tmpl w:val="7D5213CE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BE"/>
    <w:rsid w:val="00032AA4"/>
    <w:rsid w:val="00037F46"/>
    <w:rsid w:val="00073422"/>
    <w:rsid w:val="000852B1"/>
    <w:rsid w:val="000A5A3B"/>
    <w:rsid w:val="000B4123"/>
    <w:rsid w:val="000D46ED"/>
    <w:rsid w:val="000E2FC0"/>
    <w:rsid w:val="000F07C7"/>
    <w:rsid w:val="000F1874"/>
    <w:rsid w:val="00102BAB"/>
    <w:rsid w:val="00103362"/>
    <w:rsid w:val="00113C5F"/>
    <w:rsid w:val="00151DC4"/>
    <w:rsid w:val="001611CE"/>
    <w:rsid w:val="00192F29"/>
    <w:rsid w:val="001A30E4"/>
    <w:rsid w:val="001C02BC"/>
    <w:rsid w:val="001C5FC3"/>
    <w:rsid w:val="001D7312"/>
    <w:rsid w:val="001E3ECE"/>
    <w:rsid w:val="00245BB7"/>
    <w:rsid w:val="002738F6"/>
    <w:rsid w:val="00294CC9"/>
    <w:rsid w:val="002B65E6"/>
    <w:rsid w:val="002B6A40"/>
    <w:rsid w:val="002F045C"/>
    <w:rsid w:val="002F68E8"/>
    <w:rsid w:val="002F75CD"/>
    <w:rsid w:val="003038F9"/>
    <w:rsid w:val="00325070"/>
    <w:rsid w:val="003336B6"/>
    <w:rsid w:val="003467E2"/>
    <w:rsid w:val="00346B80"/>
    <w:rsid w:val="00356FD1"/>
    <w:rsid w:val="00360FD7"/>
    <w:rsid w:val="003675F8"/>
    <w:rsid w:val="00381353"/>
    <w:rsid w:val="003D2625"/>
    <w:rsid w:val="003F6681"/>
    <w:rsid w:val="0044696E"/>
    <w:rsid w:val="0046287B"/>
    <w:rsid w:val="004B4E0B"/>
    <w:rsid w:val="004B72EC"/>
    <w:rsid w:val="004C291E"/>
    <w:rsid w:val="004D2526"/>
    <w:rsid w:val="00520646"/>
    <w:rsid w:val="00557C50"/>
    <w:rsid w:val="00562C45"/>
    <w:rsid w:val="005A3B2A"/>
    <w:rsid w:val="006106D2"/>
    <w:rsid w:val="00624223"/>
    <w:rsid w:val="00655361"/>
    <w:rsid w:val="0069553D"/>
    <w:rsid w:val="00695F65"/>
    <w:rsid w:val="006B66E5"/>
    <w:rsid w:val="006E1101"/>
    <w:rsid w:val="006E5A0F"/>
    <w:rsid w:val="0070229B"/>
    <w:rsid w:val="007128E4"/>
    <w:rsid w:val="00716BD1"/>
    <w:rsid w:val="00716CAF"/>
    <w:rsid w:val="00731E99"/>
    <w:rsid w:val="0077259D"/>
    <w:rsid w:val="007764AF"/>
    <w:rsid w:val="007B3CBE"/>
    <w:rsid w:val="007F206B"/>
    <w:rsid w:val="007F65D7"/>
    <w:rsid w:val="008014AA"/>
    <w:rsid w:val="008048E1"/>
    <w:rsid w:val="0080732A"/>
    <w:rsid w:val="00810A1B"/>
    <w:rsid w:val="008133DB"/>
    <w:rsid w:val="008358DF"/>
    <w:rsid w:val="00851CA3"/>
    <w:rsid w:val="0087669F"/>
    <w:rsid w:val="009268FB"/>
    <w:rsid w:val="00944ACE"/>
    <w:rsid w:val="00946E60"/>
    <w:rsid w:val="00974D9A"/>
    <w:rsid w:val="00981179"/>
    <w:rsid w:val="009905D4"/>
    <w:rsid w:val="00994659"/>
    <w:rsid w:val="009D5805"/>
    <w:rsid w:val="009F798F"/>
    <w:rsid w:val="00A37A63"/>
    <w:rsid w:val="00A5717F"/>
    <w:rsid w:val="00A77C33"/>
    <w:rsid w:val="00A838CF"/>
    <w:rsid w:val="00A95C80"/>
    <w:rsid w:val="00AC3CCE"/>
    <w:rsid w:val="00AD5B37"/>
    <w:rsid w:val="00AE292D"/>
    <w:rsid w:val="00B00B2C"/>
    <w:rsid w:val="00B01139"/>
    <w:rsid w:val="00B06DD7"/>
    <w:rsid w:val="00B12DDC"/>
    <w:rsid w:val="00B20891"/>
    <w:rsid w:val="00B2184B"/>
    <w:rsid w:val="00B74697"/>
    <w:rsid w:val="00B91E9E"/>
    <w:rsid w:val="00B924F2"/>
    <w:rsid w:val="00BA3660"/>
    <w:rsid w:val="00BB5D4A"/>
    <w:rsid w:val="00BD4332"/>
    <w:rsid w:val="00BE56AE"/>
    <w:rsid w:val="00BE7E2D"/>
    <w:rsid w:val="00BF3BC8"/>
    <w:rsid w:val="00C2594A"/>
    <w:rsid w:val="00C617D6"/>
    <w:rsid w:val="00C6389A"/>
    <w:rsid w:val="00C644D8"/>
    <w:rsid w:val="00C765BD"/>
    <w:rsid w:val="00C800D3"/>
    <w:rsid w:val="00C82749"/>
    <w:rsid w:val="00CB1D8D"/>
    <w:rsid w:val="00CE6E98"/>
    <w:rsid w:val="00CE7A7D"/>
    <w:rsid w:val="00D20DEA"/>
    <w:rsid w:val="00D257B0"/>
    <w:rsid w:val="00D27068"/>
    <w:rsid w:val="00D37E25"/>
    <w:rsid w:val="00D67723"/>
    <w:rsid w:val="00DB4D9F"/>
    <w:rsid w:val="00DD764D"/>
    <w:rsid w:val="00DE1E88"/>
    <w:rsid w:val="00DE4B7C"/>
    <w:rsid w:val="00DF49F1"/>
    <w:rsid w:val="00E2369C"/>
    <w:rsid w:val="00E25570"/>
    <w:rsid w:val="00E620C2"/>
    <w:rsid w:val="00E73F21"/>
    <w:rsid w:val="00E8447A"/>
    <w:rsid w:val="00E93AC5"/>
    <w:rsid w:val="00EC479A"/>
    <w:rsid w:val="00ED53F0"/>
    <w:rsid w:val="00F124D3"/>
    <w:rsid w:val="00F2372D"/>
    <w:rsid w:val="00F65343"/>
    <w:rsid w:val="00F66B70"/>
    <w:rsid w:val="00F80723"/>
    <w:rsid w:val="00F8240C"/>
    <w:rsid w:val="00F85F3C"/>
    <w:rsid w:val="00FA21FA"/>
    <w:rsid w:val="00FA66B8"/>
    <w:rsid w:val="00FA7EC1"/>
    <w:rsid w:val="00FC20CE"/>
    <w:rsid w:val="00FC6206"/>
    <w:rsid w:val="00FC7580"/>
    <w:rsid w:val="00FC7EB5"/>
    <w:rsid w:val="00FD2C2C"/>
    <w:rsid w:val="00FD44FA"/>
    <w:rsid w:val="00FF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423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2D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274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7F65D7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</w:rPr>
  </w:style>
  <w:style w:type="paragraph" w:customStyle="1" w:styleId="SUBTITULOMichelinOK">
    <w:name w:val="SUBTITULO Michelin OK"/>
    <w:basedOn w:val="TextoMichelin"/>
    <w:rsid w:val="007F65D7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7F65D7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2DDC"/>
    <w:rPr>
      <w:rFonts w:asciiTheme="majorHAnsi" w:eastAsiaTheme="majorEastAsia" w:hAnsiTheme="majorHAnsi" w:cstheme="majorBidi"/>
      <w:color w:val="13274C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B12DDC"/>
    <w:pPr>
      <w:widowControl w:val="0"/>
      <w:spacing w:after="0" w:line="240" w:lineRule="auto"/>
    </w:pPr>
    <w:rPr>
      <w:rFonts w:ascii="Helvetica" w:eastAsia="Helvetica" w:hAnsi="Helvetica" w:cs="Helvetica"/>
      <w:color w:val="auto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2DDC"/>
    <w:rPr>
      <w:rFonts w:ascii="Helvetica" w:eastAsia="Helvetica" w:hAnsi="Helvetica" w:cs="Helvetica"/>
      <w:sz w:val="20"/>
      <w:szCs w:val="20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B2184B"/>
    <w:rPr>
      <w:color w:val="3F3F3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62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michelin.guide.sg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-Guide-MICHELIN-portrait.dotx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A79C6-4EA2-1A4C-80AF-6290F2485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C:\Users\F012442\AppData\Local\Temp\modele-Guide-MICHELIN-portrait.dotx</Template>
  <TotalTime>1</TotalTime>
  <Pages>2</Pages>
  <Words>773</Words>
  <Characters>4253</Characters>
  <Application>Microsoft Macintosh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5016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2015-11-05T15:03:00Z</cp:lastPrinted>
  <dcterms:created xsi:type="dcterms:W3CDTF">2017-07-05T08:12:00Z</dcterms:created>
  <dcterms:modified xsi:type="dcterms:W3CDTF">2017-07-05T08:12:00Z</dcterms:modified>
</cp:coreProperties>
</file>