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77777777" w:rsidR="00B830BF" w:rsidRPr="007D5B10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color w:val="808080"/>
          <w:sz w:val="24"/>
          <w:szCs w:val="24"/>
          <w:lang w:val="es-ES"/>
        </w:rPr>
      </w:pPr>
      <w:r w:rsidRPr="007D5B10">
        <w:rPr>
          <w:rFonts w:ascii="Times" w:eastAsia="Times" w:hAnsi="Times" w:cs="Times"/>
          <w:b/>
          <w:color w:val="808080"/>
          <w:sz w:val="24"/>
          <w:szCs w:val="24"/>
          <w:lang w:val="es-ES"/>
        </w:rPr>
        <w:t>INFORMACIÓN DE PRENSA</w:t>
      </w:r>
      <w:r w:rsidRPr="007D5B10">
        <w:rPr>
          <w:rFonts w:ascii="MingLiU" w:eastAsia="MingLiU" w:hAnsi="MingLiU" w:cs="MingLiU"/>
          <w:b/>
          <w:color w:val="808080"/>
          <w:sz w:val="24"/>
          <w:szCs w:val="24"/>
          <w:lang w:val="es-ES"/>
        </w:rPr>
        <w:br/>
      </w:r>
      <w:r w:rsidRPr="007D5B10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begin"/>
      </w:r>
      <w:r w:rsidRPr="007D5B10">
        <w:rPr>
          <w:rFonts w:ascii="Times" w:eastAsia="Times" w:hAnsi="Times" w:cs="Times"/>
          <w:color w:val="808080"/>
          <w:sz w:val="24"/>
          <w:szCs w:val="24"/>
          <w:lang w:val="es-ES"/>
        </w:rPr>
        <w:instrText xml:space="preserve"> TIME \@ "dd/MM/yyyy" </w:instrText>
      </w:r>
      <w:r w:rsidRPr="007D5B10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separate"/>
      </w:r>
      <w:r w:rsidR="007521AF">
        <w:rPr>
          <w:rFonts w:ascii="Times" w:eastAsia="Times" w:hAnsi="Times" w:cs="Times"/>
          <w:noProof/>
          <w:color w:val="808080"/>
          <w:sz w:val="24"/>
          <w:szCs w:val="24"/>
          <w:lang w:val="es-ES"/>
        </w:rPr>
        <w:t>25/09/2017</w:t>
      </w:r>
      <w:r w:rsidRPr="007D5B10">
        <w:rPr>
          <w:rFonts w:ascii="Times" w:eastAsia="Times" w:hAnsi="Times" w:cs="Times"/>
          <w:color w:val="808080"/>
          <w:sz w:val="24"/>
          <w:szCs w:val="24"/>
          <w:lang w:val="es-ES"/>
        </w:rPr>
        <w:fldChar w:fldCharType="end"/>
      </w:r>
    </w:p>
    <w:p w14:paraId="139781E9" w14:textId="77777777" w:rsidR="00B830BF" w:rsidRPr="007D5B10" w:rsidRDefault="00B830BF" w:rsidP="00B830BF">
      <w:pPr>
        <w:spacing w:after="230" w:line="360" w:lineRule="exact"/>
        <w:rPr>
          <w:rFonts w:ascii="Arial" w:eastAsia="Times" w:hAnsi="Arial" w:cs="Arial"/>
          <w:b/>
          <w:snapToGrid w:val="0"/>
          <w:color w:val="333399"/>
          <w:sz w:val="40"/>
          <w:szCs w:val="26"/>
          <w:lang w:val="es-ES"/>
        </w:rPr>
      </w:pPr>
    </w:p>
    <w:p w14:paraId="365F85B0" w14:textId="77777777" w:rsidR="00B830BF" w:rsidRPr="007D5B10" w:rsidRDefault="00B830BF" w:rsidP="00B830BF">
      <w:pPr>
        <w:spacing w:after="120" w:line="360" w:lineRule="exact"/>
        <w:rPr>
          <w:rFonts w:ascii="Times" w:eastAsia="Times" w:hAnsi="Times" w:cs="Times New Roman"/>
          <w:b/>
          <w:snapToGrid w:val="0"/>
          <w:color w:val="333399"/>
          <w:sz w:val="40"/>
          <w:szCs w:val="26"/>
          <w:lang w:val="es-ES"/>
        </w:rPr>
      </w:pPr>
    </w:p>
    <w:p w14:paraId="2D90648C" w14:textId="698158C5" w:rsidR="00367448" w:rsidRPr="007D5B10" w:rsidRDefault="00530648" w:rsidP="00367448">
      <w:pPr>
        <w:pStyle w:val="TITULARMICHELIN"/>
        <w:spacing w:after="120"/>
        <w:rPr>
          <w:rFonts w:ascii="Utopia" w:hAnsi="Utopia"/>
          <w:sz w:val="28"/>
          <w:lang w:val="es-ES"/>
        </w:rPr>
      </w:pPr>
      <w:r w:rsidRPr="007D5B10">
        <w:rPr>
          <w:szCs w:val="26"/>
          <w:lang w:val="es-ES"/>
        </w:rPr>
        <w:t xml:space="preserve">Michelin </w:t>
      </w:r>
      <w:r w:rsidR="00545E9F">
        <w:rPr>
          <w:szCs w:val="26"/>
          <w:lang w:val="es-ES"/>
        </w:rPr>
        <w:t>y</w:t>
      </w:r>
      <w:r w:rsidRPr="007D5B10">
        <w:rPr>
          <w:szCs w:val="26"/>
          <w:lang w:val="es-ES"/>
        </w:rPr>
        <w:t xml:space="preserve"> Harley-Davidson</w:t>
      </w:r>
      <w:r w:rsidR="00367448" w:rsidRPr="007D5B10">
        <w:rPr>
          <w:szCs w:val="26"/>
          <w:lang w:val="es-ES"/>
        </w:rPr>
        <w:t xml:space="preserve"> </w:t>
      </w:r>
    </w:p>
    <w:p w14:paraId="176E0E7A" w14:textId="3D800EC0" w:rsidR="00367448" w:rsidRPr="007D5B10" w:rsidRDefault="00545E9F" w:rsidP="002D0071">
      <w:pPr>
        <w:pStyle w:val="SUBTITULOMichelinOK"/>
        <w:spacing w:after="230"/>
      </w:pPr>
      <w:r>
        <w:t xml:space="preserve">El neumático </w:t>
      </w:r>
      <w:r w:rsidR="00C046C1">
        <w:t xml:space="preserve">MICHELIN </w:t>
      </w:r>
      <w:r w:rsidR="00CD76F9" w:rsidRPr="007D5B10">
        <w:t>Scorcher</w:t>
      </w:r>
      <w:r w:rsidR="00CD76F9" w:rsidRPr="007D5B10">
        <w:rPr>
          <w:vertAlign w:val="superscript"/>
        </w:rPr>
        <w:t>®</w:t>
      </w:r>
      <w:r>
        <w:t xml:space="preserve">, desarrollado </w:t>
      </w:r>
      <w:r w:rsidR="007D5B10" w:rsidRPr="007D5B10">
        <w:t xml:space="preserve">para los nuevos modelos de la gama </w:t>
      </w:r>
      <w:r w:rsidR="002D0071" w:rsidRPr="007D5B10">
        <w:t>Harley-Davidson</w:t>
      </w:r>
      <w:r w:rsidR="002D0071" w:rsidRPr="007D5B10">
        <w:rPr>
          <w:vertAlign w:val="superscript"/>
        </w:rPr>
        <w:t>®</w:t>
      </w:r>
      <w:r w:rsidR="002D0071" w:rsidRPr="007D5B10">
        <w:t xml:space="preserve"> Softail</w:t>
      </w:r>
      <w:r w:rsidR="002D0071" w:rsidRPr="007D5B10">
        <w:rPr>
          <w:vertAlign w:val="superscript"/>
        </w:rPr>
        <w:t>®</w:t>
      </w:r>
      <w:r w:rsidR="002D0071" w:rsidRPr="007D5B10">
        <w:t xml:space="preserve"> 2018</w:t>
      </w:r>
    </w:p>
    <w:p w14:paraId="40B99DB3" w14:textId="4845CDA5" w:rsidR="009A3CA2" w:rsidRPr="00645BF3" w:rsidRDefault="009A3CA2" w:rsidP="009A3CA2">
      <w:pPr>
        <w:pStyle w:val="TextoMichelin"/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</w:pP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Michelin </w:t>
      </w:r>
      <w:r w:rsidR="007C55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ha </w:t>
      </w:r>
      <w:r w:rsidR="0077458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presentado</w:t>
      </w:r>
      <w:r w:rsidR="007C55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su neum</w:t>
      </w:r>
      <w:r w:rsidR="007C5597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á</w:t>
      </w:r>
      <w:r w:rsidR="007C55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tico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645D02"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Scorcher</w:t>
      </w:r>
      <w:r w:rsidR="00645D02"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vertAlign w:val="superscript"/>
          <w:lang w:eastAsia="es-ES"/>
        </w:rPr>
        <w:t>®</w:t>
      </w:r>
      <w:r w:rsidR="00645D02"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7C55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especialmente diseñado para equipar las</w:t>
      </w:r>
      <w:r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Harley-Davidson Fat Boy</w:t>
      </w:r>
      <w:r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vertAlign w:val="superscript"/>
          <w:lang w:eastAsia="es-ES"/>
        </w:rPr>
        <w:t>®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, Low Rider</w:t>
      </w:r>
      <w:r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vertAlign w:val="superscript"/>
          <w:lang w:eastAsia="es-ES"/>
        </w:rPr>
        <w:t>®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7C5597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y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Breakout</w:t>
      </w:r>
      <w:r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vertAlign w:val="superscript"/>
          <w:lang w:eastAsia="es-ES"/>
        </w:rPr>
        <w:t>®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</w:t>
      </w:r>
      <w:r w:rsidR="007C5597"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versi</w:t>
      </w:r>
      <w:r w:rsidR="007C5597" w:rsidRPr="00645BF3">
        <w:rPr>
          <w:rFonts w:ascii="Times" w:hAnsi="Times" w:cs="Times"/>
          <w:b/>
          <w:bCs/>
          <w:i/>
          <w:iCs/>
          <w:snapToGrid w:val="0"/>
          <w:color w:val="333399"/>
          <w:sz w:val="25"/>
          <w:szCs w:val="28"/>
          <w:lang w:eastAsia="es-ES"/>
        </w:rPr>
        <w:t>ón</w:t>
      </w:r>
      <w:r w:rsidRPr="00645BF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 xml:space="preserve"> 2018, </w:t>
      </w:r>
      <w:r w:rsidR="00774583"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eastAsia="es-ES"/>
        </w:rPr>
        <w:t>recientemente dadas a conocer.</w:t>
      </w:r>
    </w:p>
    <w:p w14:paraId="5C9CA38C" w14:textId="1AFDF75C" w:rsidR="00C54E32" w:rsidRPr="007D5B10" w:rsidRDefault="00091FE0" w:rsidP="009A3CA2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t>Los d</w:t>
      </w:r>
      <w:r w:rsidRPr="00C54E32">
        <w:rPr>
          <w:bCs/>
          <w:szCs w:val="21"/>
          <w:lang w:bidi="es-ES_tradnl"/>
        </w:rPr>
        <w:t>os nuevos neumáticos Scorcher</w:t>
      </w:r>
      <w:r w:rsidRPr="00406E3B">
        <w:rPr>
          <w:bCs/>
          <w:szCs w:val="21"/>
          <w:vertAlign w:val="superscript"/>
          <w:lang w:bidi="es-ES_tradnl"/>
        </w:rPr>
        <w:t>®</w:t>
      </w:r>
      <w:r w:rsidRPr="00C54E32">
        <w:rPr>
          <w:bCs/>
          <w:szCs w:val="21"/>
          <w:lang w:bidi="es-ES_tradnl"/>
        </w:rPr>
        <w:t xml:space="preserve"> </w:t>
      </w:r>
      <w:r>
        <w:rPr>
          <w:bCs/>
          <w:szCs w:val="21"/>
          <w:lang w:bidi="es-ES_tradnl"/>
        </w:rPr>
        <w:t xml:space="preserve">desarrollados conjuntamente </w:t>
      </w:r>
      <w:r w:rsidR="005A71E5">
        <w:rPr>
          <w:bCs/>
          <w:szCs w:val="21"/>
          <w:lang w:bidi="es-ES_tradnl"/>
        </w:rPr>
        <w:t xml:space="preserve">por </w:t>
      </w:r>
      <w:r w:rsidR="005A71E5" w:rsidRPr="00C54E32">
        <w:rPr>
          <w:bCs/>
          <w:szCs w:val="21"/>
          <w:lang w:bidi="es-ES_tradnl"/>
        </w:rPr>
        <w:t>Michelin y Harley-Davidson</w:t>
      </w:r>
      <w:r w:rsidR="005A71E5" w:rsidRPr="00406E3B">
        <w:rPr>
          <w:bCs/>
          <w:szCs w:val="21"/>
          <w:vertAlign w:val="superscript"/>
          <w:lang w:bidi="es-ES_tradnl"/>
        </w:rPr>
        <w:t>®</w:t>
      </w:r>
      <w:r w:rsidR="005A71E5">
        <w:rPr>
          <w:bCs/>
          <w:szCs w:val="21"/>
          <w:lang w:bidi="es-ES_tradnl"/>
        </w:rPr>
        <w:t xml:space="preserve"> se han propuesto como equipo original</w:t>
      </w:r>
      <w:r w:rsidR="00C54E32" w:rsidRPr="00C54E32">
        <w:rPr>
          <w:bCs/>
          <w:szCs w:val="21"/>
          <w:lang w:bidi="es-ES_tradnl"/>
        </w:rPr>
        <w:t xml:space="preserve"> </w:t>
      </w:r>
      <w:r w:rsidR="005A71E5">
        <w:rPr>
          <w:bCs/>
          <w:szCs w:val="21"/>
          <w:lang w:bidi="es-ES_tradnl"/>
        </w:rPr>
        <w:t>para</w:t>
      </w:r>
      <w:r w:rsidR="00C54E32" w:rsidRPr="00C54E32">
        <w:rPr>
          <w:bCs/>
          <w:szCs w:val="21"/>
          <w:lang w:bidi="es-ES_tradnl"/>
        </w:rPr>
        <w:t xml:space="preserve"> una selección de modelos</w:t>
      </w:r>
      <w:r w:rsidR="005A71E5">
        <w:rPr>
          <w:bCs/>
          <w:szCs w:val="21"/>
          <w:lang w:bidi="es-ES_tradnl"/>
        </w:rPr>
        <w:t xml:space="preserve"> de la gama</w:t>
      </w:r>
      <w:r w:rsidR="00C54E32" w:rsidRPr="00C54E32">
        <w:rPr>
          <w:bCs/>
          <w:szCs w:val="21"/>
          <w:lang w:bidi="es-ES_tradnl"/>
        </w:rPr>
        <w:t xml:space="preserve"> Softail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2018. </w:t>
      </w:r>
      <w:r w:rsidR="007B296D">
        <w:rPr>
          <w:bCs/>
          <w:szCs w:val="21"/>
          <w:lang w:bidi="es-ES_tradnl"/>
        </w:rPr>
        <w:t>El neumático</w:t>
      </w:r>
      <w:r w:rsidR="00C54E32" w:rsidRPr="00C54E32">
        <w:rPr>
          <w:bCs/>
          <w:szCs w:val="21"/>
          <w:lang w:bidi="es-ES_tradnl"/>
        </w:rPr>
        <w:t xml:space="preserve"> MICHELIN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31 presenta un estilo tradicional </w:t>
      </w:r>
      <w:r w:rsidR="00B00B1E" w:rsidRPr="007D5B10">
        <w:rPr>
          <w:bCs/>
          <w:szCs w:val="21"/>
          <w:lang w:bidi="es-ES_tradnl"/>
        </w:rPr>
        <w:t>cruiser</w:t>
      </w:r>
      <w:r w:rsidR="00C54E32" w:rsidRPr="00C54E32">
        <w:rPr>
          <w:bCs/>
          <w:szCs w:val="21"/>
          <w:lang w:bidi="es-ES_tradnl"/>
        </w:rPr>
        <w:t>, mientras que el neumático MICHELIN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11 </w:t>
      </w:r>
      <w:r w:rsidR="00B00B1E">
        <w:rPr>
          <w:bCs/>
          <w:szCs w:val="21"/>
          <w:lang w:bidi="es-ES_tradnl"/>
        </w:rPr>
        <w:t>dispone de</w:t>
      </w:r>
      <w:r w:rsidR="00C54E32" w:rsidRPr="00C54E32">
        <w:rPr>
          <w:bCs/>
          <w:szCs w:val="21"/>
          <w:lang w:bidi="es-ES_tradnl"/>
        </w:rPr>
        <w:t xml:space="preserve"> un dibujo más deportivo</w:t>
      </w:r>
      <w:r w:rsidR="00E11B3B">
        <w:rPr>
          <w:bCs/>
          <w:szCs w:val="21"/>
          <w:lang w:bidi="es-ES_tradnl"/>
        </w:rPr>
        <w:t>. Los compuestos seleccionados para la banda de rodadura de los nuevos</w:t>
      </w:r>
      <w:r w:rsidR="00C54E32" w:rsidRPr="00C54E32">
        <w:rPr>
          <w:bCs/>
          <w:szCs w:val="21"/>
          <w:lang w:bidi="es-ES_tradnl"/>
        </w:rPr>
        <w:t xml:space="preserve"> MICHELIN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11 y MICHELIN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31 </w:t>
      </w:r>
      <w:r w:rsidR="00E11B3B">
        <w:rPr>
          <w:bCs/>
          <w:szCs w:val="21"/>
          <w:lang w:bidi="es-ES_tradnl"/>
        </w:rPr>
        <w:t>aseguran</w:t>
      </w:r>
      <w:r w:rsidR="00C54E32" w:rsidRPr="00C54E32">
        <w:rPr>
          <w:bCs/>
          <w:szCs w:val="21"/>
          <w:lang w:bidi="es-ES_tradnl"/>
        </w:rPr>
        <w:t xml:space="preserve"> una motricidad superior a baja temperatura, así como</w:t>
      </w:r>
      <w:r w:rsidR="00E11B3B">
        <w:rPr>
          <w:bCs/>
          <w:szCs w:val="21"/>
          <w:lang w:bidi="es-ES_tradnl"/>
        </w:rPr>
        <w:t xml:space="preserve"> en suelos mojados y muy mojados,</w:t>
      </w:r>
      <w:r w:rsidR="00C54E32" w:rsidRPr="00C54E32">
        <w:rPr>
          <w:bCs/>
          <w:szCs w:val="21"/>
          <w:lang w:bidi="es-ES_tradnl"/>
        </w:rPr>
        <w:t xml:space="preserve"> </w:t>
      </w:r>
      <w:r w:rsidR="000910C0">
        <w:rPr>
          <w:bCs/>
          <w:szCs w:val="21"/>
          <w:lang w:bidi="es-ES_tradnl"/>
        </w:rPr>
        <w:t>además de una duración mejorada</w:t>
      </w:r>
      <w:r w:rsidR="00C54E32" w:rsidRPr="00C54E32">
        <w:rPr>
          <w:bCs/>
          <w:szCs w:val="21"/>
          <w:lang w:bidi="es-ES_tradnl"/>
        </w:rPr>
        <w:t xml:space="preserve">. </w:t>
      </w:r>
      <w:r w:rsidR="00AD467E">
        <w:rPr>
          <w:bCs/>
          <w:szCs w:val="21"/>
          <w:lang w:bidi="es-ES_tradnl"/>
        </w:rPr>
        <w:t>Los</w:t>
      </w:r>
      <w:r w:rsidR="00C54E32" w:rsidRPr="00C54E32">
        <w:rPr>
          <w:bCs/>
          <w:szCs w:val="21"/>
          <w:lang w:bidi="es-ES_tradnl"/>
        </w:rPr>
        <w:t xml:space="preserve"> </w:t>
      </w:r>
      <w:r w:rsidR="009E3208">
        <w:rPr>
          <w:bCs/>
          <w:szCs w:val="21"/>
          <w:lang w:bidi="es-ES_tradnl"/>
        </w:rPr>
        <w:t>neumáticos</w:t>
      </w:r>
      <w:r w:rsidR="00C54E32" w:rsidRPr="00C54E32">
        <w:rPr>
          <w:bCs/>
          <w:szCs w:val="21"/>
          <w:lang w:bidi="es-ES_tradnl"/>
        </w:rPr>
        <w:t xml:space="preserve">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11 y Scorcher</w:t>
      </w:r>
      <w:r w:rsidR="00C54E32" w:rsidRPr="00406E3B">
        <w:rPr>
          <w:bCs/>
          <w:szCs w:val="21"/>
          <w:vertAlign w:val="superscript"/>
          <w:lang w:bidi="es-ES_tradnl"/>
        </w:rPr>
        <w:t>®</w:t>
      </w:r>
      <w:r w:rsidR="00C54E32" w:rsidRPr="00C54E32">
        <w:rPr>
          <w:bCs/>
          <w:szCs w:val="21"/>
          <w:lang w:bidi="es-ES_tradnl"/>
        </w:rPr>
        <w:t xml:space="preserve"> 31 </w:t>
      </w:r>
      <w:r w:rsidR="009E3208">
        <w:rPr>
          <w:bCs/>
          <w:szCs w:val="21"/>
          <w:lang w:bidi="es-ES_tradnl"/>
        </w:rPr>
        <w:t>son monta de serie en numerosos modelos y pueden equiparse como segunda monta</w:t>
      </w:r>
      <w:r w:rsidR="00C54E32" w:rsidRPr="00C54E32">
        <w:rPr>
          <w:bCs/>
          <w:szCs w:val="21"/>
          <w:lang w:bidi="es-ES_tradnl"/>
        </w:rPr>
        <w:t xml:space="preserve"> en </w:t>
      </w:r>
      <w:r w:rsidR="00877BC8">
        <w:rPr>
          <w:bCs/>
          <w:szCs w:val="21"/>
          <w:lang w:bidi="es-ES_tradnl"/>
        </w:rPr>
        <w:t>buena</w:t>
      </w:r>
      <w:r w:rsidR="00C54E32" w:rsidRPr="00C54E32">
        <w:rPr>
          <w:bCs/>
          <w:szCs w:val="21"/>
          <w:lang w:bidi="es-ES_tradnl"/>
        </w:rPr>
        <w:t xml:space="preserve"> parte de la gama.</w:t>
      </w:r>
    </w:p>
    <w:p w14:paraId="4C31A46C" w14:textId="2EFB4CDC" w:rsidR="00FB3378" w:rsidRPr="007D5B10" w:rsidRDefault="00FB3378" w:rsidP="009A3CA2">
      <w:pPr>
        <w:pStyle w:val="TextoMichelin"/>
        <w:rPr>
          <w:bCs/>
          <w:szCs w:val="21"/>
          <w:lang w:bidi="es-ES_tradnl"/>
        </w:rPr>
      </w:pPr>
      <w:r w:rsidRPr="00FB3378">
        <w:rPr>
          <w:bCs/>
          <w:szCs w:val="21"/>
          <w:lang w:bidi="es-ES_tradnl"/>
        </w:rPr>
        <w:t xml:space="preserve">Michelin </w:t>
      </w:r>
      <w:r>
        <w:rPr>
          <w:bCs/>
          <w:szCs w:val="21"/>
          <w:lang w:bidi="es-ES_tradnl"/>
        </w:rPr>
        <w:t xml:space="preserve">ha </w:t>
      </w:r>
      <w:r w:rsidRPr="00FB3378">
        <w:rPr>
          <w:bCs/>
          <w:szCs w:val="21"/>
          <w:lang w:bidi="es-ES_tradnl"/>
        </w:rPr>
        <w:t>trabaj</w:t>
      </w:r>
      <w:r>
        <w:rPr>
          <w:bCs/>
          <w:szCs w:val="21"/>
          <w:lang w:bidi="es-ES_tradnl"/>
        </w:rPr>
        <w:t>ado</w:t>
      </w:r>
      <w:r w:rsidRPr="00FB3378">
        <w:rPr>
          <w:bCs/>
          <w:szCs w:val="21"/>
          <w:lang w:bidi="es-ES_tradnl"/>
        </w:rPr>
        <w:t xml:space="preserve"> durante dos años con </w:t>
      </w:r>
      <w:r w:rsidRPr="007D5B10">
        <w:rPr>
          <w:bCs/>
          <w:szCs w:val="21"/>
          <w:lang w:bidi="es-ES_tradnl"/>
        </w:rPr>
        <w:t>Harley-Davidson</w:t>
      </w:r>
      <w:r w:rsidRPr="007D5B10">
        <w:rPr>
          <w:bCs/>
          <w:szCs w:val="21"/>
          <w:vertAlign w:val="superscript"/>
          <w:lang w:bidi="es-ES_tradnl"/>
        </w:rPr>
        <w:t>®</w:t>
      </w:r>
      <w:r>
        <w:rPr>
          <w:bCs/>
          <w:szCs w:val="21"/>
          <w:lang w:bidi="es-ES_tradnl"/>
        </w:rPr>
        <w:t xml:space="preserve"> </w:t>
      </w:r>
      <w:r w:rsidRPr="00FB3378">
        <w:rPr>
          <w:bCs/>
          <w:szCs w:val="21"/>
          <w:lang w:bidi="es-ES_tradnl"/>
        </w:rPr>
        <w:t xml:space="preserve">para desarrollar estos nuevos neumáticos. Gracias al uso de </w:t>
      </w:r>
      <w:r w:rsidR="00EA67FF">
        <w:rPr>
          <w:bCs/>
          <w:szCs w:val="21"/>
          <w:lang w:bidi="es-ES_tradnl"/>
        </w:rPr>
        <w:t>sistemas</w:t>
      </w:r>
      <w:r w:rsidR="00EA67FF" w:rsidRPr="00EA67FF">
        <w:rPr>
          <w:bCs/>
          <w:szCs w:val="21"/>
          <w:lang w:bidi="es-ES_tradnl"/>
        </w:rPr>
        <w:t xml:space="preserve"> </w:t>
      </w:r>
      <w:r w:rsidR="00EA67FF" w:rsidRPr="00FB3378">
        <w:rPr>
          <w:bCs/>
          <w:szCs w:val="21"/>
          <w:lang w:bidi="es-ES_tradnl"/>
        </w:rPr>
        <w:t>avanzados</w:t>
      </w:r>
      <w:r w:rsidR="00EA67FF">
        <w:rPr>
          <w:bCs/>
          <w:szCs w:val="21"/>
          <w:lang w:bidi="es-ES_tradnl"/>
        </w:rPr>
        <w:t xml:space="preserve"> de diseño de modelos</w:t>
      </w:r>
      <w:r w:rsidRPr="00FB3378">
        <w:rPr>
          <w:bCs/>
          <w:szCs w:val="21"/>
          <w:lang w:bidi="es-ES_tradnl"/>
        </w:rPr>
        <w:t xml:space="preserve">, los </w:t>
      </w:r>
      <w:r w:rsidR="00EA67FF">
        <w:rPr>
          <w:bCs/>
          <w:szCs w:val="21"/>
          <w:lang w:bidi="es-ES_tradnl"/>
        </w:rPr>
        <w:t>técnicos</w:t>
      </w:r>
      <w:r w:rsidRPr="00FB3378">
        <w:rPr>
          <w:bCs/>
          <w:szCs w:val="21"/>
          <w:lang w:bidi="es-ES_tradnl"/>
        </w:rPr>
        <w:t xml:space="preserve"> de ambas entidades </w:t>
      </w:r>
      <w:r w:rsidR="00EA67FF">
        <w:rPr>
          <w:bCs/>
          <w:szCs w:val="21"/>
          <w:lang w:bidi="es-ES_tradnl"/>
        </w:rPr>
        <w:t>han podido aprovechar las</w:t>
      </w:r>
      <w:r w:rsidRPr="00FB3378">
        <w:rPr>
          <w:bCs/>
          <w:szCs w:val="21"/>
          <w:lang w:bidi="es-ES_tradnl"/>
        </w:rPr>
        <w:t xml:space="preserve"> sinergias entre sus centros de investigación para diseñar estos neumáticos y ajustarlos a las especificaciones deseadas. </w:t>
      </w:r>
      <w:r w:rsidR="00513FFE">
        <w:rPr>
          <w:bCs/>
          <w:szCs w:val="21"/>
          <w:lang w:bidi="es-ES_tradnl"/>
        </w:rPr>
        <w:t>D</w:t>
      </w:r>
      <w:r w:rsidRPr="00FB3378">
        <w:rPr>
          <w:bCs/>
          <w:szCs w:val="21"/>
          <w:lang w:bidi="es-ES_tradnl"/>
        </w:rPr>
        <w:t xml:space="preserve">e estos esfuerzos específicos, con rigurosos estándares de calidad y una estrecha colaboración, </w:t>
      </w:r>
      <w:r w:rsidR="00513FFE">
        <w:rPr>
          <w:bCs/>
          <w:szCs w:val="21"/>
          <w:lang w:bidi="es-ES_tradnl"/>
        </w:rPr>
        <w:t xml:space="preserve">resulta </w:t>
      </w:r>
      <w:r w:rsidRPr="00FB3378">
        <w:rPr>
          <w:bCs/>
          <w:szCs w:val="21"/>
          <w:lang w:bidi="es-ES_tradnl"/>
        </w:rPr>
        <w:t>un neumático perfectamente adaptado a las necesidades de las motos.</w:t>
      </w:r>
    </w:p>
    <w:p w14:paraId="264FFD47" w14:textId="7B763E42" w:rsidR="006D6C6E" w:rsidRPr="004B4FBA" w:rsidRDefault="00A56497" w:rsidP="009A3CA2">
      <w:pPr>
        <w:pStyle w:val="TextoMichelin"/>
        <w:rPr>
          <w:bCs/>
          <w:color w:val="262626" w:themeColor="text1"/>
          <w:szCs w:val="21"/>
          <w:lang w:bidi="es-ES_tradnl"/>
        </w:rPr>
      </w:pPr>
      <w:r w:rsidRPr="00A56497">
        <w:rPr>
          <w:bCs/>
          <w:szCs w:val="21"/>
          <w:lang w:bidi="es-ES_tradnl"/>
        </w:rPr>
        <w:t xml:space="preserve">El diseño exclusivo y </w:t>
      </w:r>
      <w:r w:rsidR="000320F1">
        <w:rPr>
          <w:bCs/>
          <w:szCs w:val="21"/>
          <w:lang w:bidi="es-ES_tradnl"/>
        </w:rPr>
        <w:t>las</w:t>
      </w:r>
      <w:r w:rsidRPr="00A56497">
        <w:rPr>
          <w:bCs/>
          <w:szCs w:val="21"/>
          <w:lang w:bidi="es-ES_tradnl"/>
        </w:rPr>
        <w:t xml:space="preserve"> </w:t>
      </w:r>
      <w:r w:rsidR="000320F1">
        <w:rPr>
          <w:bCs/>
          <w:szCs w:val="21"/>
          <w:lang w:bidi="es-ES_tradnl"/>
        </w:rPr>
        <w:t>prestaciones</w:t>
      </w:r>
      <w:r w:rsidRPr="00A56497">
        <w:rPr>
          <w:bCs/>
          <w:szCs w:val="21"/>
          <w:lang w:bidi="es-ES_tradnl"/>
        </w:rPr>
        <w:t xml:space="preserve"> de las nuevas creaciones</w:t>
      </w:r>
      <w:r w:rsidR="000320F1">
        <w:rPr>
          <w:bCs/>
          <w:szCs w:val="21"/>
          <w:lang w:bidi="es-ES_tradnl"/>
        </w:rPr>
        <w:t xml:space="preserve"> de</w:t>
      </w:r>
      <w:r w:rsidRPr="00A56497">
        <w:rPr>
          <w:bCs/>
          <w:szCs w:val="21"/>
          <w:lang w:bidi="es-ES_tradnl"/>
        </w:rPr>
        <w:t xml:space="preserve"> Harley-Davidson </w:t>
      </w:r>
      <w:r w:rsidR="000D2868">
        <w:rPr>
          <w:bCs/>
          <w:szCs w:val="21"/>
          <w:lang w:bidi="es-ES_tradnl"/>
        </w:rPr>
        <w:t xml:space="preserve">han permitido </w:t>
      </w:r>
      <w:r w:rsidR="00177A4F">
        <w:rPr>
          <w:bCs/>
          <w:szCs w:val="21"/>
          <w:lang w:bidi="es-ES_tradnl"/>
        </w:rPr>
        <w:t>disponer de</w:t>
      </w:r>
      <w:r w:rsidRPr="00A56497">
        <w:rPr>
          <w:bCs/>
          <w:szCs w:val="21"/>
          <w:lang w:bidi="es-ES_tradnl"/>
        </w:rPr>
        <w:t xml:space="preserve"> </w:t>
      </w:r>
      <w:r w:rsidR="00177A4F">
        <w:rPr>
          <w:bCs/>
          <w:szCs w:val="21"/>
          <w:lang w:bidi="es-ES_tradnl"/>
        </w:rPr>
        <w:t>dimensiones</w:t>
      </w:r>
      <w:r w:rsidRPr="00A56497">
        <w:rPr>
          <w:bCs/>
          <w:szCs w:val="21"/>
          <w:lang w:bidi="es-ES_tradnl"/>
        </w:rPr>
        <w:t xml:space="preserve"> específic</w:t>
      </w:r>
      <w:r w:rsidR="00177A4F">
        <w:rPr>
          <w:bCs/>
          <w:szCs w:val="21"/>
          <w:lang w:bidi="es-ES_tradnl"/>
        </w:rPr>
        <w:t>a</w:t>
      </w:r>
      <w:r w:rsidRPr="00A56497">
        <w:rPr>
          <w:bCs/>
          <w:szCs w:val="21"/>
          <w:lang w:bidi="es-ES_tradnl"/>
        </w:rPr>
        <w:t>s. Por ejemplo, el nuevo Fat Boy</w:t>
      </w:r>
      <w:r w:rsidRPr="00177A4F">
        <w:rPr>
          <w:bCs/>
          <w:szCs w:val="21"/>
          <w:vertAlign w:val="superscript"/>
          <w:lang w:bidi="es-ES_tradnl"/>
        </w:rPr>
        <w:t>®</w:t>
      </w:r>
      <w:r w:rsidRPr="00A56497">
        <w:rPr>
          <w:bCs/>
          <w:szCs w:val="21"/>
          <w:lang w:bidi="es-ES_tradnl"/>
        </w:rPr>
        <w:t xml:space="preserve"> combina un neumático MICHELIN Scorcher</w:t>
      </w:r>
      <w:r w:rsidRPr="00177A4F">
        <w:rPr>
          <w:bCs/>
          <w:szCs w:val="21"/>
          <w:vertAlign w:val="superscript"/>
          <w:lang w:bidi="es-ES_tradnl"/>
        </w:rPr>
        <w:t>®</w:t>
      </w:r>
      <w:r w:rsidR="00177A4F">
        <w:rPr>
          <w:bCs/>
          <w:szCs w:val="21"/>
          <w:lang w:bidi="es-ES_tradnl"/>
        </w:rPr>
        <w:t xml:space="preserve"> 11, 160/</w:t>
      </w:r>
      <w:r w:rsidRPr="00A56497">
        <w:rPr>
          <w:bCs/>
          <w:szCs w:val="21"/>
          <w:lang w:bidi="es-ES_tradnl"/>
        </w:rPr>
        <w:t>60</w:t>
      </w:r>
      <w:r w:rsidR="00177A4F">
        <w:rPr>
          <w:bCs/>
          <w:szCs w:val="21"/>
          <w:lang w:bidi="es-ES_tradnl"/>
        </w:rPr>
        <w:t>R18 en la parte delantera y 240/</w:t>
      </w:r>
      <w:r w:rsidRPr="00A56497">
        <w:rPr>
          <w:bCs/>
          <w:szCs w:val="21"/>
          <w:lang w:bidi="es-ES_tradnl"/>
        </w:rPr>
        <w:t>40R18 en la parte trasera</w:t>
      </w:r>
      <w:r w:rsidRPr="004B4FBA">
        <w:rPr>
          <w:bCs/>
          <w:color w:val="262626" w:themeColor="text1"/>
          <w:szCs w:val="21"/>
          <w:lang w:bidi="es-ES_tradnl"/>
        </w:rPr>
        <w:t>, para</w:t>
      </w:r>
      <w:r w:rsidR="004B4FBA" w:rsidRPr="004B4FBA">
        <w:rPr>
          <w:bCs/>
          <w:color w:val="262626" w:themeColor="text1"/>
          <w:szCs w:val="21"/>
          <w:lang w:bidi="es-ES_tradnl"/>
        </w:rPr>
        <w:t xml:space="preserve"> dar</w:t>
      </w:r>
      <w:r w:rsidRPr="004B4FBA">
        <w:rPr>
          <w:bCs/>
          <w:color w:val="262626" w:themeColor="text1"/>
          <w:szCs w:val="21"/>
          <w:lang w:bidi="es-ES_tradnl"/>
        </w:rPr>
        <w:t xml:space="preserve"> un </w:t>
      </w:r>
      <w:r w:rsidR="004B4FBA" w:rsidRPr="004B4FBA">
        <w:rPr>
          <w:bCs/>
          <w:color w:val="262626" w:themeColor="text1"/>
          <w:szCs w:val="21"/>
          <w:lang w:bidi="es-ES_tradnl"/>
        </w:rPr>
        <w:t>carácter propio</w:t>
      </w:r>
      <w:r w:rsidR="006D6C6E" w:rsidRPr="004B4FBA">
        <w:rPr>
          <w:bCs/>
          <w:color w:val="262626" w:themeColor="text1"/>
          <w:szCs w:val="21"/>
          <w:lang w:bidi="es-ES_tradnl"/>
        </w:rPr>
        <w:t>,</w:t>
      </w:r>
      <w:r w:rsidRPr="004B4FBA">
        <w:rPr>
          <w:bCs/>
          <w:color w:val="262626" w:themeColor="text1"/>
          <w:szCs w:val="21"/>
          <w:lang w:bidi="es-ES_tradnl"/>
        </w:rPr>
        <w:t xml:space="preserve"> </w:t>
      </w:r>
      <w:r w:rsidR="004B4FBA" w:rsidRPr="004B4FBA">
        <w:rPr>
          <w:bCs/>
          <w:color w:val="262626" w:themeColor="text1"/>
          <w:szCs w:val="21"/>
          <w:lang w:bidi="es-ES_tradnl"/>
        </w:rPr>
        <w:t>exclusivo,</w:t>
      </w:r>
      <w:r w:rsidR="006D6C6E" w:rsidRPr="004B4FBA">
        <w:rPr>
          <w:bCs/>
          <w:color w:val="262626" w:themeColor="text1"/>
          <w:szCs w:val="21"/>
          <w:lang w:bidi="es-ES_tradnl"/>
        </w:rPr>
        <w:t xml:space="preserve"> </w:t>
      </w:r>
      <w:r w:rsidRPr="004B4FBA">
        <w:rPr>
          <w:bCs/>
          <w:color w:val="262626" w:themeColor="text1"/>
          <w:szCs w:val="21"/>
          <w:lang w:bidi="es-ES_tradnl"/>
        </w:rPr>
        <w:t xml:space="preserve">placer de </w:t>
      </w:r>
      <w:r w:rsidR="00177A4F" w:rsidRPr="004B4FBA">
        <w:rPr>
          <w:bCs/>
          <w:color w:val="262626" w:themeColor="text1"/>
          <w:szCs w:val="21"/>
          <w:lang w:bidi="es-ES_tradnl"/>
        </w:rPr>
        <w:t>pilotar</w:t>
      </w:r>
      <w:r w:rsidRPr="004B4FBA">
        <w:rPr>
          <w:bCs/>
          <w:color w:val="262626" w:themeColor="text1"/>
          <w:szCs w:val="21"/>
          <w:lang w:bidi="es-ES_tradnl"/>
        </w:rPr>
        <w:t xml:space="preserve"> y emociones excepcionales.</w:t>
      </w:r>
    </w:p>
    <w:p w14:paraId="4BE0910B" w14:textId="1A6E239B" w:rsidR="00B07DD4" w:rsidRPr="007D5B10" w:rsidRDefault="00B07DD4" w:rsidP="009A3CA2">
      <w:pPr>
        <w:pStyle w:val="TextoMichelin"/>
        <w:rPr>
          <w:bCs/>
          <w:szCs w:val="21"/>
          <w:lang w:bidi="es-ES_tradnl"/>
        </w:rPr>
      </w:pPr>
      <w:r w:rsidRPr="00B07DD4">
        <w:rPr>
          <w:bCs/>
          <w:szCs w:val="21"/>
          <w:lang w:bidi="es-ES_tradnl"/>
        </w:rPr>
        <w:t xml:space="preserve">Al mismo tiempo, además </w:t>
      </w:r>
      <w:r w:rsidRPr="004B4FBA">
        <w:rPr>
          <w:bCs/>
          <w:color w:val="262626" w:themeColor="text1"/>
          <w:szCs w:val="21"/>
          <w:lang w:bidi="es-ES_tradnl"/>
        </w:rPr>
        <w:t xml:space="preserve">de </w:t>
      </w:r>
      <w:r w:rsidR="004B4FBA" w:rsidRPr="004B4FBA">
        <w:rPr>
          <w:bCs/>
          <w:color w:val="262626" w:themeColor="text1"/>
          <w:szCs w:val="21"/>
          <w:lang w:bidi="es-ES_tradnl"/>
        </w:rPr>
        <w:t>proporcionar</w:t>
      </w:r>
      <w:r w:rsidRPr="004B4FBA">
        <w:rPr>
          <w:bCs/>
          <w:color w:val="262626" w:themeColor="text1"/>
          <w:szCs w:val="21"/>
          <w:lang w:bidi="es-ES_tradnl"/>
        </w:rPr>
        <w:t xml:space="preserve"> a </w:t>
      </w:r>
      <w:r>
        <w:rPr>
          <w:bCs/>
          <w:szCs w:val="21"/>
          <w:lang w:bidi="es-ES_tradnl"/>
        </w:rPr>
        <w:t>las motos con una</w:t>
      </w:r>
      <w:r w:rsidRPr="00B07DD4">
        <w:rPr>
          <w:bCs/>
          <w:szCs w:val="21"/>
          <w:lang w:bidi="es-ES_tradnl"/>
        </w:rPr>
        <w:t xml:space="preserve"> </w:t>
      </w:r>
      <w:r>
        <w:rPr>
          <w:bCs/>
          <w:szCs w:val="21"/>
          <w:lang w:bidi="es-ES_tradnl"/>
        </w:rPr>
        <w:t>sensación de</w:t>
      </w:r>
      <w:r w:rsidRPr="00B07DD4">
        <w:rPr>
          <w:bCs/>
          <w:szCs w:val="21"/>
          <w:lang w:bidi="es-ES_tradnl"/>
        </w:rPr>
        <w:t xml:space="preserve"> liger</w:t>
      </w:r>
      <w:r>
        <w:rPr>
          <w:bCs/>
          <w:szCs w:val="21"/>
          <w:lang w:bidi="es-ES_tradnl"/>
        </w:rPr>
        <w:t>eza</w:t>
      </w:r>
      <w:r w:rsidRPr="00B07DD4">
        <w:rPr>
          <w:bCs/>
          <w:szCs w:val="21"/>
          <w:lang w:bidi="es-ES_tradnl"/>
        </w:rPr>
        <w:t xml:space="preserve">, una masa </w:t>
      </w:r>
      <w:r w:rsidR="00286A06">
        <w:rPr>
          <w:bCs/>
          <w:szCs w:val="21"/>
          <w:lang w:bidi="es-ES_tradnl"/>
        </w:rPr>
        <w:t>reducida</w:t>
      </w:r>
      <w:r w:rsidRPr="00B07DD4">
        <w:rPr>
          <w:bCs/>
          <w:szCs w:val="21"/>
          <w:lang w:bidi="es-ES_tradnl"/>
        </w:rPr>
        <w:t xml:space="preserve"> y una estabilidad mejorada a </w:t>
      </w:r>
      <w:r w:rsidR="00286A06">
        <w:rPr>
          <w:bCs/>
          <w:szCs w:val="21"/>
          <w:lang w:bidi="es-ES_tradnl"/>
        </w:rPr>
        <w:t>gran</w:t>
      </w:r>
      <w:r w:rsidRPr="00B07DD4">
        <w:rPr>
          <w:bCs/>
          <w:szCs w:val="21"/>
          <w:lang w:bidi="es-ES_tradnl"/>
        </w:rPr>
        <w:t xml:space="preserve"> velocidad</w:t>
      </w:r>
      <w:r w:rsidR="00C15445">
        <w:rPr>
          <w:bCs/>
          <w:szCs w:val="21"/>
          <w:lang w:bidi="es-ES_tradnl"/>
        </w:rPr>
        <w:t>,</w:t>
      </w:r>
      <w:r w:rsidRPr="00B07DD4">
        <w:rPr>
          <w:bCs/>
          <w:szCs w:val="21"/>
          <w:lang w:bidi="es-ES_tradnl"/>
        </w:rPr>
        <w:t xml:space="preserve"> gracias a las fibras de aramida</w:t>
      </w:r>
      <w:r w:rsidR="00E14DAC" w:rsidRPr="00E14DAC">
        <w:rPr>
          <w:rStyle w:val="Refdenotaalpie"/>
          <w:bCs/>
          <w:szCs w:val="21"/>
          <w:lang w:bidi="es-ES_tradnl"/>
        </w:rPr>
        <w:footnoteReference w:customMarkFollows="1" w:id="1"/>
        <w:sym w:font="Symbol" w:char="F02A"/>
      </w:r>
      <w:r w:rsidR="00C15445">
        <w:rPr>
          <w:bCs/>
          <w:szCs w:val="21"/>
          <w:lang w:bidi="es-ES_tradnl"/>
        </w:rPr>
        <w:t xml:space="preserve"> (</w:t>
      </w:r>
      <w:r w:rsidRPr="00B07DD4">
        <w:rPr>
          <w:bCs/>
          <w:szCs w:val="21"/>
          <w:lang w:bidi="es-ES_tradnl"/>
        </w:rPr>
        <w:t>otra característica de los neumáticos h</w:t>
      </w:r>
      <w:r w:rsidR="00C15445">
        <w:rPr>
          <w:bCs/>
          <w:szCs w:val="21"/>
          <w:lang w:bidi="es-ES_tradnl"/>
        </w:rPr>
        <w:t>y</w:t>
      </w:r>
      <w:r w:rsidRPr="00B07DD4">
        <w:rPr>
          <w:bCs/>
          <w:szCs w:val="21"/>
          <w:lang w:bidi="es-ES_tradnl"/>
        </w:rPr>
        <w:t>persport de Michelin</w:t>
      </w:r>
      <w:r w:rsidR="00C15445">
        <w:rPr>
          <w:bCs/>
          <w:szCs w:val="21"/>
          <w:lang w:bidi="es-ES_tradnl"/>
        </w:rPr>
        <w:t>)</w:t>
      </w:r>
      <w:r w:rsidR="00286A06">
        <w:rPr>
          <w:bCs/>
          <w:szCs w:val="21"/>
          <w:lang w:bidi="es-ES_tradnl"/>
        </w:rPr>
        <w:t>,</w:t>
      </w:r>
      <w:r w:rsidR="00C15445">
        <w:rPr>
          <w:bCs/>
          <w:szCs w:val="21"/>
          <w:lang w:bidi="es-ES_tradnl"/>
        </w:rPr>
        <w:t xml:space="preserve"> estos neumáticos</w:t>
      </w:r>
      <w:r w:rsidRPr="00B07DD4">
        <w:rPr>
          <w:bCs/>
          <w:szCs w:val="21"/>
          <w:lang w:bidi="es-ES_tradnl"/>
        </w:rPr>
        <w:t xml:space="preserve"> resisten la deformación y garantizan un</w:t>
      </w:r>
      <w:r w:rsidR="00C15445">
        <w:rPr>
          <w:bCs/>
          <w:szCs w:val="21"/>
          <w:lang w:bidi="es-ES_tradnl"/>
        </w:rPr>
        <w:t>as</w:t>
      </w:r>
      <w:r w:rsidRPr="00B07DD4">
        <w:rPr>
          <w:bCs/>
          <w:szCs w:val="21"/>
          <w:lang w:bidi="es-ES_tradnl"/>
        </w:rPr>
        <w:t xml:space="preserve"> alt</w:t>
      </w:r>
      <w:r w:rsidR="00C15445">
        <w:rPr>
          <w:bCs/>
          <w:szCs w:val="21"/>
          <w:lang w:bidi="es-ES_tradnl"/>
        </w:rPr>
        <w:t>as</w:t>
      </w:r>
      <w:r w:rsidRPr="00B07DD4">
        <w:rPr>
          <w:bCs/>
          <w:szCs w:val="21"/>
          <w:lang w:bidi="es-ES_tradnl"/>
        </w:rPr>
        <w:t xml:space="preserve"> </w:t>
      </w:r>
      <w:r w:rsidR="00C15445">
        <w:rPr>
          <w:bCs/>
          <w:szCs w:val="21"/>
          <w:lang w:bidi="es-ES_tradnl"/>
        </w:rPr>
        <w:t>prestaciones</w:t>
      </w:r>
      <w:r w:rsidRPr="00B07DD4">
        <w:rPr>
          <w:bCs/>
          <w:szCs w:val="21"/>
          <w:lang w:bidi="es-ES_tradnl"/>
        </w:rPr>
        <w:t xml:space="preserve"> constante</w:t>
      </w:r>
      <w:r w:rsidR="00525244">
        <w:rPr>
          <w:bCs/>
          <w:szCs w:val="21"/>
          <w:lang w:bidi="es-ES_tradnl"/>
        </w:rPr>
        <w:t>s</w:t>
      </w:r>
      <w:r w:rsidRPr="00B07DD4">
        <w:rPr>
          <w:bCs/>
          <w:szCs w:val="21"/>
          <w:lang w:bidi="es-ES_tradnl"/>
        </w:rPr>
        <w:t xml:space="preserve"> </w:t>
      </w:r>
      <w:r w:rsidR="00525244">
        <w:rPr>
          <w:bCs/>
          <w:szCs w:val="21"/>
          <w:lang w:bidi="es-ES_tradnl"/>
        </w:rPr>
        <w:t xml:space="preserve">a grandes </w:t>
      </w:r>
      <w:r w:rsidRPr="00B07DD4">
        <w:rPr>
          <w:bCs/>
          <w:szCs w:val="21"/>
          <w:lang w:bidi="es-ES_tradnl"/>
        </w:rPr>
        <w:t>velocidad</w:t>
      </w:r>
      <w:r w:rsidR="00525244">
        <w:rPr>
          <w:bCs/>
          <w:szCs w:val="21"/>
          <w:lang w:bidi="es-ES_tradnl"/>
        </w:rPr>
        <w:t>es</w:t>
      </w:r>
      <w:r w:rsidRPr="00B07DD4">
        <w:rPr>
          <w:bCs/>
          <w:szCs w:val="21"/>
          <w:lang w:bidi="es-ES_tradnl"/>
        </w:rPr>
        <w:t>.</w:t>
      </w:r>
    </w:p>
    <w:p w14:paraId="3A34E0AF" w14:textId="742E25E7" w:rsidR="00525244" w:rsidRPr="007D5B10" w:rsidRDefault="00E81A67" w:rsidP="009A3CA2">
      <w:pPr>
        <w:pStyle w:val="TextoMichelin"/>
        <w:rPr>
          <w:bCs/>
          <w:szCs w:val="21"/>
          <w:lang w:bidi="es-ES_tradnl"/>
        </w:rPr>
      </w:pPr>
      <w:r>
        <w:rPr>
          <w:bCs/>
          <w:szCs w:val="21"/>
          <w:lang w:bidi="es-ES_tradnl"/>
        </w:rPr>
        <w:br w:type="column"/>
      </w:r>
      <w:r w:rsidR="00525244" w:rsidRPr="00525244">
        <w:rPr>
          <w:bCs/>
          <w:szCs w:val="21"/>
          <w:lang w:bidi="es-ES_tradnl"/>
        </w:rPr>
        <w:lastRenderedPageBreak/>
        <w:t>Los neumáticos delanteros MICHELIN Scorcher</w:t>
      </w:r>
      <w:r w:rsidR="00525244" w:rsidRPr="00525244">
        <w:rPr>
          <w:bCs/>
          <w:szCs w:val="21"/>
          <w:vertAlign w:val="superscript"/>
          <w:lang w:bidi="es-ES_tradnl"/>
        </w:rPr>
        <w:t>®</w:t>
      </w:r>
      <w:r w:rsidR="007521AF">
        <w:rPr>
          <w:bCs/>
          <w:szCs w:val="21"/>
          <w:vertAlign w:val="superscript"/>
          <w:lang w:bidi="es-ES_tradnl"/>
        </w:rPr>
        <w:t xml:space="preserve"> </w:t>
      </w:r>
      <w:bookmarkStart w:id="0" w:name="_GoBack"/>
      <w:bookmarkEnd w:id="0"/>
      <w:r w:rsidR="00525244">
        <w:rPr>
          <w:bCs/>
          <w:szCs w:val="21"/>
          <w:lang w:bidi="es-ES_tradnl"/>
        </w:rPr>
        <w:t>11 (130/60B21) y traseros (240/</w:t>
      </w:r>
      <w:r w:rsidR="00525244" w:rsidRPr="00525244">
        <w:rPr>
          <w:bCs/>
          <w:szCs w:val="21"/>
          <w:lang w:bidi="es-ES_tradnl"/>
        </w:rPr>
        <w:t xml:space="preserve">40R18) </w:t>
      </w:r>
      <w:r w:rsidR="00F3377E">
        <w:rPr>
          <w:bCs/>
          <w:szCs w:val="21"/>
          <w:lang w:bidi="es-ES_tradnl"/>
        </w:rPr>
        <w:t>son equipo original</w:t>
      </w:r>
      <w:r w:rsidR="00525244" w:rsidRPr="00525244">
        <w:rPr>
          <w:bCs/>
          <w:szCs w:val="21"/>
          <w:lang w:bidi="es-ES_tradnl"/>
        </w:rPr>
        <w:t xml:space="preserve"> en los modelos Breakout</w:t>
      </w:r>
      <w:r w:rsidR="00525244" w:rsidRPr="00525244">
        <w:rPr>
          <w:bCs/>
          <w:szCs w:val="21"/>
          <w:vertAlign w:val="superscript"/>
          <w:lang w:bidi="es-ES_tradnl"/>
        </w:rPr>
        <w:t>®</w:t>
      </w:r>
      <w:r w:rsidR="00525244" w:rsidRPr="00525244">
        <w:rPr>
          <w:bCs/>
          <w:szCs w:val="21"/>
          <w:lang w:bidi="es-ES_tradnl"/>
        </w:rPr>
        <w:t>, mientras que el Low Rider</w:t>
      </w:r>
      <w:r w:rsidR="00525244" w:rsidRPr="00525244">
        <w:rPr>
          <w:bCs/>
          <w:szCs w:val="21"/>
          <w:vertAlign w:val="superscript"/>
          <w:lang w:bidi="es-ES_tradnl"/>
        </w:rPr>
        <w:t>®</w:t>
      </w:r>
      <w:r w:rsidR="00525244" w:rsidRPr="00525244">
        <w:rPr>
          <w:bCs/>
          <w:szCs w:val="21"/>
          <w:lang w:bidi="es-ES_tradnl"/>
        </w:rPr>
        <w:t xml:space="preserve"> </w:t>
      </w:r>
      <w:r w:rsidR="00F3377E">
        <w:rPr>
          <w:bCs/>
          <w:szCs w:val="21"/>
          <w:lang w:bidi="es-ES_tradnl"/>
        </w:rPr>
        <w:t xml:space="preserve">monta de serie </w:t>
      </w:r>
      <w:r w:rsidR="00525244" w:rsidRPr="00525244">
        <w:rPr>
          <w:bCs/>
          <w:szCs w:val="21"/>
          <w:lang w:bidi="es-ES_tradnl"/>
        </w:rPr>
        <w:t>el neumático delantero MICHELIN Scorcher</w:t>
      </w:r>
      <w:r w:rsidR="00525244" w:rsidRPr="00525244">
        <w:rPr>
          <w:bCs/>
          <w:szCs w:val="21"/>
          <w:vertAlign w:val="superscript"/>
          <w:lang w:bidi="es-ES_tradnl"/>
        </w:rPr>
        <w:t>®</w:t>
      </w:r>
      <w:r w:rsidR="00525244" w:rsidRPr="00525244">
        <w:rPr>
          <w:bCs/>
          <w:szCs w:val="21"/>
          <w:lang w:bidi="es-ES_tradnl"/>
        </w:rPr>
        <w:t xml:space="preserve"> 3</w:t>
      </w:r>
      <w:r w:rsidR="00525244">
        <w:rPr>
          <w:bCs/>
          <w:szCs w:val="21"/>
          <w:lang w:bidi="es-ES_tradnl"/>
        </w:rPr>
        <w:t>1 (110/</w:t>
      </w:r>
      <w:r>
        <w:rPr>
          <w:bCs/>
          <w:szCs w:val="21"/>
          <w:lang w:bidi="es-ES_tradnl"/>
        </w:rPr>
        <w:t>90B19</w:t>
      </w:r>
      <w:r w:rsidR="00525244">
        <w:rPr>
          <w:bCs/>
          <w:szCs w:val="21"/>
          <w:lang w:bidi="es-ES_tradnl"/>
        </w:rPr>
        <w:t>) y traser</w:t>
      </w:r>
      <w:r w:rsidR="005301FE">
        <w:rPr>
          <w:bCs/>
          <w:szCs w:val="21"/>
          <w:lang w:bidi="es-ES_tradnl"/>
        </w:rPr>
        <w:t>o</w:t>
      </w:r>
      <w:r w:rsidR="00525244">
        <w:rPr>
          <w:bCs/>
          <w:szCs w:val="21"/>
          <w:lang w:bidi="es-ES_tradnl"/>
        </w:rPr>
        <w:t xml:space="preserve"> (180/</w:t>
      </w:r>
      <w:r w:rsidR="00525244" w:rsidRPr="00525244">
        <w:rPr>
          <w:bCs/>
          <w:szCs w:val="21"/>
          <w:lang w:bidi="es-ES_tradnl"/>
        </w:rPr>
        <w:t>70B16).</w:t>
      </w:r>
    </w:p>
    <w:p w14:paraId="24EEA48B" w14:textId="793FB323" w:rsidR="005301FE" w:rsidRPr="007D5B10" w:rsidRDefault="005301FE" w:rsidP="009A3CA2">
      <w:pPr>
        <w:pStyle w:val="TextoMichelin"/>
        <w:rPr>
          <w:bCs/>
          <w:szCs w:val="21"/>
          <w:lang w:bidi="es-ES_tradnl"/>
        </w:rPr>
      </w:pPr>
      <w:r w:rsidRPr="005301FE">
        <w:rPr>
          <w:bCs/>
          <w:szCs w:val="21"/>
          <w:lang w:bidi="es-ES_tradnl"/>
        </w:rPr>
        <w:t xml:space="preserve">Estos nuevos neumáticos MICHELIN </w:t>
      </w:r>
      <w:r w:rsidRPr="007D5B10">
        <w:rPr>
          <w:bCs/>
          <w:szCs w:val="21"/>
          <w:lang w:bidi="es-ES_tradnl"/>
        </w:rPr>
        <w:t>Scorcher</w:t>
      </w:r>
      <w:r w:rsidRPr="007D5B10">
        <w:rPr>
          <w:bCs/>
          <w:szCs w:val="21"/>
          <w:vertAlign w:val="superscript"/>
          <w:lang w:bidi="es-ES_tradnl"/>
        </w:rPr>
        <w:t>®</w:t>
      </w:r>
      <w:r w:rsidRPr="005301FE">
        <w:rPr>
          <w:bCs/>
          <w:szCs w:val="21"/>
          <w:lang w:bidi="es-ES_tradnl"/>
        </w:rPr>
        <w:t xml:space="preserve"> estarán disponibles en la extensa red Harley- </w:t>
      </w:r>
      <w:r w:rsidRPr="007D5B10">
        <w:rPr>
          <w:bCs/>
          <w:szCs w:val="21"/>
          <w:lang w:bidi="es-ES_tradnl"/>
        </w:rPr>
        <w:t>Davidson</w:t>
      </w:r>
      <w:r w:rsidRPr="007D5B10">
        <w:rPr>
          <w:bCs/>
          <w:szCs w:val="21"/>
          <w:vertAlign w:val="superscript"/>
          <w:lang w:bidi="es-ES_tradnl"/>
        </w:rPr>
        <w:t>®</w:t>
      </w:r>
      <w:r>
        <w:rPr>
          <w:bCs/>
          <w:szCs w:val="21"/>
          <w:lang w:bidi="es-ES_tradnl"/>
        </w:rPr>
        <w:t xml:space="preserve">, así como </w:t>
      </w:r>
      <w:r w:rsidRPr="005301FE">
        <w:rPr>
          <w:bCs/>
          <w:szCs w:val="21"/>
          <w:lang w:bidi="es-ES_tradnl"/>
        </w:rPr>
        <w:t>en distribuidores especializados.</w:t>
      </w:r>
    </w:p>
    <w:p w14:paraId="31282BBF" w14:textId="75EAC181" w:rsidR="008767C8" w:rsidRPr="007D5B10" w:rsidRDefault="008823EA" w:rsidP="009A3CA2">
      <w:pPr>
        <w:pStyle w:val="TextoMichelin"/>
        <w:rPr>
          <w:bCs/>
          <w:szCs w:val="21"/>
          <w:lang w:bidi="es-ES_tradnl"/>
        </w:rPr>
      </w:pPr>
      <w:r>
        <w:rPr>
          <w:bCs/>
          <w:noProof/>
          <w:szCs w:val="21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14A6BB" wp14:editId="39DA6F35">
                <wp:simplePos x="0" y="0"/>
                <wp:positionH relativeFrom="column">
                  <wp:posOffset>167640</wp:posOffset>
                </wp:positionH>
                <wp:positionV relativeFrom="paragraph">
                  <wp:posOffset>99695</wp:posOffset>
                </wp:positionV>
                <wp:extent cx="6423660" cy="3934460"/>
                <wp:effectExtent l="0" t="0" r="27940" b="27940"/>
                <wp:wrapThrough wrapText="bothSides">
                  <wp:wrapPolygon edited="0">
                    <wp:start x="13153" y="0"/>
                    <wp:lineTo x="12811" y="418"/>
                    <wp:lineTo x="12214" y="1813"/>
                    <wp:lineTo x="12128" y="4602"/>
                    <wp:lineTo x="0" y="6136"/>
                    <wp:lineTo x="0" y="21614"/>
                    <wp:lineTo x="21609" y="21614"/>
                    <wp:lineTo x="21609" y="6275"/>
                    <wp:lineTo x="20840" y="4602"/>
                    <wp:lineTo x="20925" y="1813"/>
                    <wp:lineTo x="20071" y="279"/>
                    <wp:lineTo x="19644" y="0"/>
                    <wp:lineTo x="13153" y="0"/>
                  </wp:wrapPolygon>
                </wp:wrapThrough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3934460"/>
                          <a:chOff x="0" y="0"/>
                          <a:chExt cx="6423660" cy="3934460"/>
                        </a:xfrm>
                      </wpg:grpSpPr>
                      <wps:wsp>
                        <wps:cNvPr id="4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257504" y="1618594"/>
                            <a:ext cx="55943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5FA87" w14:textId="77777777" w:rsidR="00C046C1" w:rsidRDefault="00C046C1" w:rsidP="00C046C1">
                              <w:pPr>
                                <w:spacing w:before="2" w:after="0"/>
                                <w:rPr>
                                  <w:rFonts w:ascii="FrutigerLTStd-ExtraBlackCn" w:hAnsi="FrutigerLTStd-ExtraBlackC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</w:rPr>
                                <w:t>Fat Boy</w:t>
                              </w: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  <w:position w:val="7"/>
                                  <w:sz w:val="13"/>
                                </w:rPr>
                                <w:t>®</w:t>
                              </w:r>
                            </w:p>
                            <w:p w14:paraId="2188E1CA" w14:textId="77777777" w:rsidR="00C046C1" w:rsidRPr="00520F44" w:rsidRDefault="00C046C1" w:rsidP="00C046C1">
                              <w:pPr>
                                <w:spacing w:before="35" w:after="0" w:line="205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20F44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43100037</w:t>
                              </w:r>
                            </w:p>
                            <w:p w14:paraId="1B4AC692" w14:textId="77777777" w:rsidR="00C046C1" w:rsidRPr="00520F44" w:rsidRDefault="00C046C1" w:rsidP="00C046C1">
                              <w:pPr>
                                <w:spacing w:before="35" w:after="0" w:line="205" w:lineRule="exact"/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</w:pPr>
                              <w:r w:rsidRPr="00520F44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43189-11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90" y="1650125"/>
                            <a:ext cx="243776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08DC2" w14:textId="77777777" w:rsidR="00C046C1" w:rsidRDefault="00C046C1" w:rsidP="00C046C1">
                              <w:pPr>
                                <w:spacing w:before="24"/>
                                <w:rPr>
                                  <w:rFonts w:ascii="Frutiger-Black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utiger-Roman"/>
                                  <w:color w:val="231F20"/>
                                  <w:sz w:val="20"/>
                                </w:rPr>
                                <w:t xml:space="preserve">160/60 R 18 M/C 70V </w:t>
                              </w:r>
                              <w:r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</w:rPr>
                                <w:t>SCORCHER 11 F TL</w:t>
                              </w:r>
                            </w:p>
                            <w:p w14:paraId="763B0039" w14:textId="77777777" w:rsidR="00C046C1" w:rsidRDefault="00C046C1" w:rsidP="00C046C1">
                              <w:pPr>
                                <w:spacing w:before="191"/>
                                <w:rPr>
                                  <w:rFonts w:ascii="Frutiger-Black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utiger-Roman"/>
                                  <w:color w:val="231F20"/>
                                  <w:sz w:val="20"/>
                                </w:rPr>
                                <w:t xml:space="preserve">240/40 R 18 M/C 79V </w:t>
                              </w:r>
                              <w:r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</w:rPr>
                                <w:t>SCORCHER 11 R 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Cuadro de texto 7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9" y="2459421"/>
                            <a:ext cx="66802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4861D" w14:textId="77777777" w:rsidR="00C046C1" w:rsidRDefault="00C046C1" w:rsidP="00C046C1">
                              <w:pPr>
                                <w:spacing w:before="2" w:after="0"/>
                                <w:rPr>
                                  <w:rFonts w:ascii="FrutigerLTStd-ExtraBlackCn" w:hAnsi="FrutigerLTStd-ExtraBlackC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</w:rPr>
                                <w:t>Breakout</w:t>
                              </w: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  <w:position w:val="7"/>
                                  <w:sz w:val="13"/>
                                </w:rPr>
                                <w:t>®</w:t>
                              </w:r>
                            </w:p>
                            <w:p w14:paraId="0719E6AC" w14:textId="77777777" w:rsidR="00C046C1" w:rsidRPr="00520F44" w:rsidRDefault="00C046C1" w:rsidP="00C046C1">
                              <w:pPr>
                                <w:spacing w:before="35" w:after="0" w:line="205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20F44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43100035</w:t>
                              </w:r>
                            </w:p>
                            <w:p w14:paraId="07B309B0" w14:textId="77777777" w:rsidR="00C046C1" w:rsidRPr="00520F44" w:rsidRDefault="00C046C1" w:rsidP="00C046C1">
                              <w:pPr>
                                <w:spacing w:after="0" w:line="205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20F44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43189-11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90" y="2490952"/>
                            <a:ext cx="243776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75710" w14:textId="77777777" w:rsidR="00C046C1" w:rsidRPr="004B4FBA" w:rsidRDefault="00C046C1" w:rsidP="00C046C1">
                              <w:pPr>
                                <w:spacing w:before="24"/>
                                <w:rPr>
                                  <w:rFonts w:ascii="Frutiger-Black"/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4B4FBA">
                                <w:rPr>
                                  <w:rFonts w:ascii="Frutiger-Roman"/>
                                  <w:color w:val="231F20"/>
                                  <w:sz w:val="20"/>
                                  <w:lang w:val="en-US"/>
                                </w:rPr>
                                <w:t xml:space="preserve">130/60 B 21 M/C 63H </w:t>
                              </w:r>
                              <w:r w:rsidRPr="004B4FBA"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  <w:lang w:val="en-US"/>
                                </w:rPr>
                                <w:t>SCORCHER 11 F TL</w:t>
                              </w:r>
                            </w:p>
                            <w:p w14:paraId="3523EE82" w14:textId="77777777" w:rsidR="00C046C1" w:rsidRDefault="00C046C1" w:rsidP="00C046C1">
                              <w:pPr>
                                <w:spacing w:before="191"/>
                                <w:rPr>
                                  <w:rFonts w:ascii="Frutiger-Black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utiger-Roman"/>
                                  <w:color w:val="231F20"/>
                                  <w:sz w:val="20"/>
                                </w:rPr>
                                <w:t xml:space="preserve">240/40 R 18 M/C 79V </w:t>
                              </w:r>
                              <w:r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</w:rPr>
                                <w:t>SCORCHER 11 R 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Cuadro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9" y="3326525"/>
                            <a:ext cx="727075" cy="53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1C812" w14:textId="77777777" w:rsidR="00C046C1" w:rsidRDefault="00C046C1" w:rsidP="00C046C1">
                              <w:pPr>
                                <w:spacing w:before="2" w:after="0"/>
                                <w:rPr>
                                  <w:rFonts w:ascii="FrutigerLTStd-ExtraBlackCn" w:hAnsi="FrutigerLTStd-ExtraBlackC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</w:rPr>
                                <w:t>Low Rider</w:t>
                              </w:r>
                              <w:r>
                                <w:rPr>
                                  <w:rFonts w:ascii="FrutigerLTStd-ExtraBlackCn" w:hAnsi="FrutigerLTStd-ExtraBlackCn"/>
                                  <w:b/>
                                  <w:color w:val="467D94"/>
                                  <w:position w:val="7"/>
                                  <w:sz w:val="13"/>
                                </w:rPr>
                                <w:t>®</w:t>
                              </w:r>
                            </w:p>
                            <w:p w14:paraId="13E52206" w14:textId="77777777" w:rsidR="00C046C1" w:rsidRPr="0087354A" w:rsidRDefault="00C046C1" w:rsidP="00C046C1">
                              <w:pPr>
                                <w:spacing w:before="35" w:after="0" w:line="205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7354A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43100038</w:t>
                              </w:r>
                            </w:p>
                            <w:p w14:paraId="5856FE98" w14:textId="77777777" w:rsidR="00C046C1" w:rsidRPr="0087354A" w:rsidRDefault="00C046C1" w:rsidP="00C046C1">
                              <w:pPr>
                                <w:spacing w:line="205" w:lineRule="exac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7354A">
                                <w:rPr>
                                  <w:rFonts w:ascii="Arial" w:hAnsi="Arial" w:cs="Arial"/>
                                  <w:color w:val="231F20"/>
                                  <w:sz w:val="18"/>
                                  <w:szCs w:val="18"/>
                                </w:rPr>
                                <w:t>43200038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90" y="3316014"/>
                            <a:ext cx="244856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1F2D3" w14:textId="77777777" w:rsidR="00C046C1" w:rsidRPr="004B4FBA" w:rsidRDefault="00C046C1" w:rsidP="00C046C1">
                              <w:pPr>
                                <w:spacing w:before="24"/>
                                <w:rPr>
                                  <w:rFonts w:ascii="Frutiger-Black"/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4B4FBA">
                                <w:rPr>
                                  <w:rFonts w:ascii="Frutiger-Roman"/>
                                  <w:color w:val="231F20"/>
                                  <w:sz w:val="20"/>
                                  <w:lang w:val="en-US"/>
                                </w:rPr>
                                <w:t xml:space="preserve">110/90 B 19 M/C 62H </w:t>
                              </w:r>
                              <w:r w:rsidRPr="004B4FBA"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  <w:lang w:val="en-US"/>
                                </w:rPr>
                                <w:t>SCORCHER 31 F TL</w:t>
                              </w:r>
                            </w:p>
                            <w:p w14:paraId="5A7D47D1" w14:textId="77777777" w:rsidR="00C046C1" w:rsidRPr="004B4FBA" w:rsidRDefault="00C046C1" w:rsidP="00C046C1">
                              <w:pPr>
                                <w:spacing w:before="191"/>
                                <w:rPr>
                                  <w:rFonts w:ascii="Frutiger-Black"/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4B4FBA">
                                <w:rPr>
                                  <w:rFonts w:ascii="Frutiger-Roman"/>
                                  <w:color w:val="231F20"/>
                                  <w:sz w:val="20"/>
                                  <w:lang w:val="en-US"/>
                                </w:rPr>
                                <w:t xml:space="preserve">180/70 B 16 M/C 77H </w:t>
                              </w:r>
                              <w:r w:rsidRPr="004B4FBA">
                                <w:rPr>
                                  <w:rFonts w:ascii="Frutiger-Black"/>
                                  <w:b/>
                                  <w:color w:val="231F20"/>
                                  <w:sz w:val="20"/>
                                  <w:lang w:val="en-US"/>
                                </w:rPr>
                                <w:t>SCORCHER 31 R 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" name="Agrupar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23660" cy="3934460"/>
                            <a:chOff x="885" y="991"/>
                            <a:chExt cx="10116" cy="6196"/>
                          </a:xfrm>
                        </wpg:grpSpPr>
                        <wps:wsp>
                          <wps:cNvPr id="1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" y="3162"/>
                              <a:ext cx="10088" cy="401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467D94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3" y="3310"/>
                              <a:ext cx="1974" cy="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3" y="4605"/>
                              <a:ext cx="1974" cy="2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" y="2800"/>
                              <a:ext cx="10108" cy="433"/>
                            </a:xfrm>
                            <a:prstGeom prst="rect">
                              <a:avLst/>
                            </a:prstGeom>
                            <a:solidFill>
                              <a:srgbClr val="467D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" y="5871"/>
                              <a:ext cx="1009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67D9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" y="4559"/>
                              <a:ext cx="1009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67D9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2" y="3880"/>
                              <a:ext cx="494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67D9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2" y="6530"/>
                              <a:ext cx="497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67D9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2" y="5205"/>
                              <a:ext cx="494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67D9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7" y="990"/>
                              <a:ext cx="2406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" y="990"/>
                              <a:ext cx="2406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4A6BB" id="Agrupar 23" o:spid="_x0000_s1026" style="position:absolute;left:0;text-align:left;margin-left:13.2pt;margin-top:7.85pt;width:505.8pt;height:309.8pt;z-index:251659264;mso-width-relative:margin;mso-height-relative:margin" coordsize="6423660,393446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4" o:spid="_x0000_s1027" type="#_x0000_t202" style="position:absolute;left:257504;top:1618594;width:559435;height:607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>
                      <w:p w14:paraId="53A5FA87" w14:textId="77777777" w:rsidR="00C046C1" w:rsidRDefault="00C046C1" w:rsidP="00C046C1">
                        <w:pPr>
                          <w:spacing w:before="2" w:after="0"/>
                          <w:rPr>
                            <w:rFonts w:ascii="FrutigerLTStd-ExtraBlackCn" w:hAnsi="FrutigerLTStd-ExtraBlackCn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>Fat</w:t>
                        </w:r>
                        <w:proofErr w:type="spellEnd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>Boy</w:t>
                        </w:r>
                        <w:proofErr w:type="spellEnd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  <w:position w:val="7"/>
                            <w:sz w:val="13"/>
                          </w:rPr>
                          <w:t>®</w:t>
                        </w:r>
                      </w:p>
                      <w:p w14:paraId="2188E1CA" w14:textId="77777777" w:rsidR="00C046C1" w:rsidRPr="00520F44" w:rsidRDefault="00C046C1" w:rsidP="00C046C1">
                        <w:pPr>
                          <w:spacing w:before="35" w:after="0" w:line="205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20F44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43100037</w:t>
                        </w:r>
                      </w:p>
                      <w:p w14:paraId="1B4AC692" w14:textId="77777777" w:rsidR="00C046C1" w:rsidRPr="00520F44" w:rsidRDefault="00C046C1" w:rsidP="00C046C1">
                        <w:pPr>
                          <w:spacing w:before="35" w:after="0" w:line="205" w:lineRule="exact"/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</w:pPr>
                        <w:r w:rsidRPr="00520F44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43189-11</w:t>
                        </w:r>
                      </w:p>
                    </w:txbxContent>
                  </v:textbox>
                </v:shape>
                <v:shape id="Cuadro de texto 6" o:spid="_x0000_s1028" type="#_x0000_t202" style="position:absolute;left:3494690;top:1650125;width:2437765;height:407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14:paraId="1EB08DC2" w14:textId="77777777" w:rsidR="00C046C1" w:rsidRDefault="00C046C1" w:rsidP="00C046C1">
                        <w:pPr>
                          <w:spacing w:before="24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160/60 R 18 M/C 70V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11 F TL</w:t>
                        </w:r>
                      </w:p>
                      <w:p w14:paraId="763B0039" w14:textId="77777777" w:rsidR="00C046C1" w:rsidRDefault="00C046C1" w:rsidP="00C046C1">
                        <w:pPr>
                          <w:spacing w:before="191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240/40 R 18 M/C 79V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11 R TL</w:t>
                        </w:r>
                      </w:p>
                    </w:txbxContent>
                  </v:textbox>
                </v:shape>
                <v:shape id="Cuadro de texto 7" o:spid="_x0000_s1029" type="#_x0000_t202" style="position:absolute;left:252249;top:2459421;width:668020;height:568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14:paraId="5084861D" w14:textId="77777777" w:rsidR="00C046C1" w:rsidRDefault="00C046C1" w:rsidP="00C046C1">
                        <w:pPr>
                          <w:spacing w:before="2" w:after="0"/>
                          <w:rPr>
                            <w:rFonts w:ascii="FrutigerLTStd-ExtraBlackCn" w:hAnsi="FrutigerLTStd-ExtraBlackCn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>Breakout</w:t>
                        </w:r>
                        <w:proofErr w:type="spellEnd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  <w:position w:val="7"/>
                            <w:sz w:val="13"/>
                          </w:rPr>
                          <w:t>®</w:t>
                        </w:r>
                      </w:p>
                      <w:p w14:paraId="0719E6AC" w14:textId="77777777" w:rsidR="00C046C1" w:rsidRPr="00520F44" w:rsidRDefault="00C046C1" w:rsidP="00C046C1">
                        <w:pPr>
                          <w:spacing w:before="35" w:after="0" w:line="205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20F44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43100035</w:t>
                        </w:r>
                      </w:p>
                      <w:p w14:paraId="07B309B0" w14:textId="77777777" w:rsidR="00C046C1" w:rsidRPr="00520F44" w:rsidRDefault="00C046C1" w:rsidP="00C046C1">
                        <w:pPr>
                          <w:spacing w:after="0" w:line="205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20F44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43189-11</w:t>
                        </w:r>
                      </w:p>
                    </w:txbxContent>
                  </v:textbox>
                </v:shape>
                <v:shape id="Cuadro de texto 8" o:spid="_x0000_s1030" type="#_x0000_t202" style="position:absolute;left:3494690;top:2490952;width:2437765;height:407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14:paraId="7A875710" w14:textId="77777777" w:rsidR="00C046C1" w:rsidRDefault="00C046C1" w:rsidP="00C046C1">
                        <w:pPr>
                          <w:spacing w:before="24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130/60 B 21 M/C 63H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11 F TL</w:t>
                        </w:r>
                      </w:p>
                      <w:p w14:paraId="3523EE82" w14:textId="77777777" w:rsidR="00C046C1" w:rsidRDefault="00C046C1" w:rsidP="00C046C1">
                        <w:pPr>
                          <w:spacing w:before="191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240/40 R 18 M/C 79V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11 R TL</w:t>
                        </w:r>
                      </w:p>
                    </w:txbxContent>
                  </v:textbox>
                </v:shape>
                <v:shape id="Cuadro de texto 9" o:spid="_x0000_s1031" type="#_x0000_t202" style="position:absolute;left:252249;top:3326525;width:727075;height:5398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inset="0,0,0,0">
                    <w:txbxContent>
                      <w:p w14:paraId="3E81C812" w14:textId="77777777" w:rsidR="00C046C1" w:rsidRDefault="00C046C1" w:rsidP="00C046C1">
                        <w:pPr>
                          <w:spacing w:before="2" w:after="0"/>
                          <w:rPr>
                            <w:rFonts w:ascii="FrutigerLTStd-ExtraBlackCn" w:hAnsi="FrutigerLTStd-ExtraBlackCn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>Low</w:t>
                        </w:r>
                        <w:proofErr w:type="spellEnd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</w:rPr>
                          <w:t>Rider</w:t>
                        </w:r>
                        <w:proofErr w:type="spellEnd"/>
                        <w:r>
                          <w:rPr>
                            <w:rFonts w:ascii="FrutigerLTStd-ExtraBlackCn" w:hAnsi="FrutigerLTStd-ExtraBlackCn"/>
                            <w:b/>
                            <w:color w:val="467D94"/>
                            <w:position w:val="7"/>
                            <w:sz w:val="13"/>
                          </w:rPr>
                          <w:t>®</w:t>
                        </w:r>
                      </w:p>
                      <w:p w14:paraId="13E52206" w14:textId="77777777" w:rsidR="00C046C1" w:rsidRPr="0087354A" w:rsidRDefault="00C046C1" w:rsidP="00C046C1">
                        <w:pPr>
                          <w:spacing w:before="35" w:after="0" w:line="205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7354A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43100038</w:t>
                        </w:r>
                      </w:p>
                      <w:p w14:paraId="5856FE98" w14:textId="77777777" w:rsidR="00C046C1" w:rsidRPr="0087354A" w:rsidRDefault="00C046C1" w:rsidP="00C046C1">
                        <w:pPr>
                          <w:spacing w:line="205" w:lineRule="exac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7354A"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43200038</w:t>
                        </w:r>
                      </w:p>
                    </w:txbxContent>
                  </v:textbox>
                </v:shape>
                <v:shape id="Cuadro de texto 10" o:spid="_x0000_s1032" type="#_x0000_t202" style="position:absolute;left:3494690;top:3316014;width:2448560;height:407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>
                      <w:p w14:paraId="1C71F2D3" w14:textId="77777777" w:rsidR="00C046C1" w:rsidRDefault="00C046C1" w:rsidP="00C046C1">
                        <w:pPr>
                          <w:spacing w:before="24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110/90 B 19 M/C 62H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31 F TL</w:t>
                        </w:r>
                      </w:p>
                      <w:p w14:paraId="5A7D47D1" w14:textId="77777777" w:rsidR="00C046C1" w:rsidRDefault="00C046C1" w:rsidP="00C046C1">
                        <w:pPr>
                          <w:spacing w:before="191"/>
                          <w:rPr>
                            <w:rFonts w:ascii="Frutiger-Black"/>
                            <w:b/>
                            <w:sz w:val="20"/>
                          </w:rPr>
                        </w:pPr>
                        <w:r>
                          <w:rPr>
                            <w:rFonts w:ascii="Frutiger-Roman"/>
                            <w:color w:val="231F20"/>
                            <w:sz w:val="20"/>
                          </w:rPr>
                          <w:t xml:space="preserve">180/70 B 16 M/C 77H </w:t>
                        </w:r>
                        <w:r>
                          <w:rPr>
                            <w:rFonts w:ascii="Frutiger-Black"/>
                            <w:b/>
                            <w:color w:val="231F20"/>
                            <w:sz w:val="20"/>
                          </w:rPr>
                          <w:t>SCORCHER 31 R TL</w:t>
                        </w:r>
                      </w:p>
                    </w:txbxContent>
                  </v:textbox>
                </v:shape>
                <v:group id="Agrupar 11" o:spid="_x0000_s1033" style="position:absolute;width:6423660;height:3934460" coordorigin="885,991" coordsize="10116,61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rect id="Rectangle 9" o:spid="_x0000_s1034" style="position:absolute;left:902;top:3162;width:10088;height:40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ZW5wQAA&#10;ANsAAAAPAAAAZHJzL2Rvd25yZXYueG1sRE9Na8JAEL0X/A/LCN6ajUGCxKxShYIXsab1Ps1Ok9Ds&#10;bMhuNfHXuwXB2zze5+SbwbTiQr1rLCuYRzEI4tLqhisFX5/vr0sQziNrbC2TgpEcbNaTlxwzba98&#10;okvhKxFC2GWooPa+y6R0ZU0GXWQ74sD92N6gD7CvpO7xGsJNK5M4TqXBhkNDjR3taip/iz+joC0a&#10;I9PjORnLj+7wfbotltv5QqnZdHhbgfA0+Kf44d7rMD+B/1/CAX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2GVucEAAADbAAAADwAAAAAAAAAAAAAAAACXAgAAZHJzL2Rvd25y&#10;ZXYueG1sUEsFBgAAAAAEAAQA9QAAAIUDAAAAAA==&#10;" filled="f" strokecolor="#467d94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35" type="#_x0000_t75" style="position:absolute;left:2793;top:3310;width:1974;height:1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y&#10;8fLBAAAA2wAAAA8AAABkcnMvZG93bnJldi54bWxET0uLwjAQvi/4H8IIXhZN1WWRahQt+NijDzwP&#10;zdgWm0lJolZ/vVlY2Nt8fM+ZLVpTizs5X1lWMBwkIIhzqysuFJyO6/4EhA/IGmvLpOBJHhbzzscM&#10;U20fvKf7IRQihrBPUUEZQpNK6fOSDPqBbYgjd7HOYIjQFVI7fMRwU8tRknxLgxXHhhIbykrKr4eb&#10;UeA+89dktPla7k/6Z3u+JNl1xZlSvW67nIII1IZ/8Z97p+P8Mfz+Eg+Q8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Ny8fLBAAAA2wAAAA8AAAAAAAAAAAAAAAAAnAIAAGRy&#10;cy9kb3ducmV2LnhtbFBLBQYAAAAABAAEAPcAAACKAwAAAAA=&#10;">
                    <v:imagedata r:id="rId13" o:title=""/>
                  </v:shape>
                  <v:shape id="Picture 11" o:spid="_x0000_s1036" type="#_x0000_t75" style="position:absolute;left:2793;top:4605;width:1974;height:24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O&#10;hifCAAAA2wAAAA8AAABkcnMvZG93bnJldi54bWxET91qwjAUvh/4DuEI3gxNJ9vQaixFEAaDjlUf&#10;4NAcm2JzUpus7d5+GQx2dz6+37PPJtuKgXrfOFbwtEpAEFdON1wruJxPyw0IH5A1to5JwTd5yA6z&#10;hz2m2o38SUMZahFD2KeowITQpVL6ypBFv3IdceSurrcYIuxrqXscY7ht5TpJXqXFhmODwY6Ohqpb&#10;+WUVXG9TFbYfx8vjyym/l+17oc1QKLWYT/kORKAp/Iv/3G86zn+G31/iAfLw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joYnwgAAANsAAAAPAAAAAAAAAAAAAAAAAJwCAABk&#10;cnMvZG93bnJldi54bWxQSwUGAAAAAAQABAD3AAAAiwMAAAAA&#10;">
                    <v:imagedata r:id="rId14" o:title=""/>
                  </v:shape>
                  <v:rect id="Rectangle 12" o:spid="_x0000_s1037" style="position:absolute;left:892;top:2800;width:10108;height:4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6m+wQAA&#10;ANsAAAAPAAAAZHJzL2Rvd25yZXYueG1sRE9NawIxEL0L/ocwQm+atdCiW6NIQdpbWxX0OCTT3cXN&#10;ZEmmuvrrm0LB2zze5yxWvW/VmWJqAhuYTgpQxDa4hisD+91mPAOVBNlhG5gMXCnBajkcLLB04cJf&#10;dN5KpXIIpxIN1CJdqXWyNXlMk9ARZ+47RI+SYay0i3jJ4b7Vj0XxrD02nBtq7Oi1Jnva/ngDh+tN&#10;PuPHbX/cnfAQ3zZ2LnNrzMOoX7+AEurlLv53v7s8/wn+fskH6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SupvsEAAADbAAAADwAAAAAAAAAAAAAAAACXAgAAZHJzL2Rvd25y&#10;ZXYueG1sUEsFBgAAAAAEAAQA9QAAAIUDAAAAAA==&#10;" fillcolor="#467d94" stroked="f"/>
                  <v:line id="Line 13" o:spid="_x0000_s1038" style="position:absolute;visibility:visible;mso-wrap-style:square" from="895,5871" to="10986,5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o+qLwAAADbAAAADwAAAGRycy9kb3ducmV2LnhtbERPSwrCMBDdC94hjOBOU7soUo0igqAb&#10;xeoBhmZsq82kNLHW2xtBcDeP953luje16Kh1lWUFs2kEgji3uuJCwfWym8xBOI+ssbZMCt7kYL0a&#10;DpaYavviM3WZL0QIYZeigtL7JpXS5SUZdFPbEAfuZluDPsC2kLrFVwg3tYyjKJEGKw4NJTa0LSl/&#10;ZE+jIE6KQyR3z2OOWVdfN4eTvcedUuNRv1mA8NT7v/jn3uswP4HvL+EAufo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GRo+qLwAAADbAAAADwAAAAAAAAAAAAAAAAChAgAA&#10;ZHJzL2Rvd25yZXYueG1sUEsFBgAAAAAEAAQA+QAAAIoDAAAAAA==&#10;" strokecolor="#467d94" strokeweight="1pt"/>
                  <v:line id="Line 14" o:spid="_x0000_s1039" style="position:absolute;visibility:visible;mso-wrap-style:square" from="895,4559" to="10986,4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labM7wAAADbAAAADwAAAGRycy9kb3ducmV2LnhtbERPSwrCMBDdC94hjOBOU7tQqUYRQdCN&#10;YvUAQzO21WZSmljr7Y0guJvH+85y3ZlKtNS40rKCyTgCQZxZXXKu4HrZjeYgnEfWWFkmBW9ysF71&#10;e0tMtH3xmdrU5yKEsEtQQeF9nUjpsoIMurGtiQN3s41BH2CTS93gK4SbSsZRNJUGSw4NBda0LSh7&#10;pE+jIJ7mh0junscM07a6bg4ne49bpYaDbrMA4anzf/HPvddh/gy+v4QD5OoD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dlabM7wAAADbAAAADwAAAAAAAAAAAAAAAAChAgAA&#10;ZHJzL2Rvd25yZXYueG1sUEsFBgAAAAAEAAQA+QAAAIoDAAAAAA==&#10;" strokecolor="#467d94" strokeweight="1pt"/>
                  <v:line id="Line 15" o:spid="_x0000_s1040" style="position:absolute;visibility:visible;mso-wrap-style:square" from="5242,3880" to="10187,3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ucnsIAAADbAAAADwAAAGRycy9kb3ducmV2LnhtbESPQWvCQBCF7wX/wzJCb3VTKyFEVymV&#10;Qk+CUcl1yE6T0Oxsmt2a9N87B8HbDO/Ne99sdpPr1JWG0Ho28LpIQBFX3rZcGzifPl8yUCEiW+w8&#10;k4F/CrDbzp42mFs/8pGuRayVhHDI0UATY59rHaqGHIaF74lF+/aDwyjrUGs74CjhrtPLJEm1w5al&#10;ocGePhqqfoo/Z2BM0e91Vv76g1vZsSr5dLFvxjzPp/c1qEhTfJjv119W8AVWfpEB9PY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MucnsIAAADbAAAADwAAAAAAAAAAAAAA&#10;AAChAgAAZHJzL2Rvd25yZXYueG1sUEsFBgAAAAAEAAQA+QAAAJADAAAAAA==&#10;" strokecolor="#467d94" strokeweight=".5pt"/>
                  <v:line id="Line 16" o:spid="_x0000_s1041" style="position:absolute;visibility:visible;mso-wrap-style:square" from="5242,6530" to="10213,65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c5Bb0AAADbAAAADwAAAGRycy9kb3ducmV2LnhtbERPy6rCMBDdC/5DGMGdpj4QrUYRRXAl&#10;+MLt0IxtsZnUJtr690a4cHdzOM9ZrBpTiDdVLresYNCPQBAnVuecKricd70pCOeRNRaWScGHHKyW&#10;7dYCY21rPtL75FMRQtjFqCDzvoyldElGBl3flsSBu9vKoA+wSqWusA7hppDDKJpIgzmHhgxL2mSU&#10;PE4vo6CeoN3K6e1pD2as6+TG56seKdXtNOs5CE+N/xf/ufc6zJ/B75dwgFx+AQ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EuHOQW9AAAA2wAAAA8AAAAAAAAAAAAAAAAAoQIA&#10;AGRycy9kb3ducmV2LnhtbFBLBQYAAAAABAAEAPkAAACLAwAAAAA=&#10;" strokecolor="#467d94" strokeweight=".5pt"/>
                  <v:line id="Line 17" o:spid="_x0000_s1042" style="position:absolute;visibility:visible;mso-wrap-style:square" from="5242,5205" to="10187,52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" strokecolor="#467d94" strokeweight=".5pt"/>
                  <v:shape id="Picture 18" o:spid="_x0000_s1043" type="#_x0000_t75" style="position:absolute;left:8377;top:990;width:2406;height:2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5&#10;GM7BAAAA2wAAAA8AAABkcnMvZG93bnJldi54bWxEj9GKwjAURN8X/IdwBd/WtMUVqUYRQSm+LFY/&#10;4NJc22JzU5po698bQfBxmJkzzGozmEY8qHO1ZQXxNAJBXFhdc6ngct7/LkA4j6yxsUwKnuRgsx79&#10;rDDVtucTPXJfigBhl6KCyvs2ldIVFRl0U9sSB+9qO4M+yK6UusM+wE0jkyiaS4M1h4UKW9pVVNzy&#10;u1EQNYdF/3fMZL6bZbf4/F/eE7NVajIetksQngb/DX/amVaQxPD+En6AX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K5GM7BAAAA2wAAAA8AAAAAAAAAAAAAAAAAnAIAAGRy&#10;cy9kb3ducmV2LnhtbFBLBQYAAAAABAAEAPcAAACKAwAAAAA=&#10;">
                    <v:imagedata r:id="rId15" o:title=""/>
                  </v:shape>
                  <v:shape id="Picture 19" o:spid="_x0000_s1044" type="#_x0000_t75" style="position:absolute;left:6293;top:990;width:2406;height:2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d&#10;NNfFAAAA2wAAAA8AAABkcnMvZG93bnJldi54bWxEj0FrAjEUhO8F/0N4Qm+adasiq1GkIHgpRVsF&#10;b4/Nc7O4edluUk399U1B6HGYmW+YxSraRlyp87VjBaNhBoK4dLrmSsHnx2YwA+EDssbGMSn4IQ+r&#10;Ze9pgYV2N97RdR8qkSDsC1RgQmgLKX1pyKIfupY4eWfXWQxJdpXUHd4S3DYyz7KptFhzWjDY0quh&#10;8rL/tgpmk0l8/3o7NbvxfWtOedzI48tBqed+XM9BBIrhP/xob7WCPIe/L+kH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3TTXxQAAANsAAAAPAAAAAAAAAAAAAAAAAJwC&#10;AABkcnMvZG93bnJldi54bWxQSwUGAAAAAAQABAD3AAAAjgMAAAAA&#10;">
                    <v:imagedata r:id="rId16" o:title=""/>
                  </v:shape>
                </v:group>
                <w10:wrap type="through"/>
              </v:group>
            </w:pict>
          </mc:Fallback>
        </mc:AlternateContent>
      </w:r>
    </w:p>
    <w:p w14:paraId="64FF7FD5" w14:textId="73F0BF60" w:rsidR="002D0071" w:rsidRPr="007D5B10" w:rsidRDefault="002D0071" w:rsidP="008767C8">
      <w:pPr>
        <w:pStyle w:val="TextoMichelin"/>
        <w:rPr>
          <w:bCs/>
          <w:szCs w:val="21"/>
          <w:lang w:bidi="es-ES_tradnl"/>
        </w:rPr>
      </w:pPr>
    </w:p>
    <w:p w14:paraId="720A7E36" w14:textId="13497A3D" w:rsidR="00B075E4" w:rsidRPr="007D5B10" w:rsidRDefault="00B075E4" w:rsidP="00E81A67">
      <w:pPr>
        <w:pStyle w:val="TextoMichelin"/>
        <w:rPr>
          <w:b/>
          <w:bCs/>
          <w:snapToGrid w:val="0"/>
          <w:color w:val="808080"/>
          <w:sz w:val="18"/>
          <w:szCs w:val="18"/>
        </w:rPr>
      </w:pPr>
    </w:p>
    <w:p w14:paraId="1798DD86" w14:textId="77777777" w:rsidR="00B075E4" w:rsidRPr="007D5B10" w:rsidRDefault="00B075E4" w:rsidP="00B830BF">
      <w:pPr>
        <w:spacing w:after="240" w:line="360" w:lineRule="exact"/>
        <w:outlineLvl w:val="0"/>
        <w:rPr>
          <w:rFonts w:ascii="Arial" w:eastAsia="Times" w:hAnsi="Arial" w:cs="Times New Roman"/>
          <w:b/>
          <w:bCs/>
          <w:snapToGrid w:val="0"/>
          <w:color w:val="808080"/>
          <w:sz w:val="18"/>
          <w:szCs w:val="18"/>
          <w:lang w:val="es-ES"/>
        </w:rPr>
      </w:pPr>
    </w:p>
    <w:p w14:paraId="4B376E0B" w14:textId="77777777" w:rsidR="00E81A67" w:rsidRDefault="00E81A6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es-ES"/>
        </w:rPr>
      </w:pPr>
    </w:p>
    <w:p w14:paraId="28858AAB" w14:textId="77777777" w:rsidR="00E81A67" w:rsidRDefault="00E81A6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b/>
          <w:i/>
          <w:color w:val="auto"/>
          <w:sz w:val="24"/>
          <w:szCs w:val="24"/>
          <w:lang w:val="es-ES"/>
        </w:rPr>
      </w:pPr>
    </w:p>
    <w:p w14:paraId="2474C5C8" w14:textId="77777777" w:rsidR="004C3E97" w:rsidRPr="007D5B10" w:rsidRDefault="004C3E97" w:rsidP="004C3E97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</w:pPr>
      <w:r w:rsidRPr="007D5B10">
        <w:rPr>
          <w:rFonts w:ascii="Times" w:eastAsia="Times" w:hAnsi="Times" w:cs="Times New Roman"/>
          <w:b/>
          <w:i/>
          <w:color w:val="auto"/>
          <w:sz w:val="24"/>
          <w:szCs w:val="24"/>
          <w:lang w:val="es-ES"/>
        </w:rPr>
        <w:t>Michelin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tiene la ambición de mejorar de manera sostenible la movilidad de sus clientes. L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íder del sector del neumático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, </w:t>
      </w:r>
      <w:r w:rsidRPr="007D5B10">
        <w:rPr>
          <w:rFonts w:ascii="Times" w:eastAsia="Times" w:hAnsi="Times" w:cs="Times New Roman"/>
          <w:b/>
          <w:i/>
          <w:color w:val="auto"/>
          <w:sz w:val="24"/>
          <w:szCs w:val="24"/>
          <w:lang w:val="es-ES"/>
        </w:rPr>
        <w:t>Michelin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dise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ña,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fabrica y distribuye los neum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áticos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m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>s adaptados a las necesidades y a los diferentes usos de sus clientes, as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í como servicios y soluciones para mejorar su movilidad. </w:t>
      </w:r>
      <w:r w:rsidRPr="007D5B10">
        <w:rPr>
          <w:rFonts w:ascii="Times" w:eastAsia="Times" w:hAnsi="Times" w:cs="Times"/>
          <w:b/>
          <w:i/>
          <w:color w:val="auto"/>
          <w:sz w:val="24"/>
          <w:szCs w:val="24"/>
          <w:lang w:val="es-ES"/>
        </w:rPr>
        <w:t>Michelin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 ofrece igualmente a sus clientes experiencias únicas en sus viajes y desplazamientos. </w:t>
      </w:r>
      <w:r w:rsidRPr="007D5B10">
        <w:rPr>
          <w:rFonts w:ascii="Times" w:eastAsia="Times" w:hAnsi="Times" w:cs="Times"/>
          <w:b/>
          <w:i/>
          <w:color w:val="auto"/>
          <w:sz w:val="24"/>
          <w:szCs w:val="24"/>
          <w:lang w:val="es-ES"/>
        </w:rPr>
        <w:t>Michelin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 xml:space="preserve"> desarrolla también materiales de alta tecnología para la industria en torno a la movilidad. Con sede en Clermont-Ferrand (Francia),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</w:t>
      </w:r>
      <w:r w:rsidRPr="007D5B10">
        <w:rPr>
          <w:rFonts w:ascii="Times" w:eastAsia="Times" w:hAnsi="Times" w:cs="Times New Roman"/>
          <w:b/>
          <w:i/>
          <w:color w:val="auto"/>
          <w:sz w:val="24"/>
          <w:szCs w:val="24"/>
          <w:lang w:val="es-ES"/>
        </w:rPr>
        <w:t>Michelin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 xml:space="preserve"> est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 presente en 170 países, emplea a 111.700 personas y dispone de 68 centros de producción en 17 países que en 2016 han fabricado 18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>7 millones de neum</w:t>
      </w:r>
      <w:r w:rsidRPr="007D5B10">
        <w:rPr>
          <w:rFonts w:ascii="Times" w:eastAsia="Times" w:hAnsi="Times" w:cs="Times"/>
          <w:i/>
          <w:color w:val="auto"/>
          <w:sz w:val="24"/>
          <w:szCs w:val="24"/>
          <w:lang w:val="es-ES"/>
        </w:rPr>
        <w:t>áticos</w:t>
      </w:r>
      <w:r w:rsidRPr="007D5B10">
        <w:rPr>
          <w:rFonts w:ascii="Times" w:eastAsia="Times" w:hAnsi="Times" w:cs="Times New Roman"/>
          <w:i/>
          <w:color w:val="auto"/>
          <w:sz w:val="24"/>
          <w:szCs w:val="24"/>
          <w:lang w:val="es-ES"/>
        </w:rPr>
        <w:t>. (www.michelin.es).</w:t>
      </w:r>
    </w:p>
    <w:p w14:paraId="3507218D" w14:textId="11B9EAE3" w:rsidR="00B830BF" w:rsidRPr="007D5B10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es-ES" w:eastAsia="es-ES"/>
        </w:rPr>
      </w:pPr>
    </w:p>
    <w:p w14:paraId="6D9EDEA9" w14:textId="77777777" w:rsidR="00B830BF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es-ES" w:eastAsia="es-ES"/>
        </w:rPr>
      </w:pPr>
    </w:p>
    <w:p w14:paraId="0BE915DB" w14:textId="77777777" w:rsidR="008823EA" w:rsidRPr="007D5B10" w:rsidRDefault="008823EA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es-ES" w:eastAsia="es-ES"/>
        </w:rPr>
      </w:pPr>
    </w:p>
    <w:p w14:paraId="02D0DB54" w14:textId="77777777" w:rsidR="00B830BF" w:rsidRPr="007D5B1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es-ES" w:eastAsia="es-ES"/>
        </w:rPr>
      </w:pPr>
      <w:r w:rsidRPr="007D5B10">
        <w:rPr>
          <w:rFonts w:ascii="Arial" w:eastAsia="Times New Roman" w:hAnsi="Arial" w:cs="Times New Roman"/>
          <w:b/>
          <w:bCs/>
          <w:color w:val="808080"/>
          <w:sz w:val="18"/>
          <w:szCs w:val="18"/>
          <w:lang w:val="es-ES" w:eastAsia="es-ES"/>
        </w:rPr>
        <w:t>DEPARTAMENTO DE COMUNICACIÓN</w:t>
      </w:r>
    </w:p>
    <w:p w14:paraId="217AE894" w14:textId="77777777" w:rsidR="00B830BF" w:rsidRPr="007D5B1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es-ES" w:eastAsia="es-ES"/>
        </w:rPr>
      </w:pPr>
      <w:r w:rsidRPr="007D5B10">
        <w:rPr>
          <w:rFonts w:ascii="Arial" w:eastAsia="Times New Roman" w:hAnsi="Arial" w:cs="Times New Roman"/>
          <w:bCs/>
          <w:color w:val="808080"/>
          <w:sz w:val="18"/>
          <w:szCs w:val="18"/>
          <w:lang w:val="es-ES" w:eastAsia="es-ES"/>
        </w:rPr>
        <w:t>Avda. de Los Encuartes, 19</w:t>
      </w:r>
    </w:p>
    <w:p w14:paraId="03393F0D" w14:textId="77777777" w:rsidR="00B830BF" w:rsidRPr="007D5B1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color w:val="808080"/>
          <w:sz w:val="18"/>
          <w:szCs w:val="18"/>
          <w:lang w:val="es-ES" w:eastAsia="es-ES"/>
        </w:rPr>
      </w:pPr>
      <w:r w:rsidRPr="007D5B10">
        <w:rPr>
          <w:rFonts w:ascii="Arial" w:eastAsia="Times New Roman" w:hAnsi="Arial" w:cs="Times New Roman"/>
          <w:bCs/>
          <w:color w:val="808080"/>
          <w:sz w:val="18"/>
          <w:szCs w:val="18"/>
          <w:lang w:val="es-ES" w:eastAsia="es-ES"/>
        </w:rPr>
        <w:t>28760 Tres Cantos – Madrid – ESPAÑA</w:t>
      </w:r>
    </w:p>
    <w:p w14:paraId="69E78B09" w14:textId="5E77138D" w:rsidR="00E8447A" w:rsidRPr="007D5B10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color w:val="808080"/>
          <w:sz w:val="18"/>
          <w:szCs w:val="18"/>
          <w:lang w:val="es-ES"/>
        </w:rPr>
      </w:pPr>
      <w:r w:rsidRPr="007D5B10">
        <w:rPr>
          <w:rFonts w:ascii="Arial" w:eastAsia="Times" w:hAnsi="Arial" w:cs="Times New Roman"/>
          <w:bCs/>
          <w:color w:val="808080"/>
          <w:sz w:val="18"/>
          <w:szCs w:val="18"/>
          <w:lang w:val="es-ES"/>
        </w:rPr>
        <w:t>Tel: 0034 914 105 167 – Fax: 0034 914 105 293</w:t>
      </w:r>
    </w:p>
    <w:sectPr w:rsidR="00E8447A" w:rsidRPr="007D5B10" w:rsidSect="00944ACE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C2E0F" w14:textId="77777777" w:rsidR="00723CE9" w:rsidRDefault="00723CE9" w:rsidP="00DB4D9F">
      <w:pPr>
        <w:spacing w:after="0" w:line="240" w:lineRule="auto"/>
      </w:pPr>
      <w:r>
        <w:separator/>
      </w:r>
    </w:p>
  </w:endnote>
  <w:endnote w:type="continuationSeparator" w:id="0">
    <w:p w14:paraId="7FC34E31" w14:textId="77777777" w:rsidR="00723CE9" w:rsidRDefault="00723CE9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Utopia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LTStd-ExtraBlackCn">
    <w:charset w:val="00"/>
    <w:family w:val="auto"/>
    <w:pitch w:val="variable"/>
    <w:sig w:usb0="800000AF" w:usb1="4000204A" w:usb2="00000000" w:usb3="00000000" w:csb0="00000001" w:csb1="00000000"/>
  </w:font>
  <w:font w:name="Frutiger-Roman">
    <w:charset w:val="00"/>
    <w:family w:val="auto"/>
    <w:pitch w:val="variable"/>
    <w:sig w:usb0="00000003" w:usb1="00000000" w:usb2="00000000" w:usb3="00000000" w:csb0="00000001" w:csb1="00000000"/>
  </w:font>
  <w:font w:name="Frutiger-Black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521A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0A98D11" w14:textId="3D0A3FED" w:rsidR="00AC3CCE" w:rsidRDefault="007C5F2A" w:rsidP="00B2182F">
    <w:pPr>
      <w:pStyle w:val="Piedepgina"/>
      <w:ind w:firstLine="360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1EA55A06" wp14:editId="500C2D45">
          <wp:simplePos x="0" y="0"/>
          <wp:positionH relativeFrom="column">
            <wp:posOffset>4170680</wp:posOffset>
          </wp:positionH>
          <wp:positionV relativeFrom="paragraph">
            <wp:posOffset>-594360</wp:posOffset>
          </wp:positionV>
          <wp:extent cx="1989455" cy="530225"/>
          <wp:effectExtent l="0" t="0" r="0" b="3175"/>
          <wp:wrapThrough wrapText="bothSides">
            <wp:wrapPolygon edited="0">
              <wp:start x="0" y="0"/>
              <wp:lineTo x="0" y="20695"/>
              <wp:lineTo x="21235" y="20695"/>
              <wp:lineTo x="2123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ORIZONTAL_FONDS_CLAIRES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45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60870B6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2612238B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0C5E5C9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6D49A34A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1FAAE" w14:textId="77777777" w:rsidR="00723CE9" w:rsidRDefault="00723CE9" w:rsidP="00DB4D9F">
      <w:pPr>
        <w:spacing w:after="0" w:line="240" w:lineRule="auto"/>
      </w:pPr>
      <w:r>
        <w:separator/>
      </w:r>
    </w:p>
  </w:footnote>
  <w:footnote w:type="continuationSeparator" w:id="0">
    <w:p w14:paraId="2E910FAD" w14:textId="77777777" w:rsidR="00723CE9" w:rsidRDefault="00723CE9" w:rsidP="00DB4D9F">
      <w:pPr>
        <w:spacing w:after="0" w:line="240" w:lineRule="auto"/>
      </w:pPr>
      <w:r>
        <w:continuationSeparator/>
      </w:r>
    </w:p>
  </w:footnote>
  <w:footnote w:id="1">
    <w:p w14:paraId="634AC9E6" w14:textId="0B999939" w:rsidR="00E14DAC" w:rsidRPr="008823EA" w:rsidRDefault="00E14DAC" w:rsidP="008823EA">
      <w:pPr>
        <w:pStyle w:val="Default"/>
        <w:jc w:val="both"/>
        <w:rPr>
          <w:i/>
          <w:sz w:val="18"/>
          <w:szCs w:val="18"/>
          <w:lang w:val="es-ES"/>
        </w:rPr>
      </w:pPr>
      <w:r w:rsidRPr="00E14DAC">
        <w:rPr>
          <w:rStyle w:val="Refdenotaalpie"/>
        </w:rPr>
        <w:sym w:font="Symbol" w:char="F02A"/>
      </w:r>
      <w:r w:rsidRPr="004B4FBA">
        <w:rPr>
          <w:lang w:val="es-ES"/>
        </w:rPr>
        <w:t xml:space="preserve"> </w:t>
      </w:r>
      <w:r>
        <w:rPr>
          <w:i/>
          <w:sz w:val="18"/>
          <w:szCs w:val="18"/>
          <w:lang w:val="es-ES"/>
        </w:rPr>
        <w:t>Con excepción de la dimensión</w:t>
      </w:r>
      <w:r w:rsidRPr="007D5B10">
        <w:rPr>
          <w:i/>
          <w:sz w:val="18"/>
          <w:szCs w:val="18"/>
          <w:lang w:val="es-ES"/>
        </w:rPr>
        <w:t xml:space="preserve"> 110/90B19</w:t>
      </w:r>
      <w:r w:rsidR="008823EA">
        <w:rPr>
          <w:i/>
          <w:sz w:val="18"/>
          <w:szCs w:val="18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CE9C6" id="Groupe_x0020_5" o:spid="_x0000_s1026" style="position:absolute;margin-left:-26.2pt;margin-top:-8.35pt;width:89.3pt;height:234.05pt;z-index:-251657216" coordsize="1133983,2972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">
              <v:shape id="Triangle_x0020_isoc_x00e8_le_x0020_1" o:spid="_x0000_s1027" style="position:absolute;top:102413;width:864870;height:2635250;rotation:-11222706fd;visibility:visible;mso-wrap-style:square;v-text-anchor:middle" coordsize="866399,27328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HDWwAAA&#10;ANoAAAAPAAAAZHJzL2Rvd25yZXYueG1sRE9Na8JAEL0X/A/LCL01u7allugqIpR6NXqwtyE7Jmmz&#10;s0l2m0R/fVcoeBoe73OW69HWoqfOV441zBIFgjh3puJCw/Hw8fQOwgdkg7Vj0nAhD+vV5GGJqXED&#10;76nPQiFiCPsUNZQhNKmUPi/Jok9cQxy5s+sshgi7QpoOhxhua/ms1Ju0WHFsKLGhbUn5T/ZrNbTq&#10;O++v6uWI88Onm52+2leHrdaP03GzABFoDHfxv3tn4ny4vXK7cv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SHDWwAAAANoAAAAPAAAAAAAAAAAAAAAAAJcCAABkcnMvZG93bnJl&#10;di54bWxQSwUGAAAAAAQABAD1AAAAhAMAAAAA&#10;" path="m0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_x0020_droit_x0020_3" o:spid="_x0000_s1028" style="position:absolute;flip:x;visibility:visible;mso-wrap-style:square" from="109728,0" to="1133983,2972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kSD8UAAADaAAAADwAAAGRycy9kb3ducmV2LnhtbESPzWrDMBCE74G+g9hCL6GR25AfnCgh&#10;xDUYcqrdS28ba2ubWitjqbb79lGhkOMwM98w++NkWjFQ7xrLCl4WEQji0uqGKwUfRfq8BeE8ssbW&#10;Min4JQfHw8Nsj7G2I7/TkPtKBAi7GBXU3nexlK6syaBb2I44eF+2N+iD7CupexwD3LTyNYrW0mDD&#10;YaHGjs41ld/5j1EwFtvzdX2aby7F55Sukiyht02h1NPjdNqB8DT5e/i/nWkFS/i7Em6APN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NkSD8UAAADaAAAADwAAAAAAAAAA&#10;AAAAAAChAgAAZHJzL2Rvd25yZXYueG1sUEsFBgAAAAAEAAQA+QAAAJMDAAAAAA==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5FB3"/>
    <w:multiLevelType w:val="hybridMultilevel"/>
    <w:tmpl w:val="A26C748A"/>
    <w:lvl w:ilvl="0" w:tplc="8C3439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1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20F1"/>
    <w:rsid w:val="00033C91"/>
    <w:rsid w:val="00037F46"/>
    <w:rsid w:val="00043EF8"/>
    <w:rsid w:val="00047DF7"/>
    <w:rsid w:val="000910C0"/>
    <w:rsid w:val="00091FE0"/>
    <w:rsid w:val="0009503B"/>
    <w:rsid w:val="00097EB8"/>
    <w:rsid w:val="000A5A3B"/>
    <w:rsid w:val="000C358D"/>
    <w:rsid w:val="000D2868"/>
    <w:rsid w:val="00102BAB"/>
    <w:rsid w:val="00112C76"/>
    <w:rsid w:val="0011462F"/>
    <w:rsid w:val="00123103"/>
    <w:rsid w:val="00175826"/>
    <w:rsid w:val="00177A4F"/>
    <w:rsid w:val="001C21E8"/>
    <w:rsid w:val="00222A55"/>
    <w:rsid w:val="00284FC3"/>
    <w:rsid w:val="00286A06"/>
    <w:rsid w:val="002A4D36"/>
    <w:rsid w:val="002C42E3"/>
    <w:rsid w:val="002D0071"/>
    <w:rsid w:val="002D6228"/>
    <w:rsid w:val="002E433A"/>
    <w:rsid w:val="0030171A"/>
    <w:rsid w:val="003333A9"/>
    <w:rsid w:val="00341A3D"/>
    <w:rsid w:val="0034437E"/>
    <w:rsid w:val="00346B80"/>
    <w:rsid w:val="00367448"/>
    <w:rsid w:val="0039269B"/>
    <w:rsid w:val="003A1CDF"/>
    <w:rsid w:val="00406413"/>
    <w:rsid w:val="00406E3B"/>
    <w:rsid w:val="00432FEC"/>
    <w:rsid w:val="004B4DC0"/>
    <w:rsid w:val="004B4FBA"/>
    <w:rsid w:val="004C3E97"/>
    <w:rsid w:val="004E5EE0"/>
    <w:rsid w:val="004F296D"/>
    <w:rsid w:val="00513FFE"/>
    <w:rsid w:val="00520F44"/>
    <w:rsid w:val="00523417"/>
    <w:rsid w:val="00525244"/>
    <w:rsid w:val="005301FE"/>
    <w:rsid w:val="00530648"/>
    <w:rsid w:val="00545E9F"/>
    <w:rsid w:val="00546A89"/>
    <w:rsid w:val="005529DF"/>
    <w:rsid w:val="005A71E5"/>
    <w:rsid w:val="006109C7"/>
    <w:rsid w:val="00645BF3"/>
    <w:rsid w:val="00645D02"/>
    <w:rsid w:val="00655300"/>
    <w:rsid w:val="006A47D0"/>
    <w:rsid w:val="006D61D6"/>
    <w:rsid w:val="006D6C6E"/>
    <w:rsid w:val="0070229B"/>
    <w:rsid w:val="007128E4"/>
    <w:rsid w:val="00721EE2"/>
    <w:rsid w:val="00723CE9"/>
    <w:rsid w:val="00731E99"/>
    <w:rsid w:val="007521AF"/>
    <w:rsid w:val="00774583"/>
    <w:rsid w:val="007764AF"/>
    <w:rsid w:val="007B296D"/>
    <w:rsid w:val="007C5597"/>
    <w:rsid w:val="007C5F2A"/>
    <w:rsid w:val="007D5B10"/>
    <w:rsid w:val="0082784E"/>
    <w:rsid w:val="00830E82"/>
    <w:rsid w:val="00851CA3"/>
    <w:rsid w:val="00872E5D"/>
    <w:rsid w:val="0087354A"/>
    <w:rsid w:val="008767C8"/>
    <w:rsid w:val="00877BC8"/>
    <w:rsid w:val="008823EA"/>
    <w:rsid w:val="008F213D"/>
    <w:rsid w:val="009040DA"/>
    <w:rsid w:val="00913DBE"/>
    <w:rsid w:val="00944ACE"/>
    <w:rsid w:val="00955DF9"/>
    <w:rsid w:val="00994659"/>
    <w:rsid w:val="009A3CA2"/>
    <w:rsid w:val="009B22D1"/>
    <w:rsid w:val="009E3208"/>
    <w:rsid w:val="00A27E75"/>
    <w:rsid w:val="00A51D97"/>
    <w:rsid w:val="00A56497"/>
    <w:rsid w:val="00A56764"/>
    <w:rsid w:val="00A77517"/>
    <w:rsid w:val="00A838CF"/>
    <w:rsid w:val="00AC3CCE"/>
    <w:rsid w:val="00AD467E"/>
    <w:rsid w:val="00AF121D"/>
    <w:rsid w:val="00B00B1E"/>
    <w:rsid w:val="00B075E4"/>
    <w:rsid w:val="00B07DD4"/>
    <w:rsid w:val="00B2182F"/>
    <w:rsid w:val="00B375F2"/>
    <w:rsid w:val="00B74697"/>
    <w:rsid w:val="00B80072"/>
    <w:rsid w:val="00B830BF"/>
    <w:rsid w:val="00B91E9E"/>
    <w:rsid w:val="00BA4139"/>
    <w:rsid w:val="00BD5B21"/>
    <w:rsid w:val="00BE7E2D"/>
    <w:rsid w:val="00C046C1"/>
    <w:rsid w:val="00C15445"/>
    <w:rsid w:val="00C54E32"/>
    <w:rsid w:val="00C765BD"/>
    <w:rsid w:val="00CD76F9"/>
    <w:rsid w:val="00D165C9"/>
    <w:rsid w:val="00D257B0"/>
    <w:rsid w:val="00DB4D9F"/>
    <w:rsid w:val="00E06D54"/>
    <w:rsid w:val="00E11B3B"/>
    <w:rsid w:val="00E14DAC"/>
    <w:rsid w:val="00E42F50"/>
    <w:rsid w:val="00E61AC4"/>
    <w:rsid w:val="00E81A67"/>
    <w:rsid w:val="00E8447A"/>
    <w:rsid w:val="00E96089"/>
    <w:rsid w:val="00EA67FF"/>
    <w:rsid w:val="00EE28E8"/>
    <w:rsid w:val="00EF1397"/>
    <w:rsid w:val="00EF5D2E"/>
    <w:rsid w:val="00F10688"/>
    <w:rsid w:val="00F124D3"/>
    <w:rsid w:val="00F3377E"/>
    <w:rsid w:val="00F568E2"/>
    <w:rsid w:val="00F74866"/>
    <w:rsid w:val="00FA0985"/>
    <w:rsid w:val="00FA21FA"/>
    <w:rsid w:val="00FA3675"/>
    <w:rsid w:val="00FA66B8"/>
    <w:rsid w:val="00FA7EC1"/>
    <w:rsid w:val="00FB3378"/>
    <w:rsid w:val="00FC4FE3"/>
    <w:rsid w:val="00FC7EB5"/>
    <w:rsid w:val="00FD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11462F"/>
    <w:rPr>
      <w:color w:val="3F3F3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462F"/>
    <w:rPr>
      <w:color w:val="3F3F3F" w:themeColor="followedHyperlink"/>
      <w:u w:val="single"/>
    </w:rPr>
  </w:style>
  <w:style w:type="character" w:styleId="Refdenotaalfinal">
    <w:name w:val="endnote reference"/>
    <w:basedOn w:val="Fuentedeprrafopredeter"/>
    <w:uiPriority w:val="99"/>
    <w:semiHidden/>
    <w:unhideWhenUsed/>
    <w:rsid w:val="009A3CA2"/>
    <w:rPr>
      <w:vertAlign w:val="superscript"/>
    </w:rPr>
  </w:style>
  <w:style w:type="paragraph" w:customStyle="1" w:styleId="Default">
    <w:name w:val="Default"/>
    <w:rsid w:val="003333A9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E14DAC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4DAC"/>
    <w:rPr>
      <w:color w:val="262626" w:themeColor="text1"/>
      <w:sz w:val="24"/>
      <w:szCs w:val="24"/>
      <w:lang w:val="es-ES_tradnl"/>
    </w:rPr>
  </w:style>
  <w:style w:type="character" w:styleId="Refdenotaalpie">
    <w:name w:val="footnote reference"/>
    <w:basedOn w:val="Fuentedeprrafopredeter"/>
    <w:uiPriority w:val="99"/>
    <w:unhideWhenUsed/>
    <w:rsid w:val="00E14D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C1296-0266-8143-9806-30E1BD91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1</TotalTime>
  <Pages>2</Pages>
  <Words>556</Words>
  <Characters>3064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3</cp:revision>
  <cp:lastPrinted>2015-11-05T15:03:00Z</cp:lastPrinted>
  <dcterms:created xsi:type="dcterms:W3CDTF">2017-09-25T10:29:00Z</dcterms:created>
  <dcterms:modified xsi:type="dcterms:W3CDTF">2017-09-25T10:49:00Z</dcterms:modified>
</cp:coreProperties>
</file>