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547544E8" w:rsidR="00B830BF" w:rsidRPr="00B00D56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  <w:lang w:val="pt-PT"/>
        </w:rPr>
      </w:pPr>
      <w:r w:rsidRPr="00B00D56">
        <w:rPr>
          <w:rFonts w:ascii="Times" w:hAnsi="Times"/>
          <w:b/>
          <w:bCs/>
          <w:color w:val="808080"/>
          <w:sz w:val="24"/>
          <w:szCs w:val="24"/>
          <w:lang w:val="pt-PT"/>
        </w:rPr>
        <w:t>INFORMAÇÃO DE IMPRENSA</w:t>
      </w:r>
      <w:r w:rsidRPr="00B00D56">
        <w:rPr>
          <w:rFonts w:ascii="Times" w:hAnsi="Times"/>
          <w:color w:val="808080"/>
          <w:sz w:val="24"/>
          <w:szCs w:val="24"/>
          <w:lang w:val="pt-PT"/>
        </w:rPr>
        <w:br/>
      </w:r>
      <w:r w:rsidRPr="00B00D56">
        <w:rPr>
          <w:rFonts w:ascii="Times" w:hAnsi="Times"/>
          <w:color w:val="808080"/>
          <w:sz w:val="24"/>
          <w:szCs w:val="24"/>
          <w:lang w:val="pt-PT"/>
        </w:rPr>
        <w:fldChar w:fldCharType="begin"/>
      </w:r>
      <w:r w:rsidRPr="00B00D56">
        <w:rPr>
          <w:rFonts w:ascii="Times" w:hAnsi="Times"/>
          <w:color w:val="808080"/>
          <w:sz w:val="24"/>
          <w:szCs w:val="24"/>
          <w:lang w:val="pt-PT"/>
        </w:rPr>
        <w:instrText xml:space="preserve"> TIME \@ "dd/MM/yyyy" </w:instrText>
      </w:r>
      <w:r w:rsidRPr="00B00D56">
        <w:rPr>
          <w:rFonts w:ascii="Times" w:hAnsi="Times"/>
          <w:color w:val="808080"/>
          <w:sz w:val="24"/>
          <w:szCs w:val="24"/>
          <w:lang w:val="pt-PT"/>
        </w:rPr>
        <w:fldChar w:fldCharType="separate"/>
      </w:r>
      <w:r w:rsidR="001E4043">
        <w:rPr>
          <w:rFonts w:ascii="Times" w:hAnsi="Times"/>
          <w:noProof/>
          <w:color w:val="808080"/>
          <w:sz w:val="24"/>
          <w:szCs w:val="24"/>
          <w:lang w:val="pt-PT"/>
        </w:rPr>
        <w:t>26/09/2017</w:t>
      </w:r>
      <w:r w:rsidRPr="00B00D56">
        <w:rPr>
          <w:rFonts w:ascii="Times" w:hAnsi="Times"/>
          <w:color w:val="808080"/>
          <w:sz w:val="24"/>
          <w:szCs w:val="24"/>
          <w:lang w:val="pt-PT"/>
        </w:rPr>
        <w:fldChar w:fldCharType="end"/>
      </w:r>
    </w:p>
    <w:p w14:paraId="139781E9" w14:textId="77777777" w:rsidR="00B830BF" w:rsidRPr="00B00D56" w:rsidRDefault="00B830BF" w:rsidP="00B830BF">
      <w:pPr>
        <w:spacing w:after="230" w:line="360" w:lineRule="exact"/>
        <w:rPr>
          <w:rFonts w:ascii="Arial" w:eastAsia="Times" w:hAnsi="Arial" w:cs="Arial"/>
          <w:b/>
          <w:snapToGrid w:val="0"/>
          <w:color w:val="333399"/>
          <w:sz w:val="40"/>
          <w:szCs w:val="26"/>
          <w:lang w:val="pt-PT"/>
        </w:rPr>
      </w:pPr>
    </w:p>
    <w:p w14:paraId="365F85B0" w14:textId="77777777" w:rsidR="00B830BF" w:rsidRPr="00B00D56" w:rsidRDefault="00B830BF" w:rsidP="00B830BF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  <w:lang w:val="pt-PT"/>
        </w:rPr>
      </w:pPr>
    </w:p>
    <w:p w14:paraId="2D90648C" w14:textId="698158C5" w:rsidR="00367448" w:rsidRPr="00B00D56" w:rsidRDefault="00530648" w:rsidP="00367448">
      <w:pPr>
        <w:pStyle w:val="TITULARMICHELIN"/>
        <w:spacing w:after="120"/>
        <w:rPr>
          <w:rFonts w:ascii="Utopia" w:hAnsi="Utopia"/>
          <w:sz w:val="28"/>
          <w:lang w:val="pt-PT"/>
        </w:rPr>
      </w:pPr>
      <w:r w:rsidRPr="00B00D56">
        <w:rPr>
          <w:bCs/>
          <w:szCs w:val="26"/>
          <w:lang w:val="pt-PT"/>
        </w:rPr>
        <w:t xml:space="preserve">Michelin e Harley-Davidson </w:t>
      </w:r>
    </w:p>
    <w:p w14:paraId="176E0E7A" w14:textId="3D800EC0" w:rsidR="00367448" w:rsidRPr="00B00D56" w:rsidRDefault="00545E9F" w:rsidP="002D0071">
      <w:pPr>
        <w:pStyle w:val="SUBTITULOMichelinOK"/>
        <w:spacing w:after="230"/>
        <w:rPr>
          <w:lang w:val="pt-PT"/>
        </w:rPr>
      </w:pPr>
      <w:r w:rsidRPr="00B00D56">
        <w:rPr>
          <w:bCs/>
          <w:lang w:val="pt-PT"/>
        </w:rPr>
        <w:t xml:space="preserve">O pneu MICHELIN </w:t>
      </w:r>
      <w:proofErr w:type="spellStart"/>
      <w:r w:rsidRPr="00B00D56">
        <w:rPr>
          <w:bCs/>
          <w:lang w:val="pt-PT"/>
        </w:rPr>
        <w:t>Scorcher</w:t>
      </w:r>
      <w:proofErr w:type="spellEnd"/>
      <w:r w:rsidRPr="00B00D56">
        <w:rPr>
          <w:bCs/>
          <w:vertAlign w:val="superscript"/>
          <w:lang w:val="pt-PT"/>
        </w:rPr>
        <w:t>®</w:t>
      </w:r>
      <w:r w:rsidRPr="00B00D56">
        <w:rPr>
          <w:bCs/>
          <w:lang w:val="pt-PT"/>
        </w:rPr>
        <w:t>, desenvolvido para os novos modelos da gama Harley-Davidson</w:t>
      </w:r>
      <w:r w:rsidRPr="00B00D56">
        <w:rPr>
          <w:bCs/>
          <w:vertAlign w:val="superscript"/>
          <w:lang w:val="pt-PT"/>
        </w:rPr>
        <w:t>®</w:t>
      </w:r>
      <w:r w:rsidRPr="00B00D56">
        <w:rPr>
          <w:bCs/>
          <w:lang w:val="pt-PT"/>
        </w:rPr>
        <w:t xml:space="preserve"> </w:t>
      </w:r>
      <w:proofErr w:type="spellStart"/>
      <w:r w:rsidRPr="00B00D56">
        <w:rPr>
          <w:bCs/>
          <w:lang w:val="pt-PT"/>
        </w:rPr>
        <w:t>Softail</w:t>
      </w:r>
      <w:proofErr w:type="spellEnd"/>
      <w:r w:rsidRPr="00B00D56">
        <w:rPr>
          <w:bCs/>
          <w:vertAlign w:val="superscript"/>
          <w:lang w:val="pt-PT"/>
        </w:rPr>
        <w:t>®</w:t>
      </w:r>
      <w:r w:rsidRPr="00B00D56">
        <w:rPr>
          <w:bCs/>
          <w:lang w:val="pt-PT"/>
        </w:rPr>
        <w:t xml:space="preserve"> 2018</w:t>
      </w:r>
    </w:p>
    <w:p w14:paraId="40B99DB3" w14:textId="4845CDA5" w:rsidR="009A3CA2" w:rsidRPr="00B00D56" w:rsidRDefault="009A3CA2" w:rsidP="009A3CA2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-PT"/>
        </w:rPr>
      </w:pPr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 xml:space="preserve">A Michelin apresentou o seu pneu </w:t>
      </w:r>
      <w:proofErr w:type="spellStart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Scorcher</w:t>
      </w:r>
      <w:proofErr w:type="spellEnd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 xml:space="preserve">® especialmente concebido para equipar as Harley Davidson </w:t>
      </w:r>
      <w:proofErr w:type="spellStart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Fat</w:t>
      </w:r>
      <w:proofErr w:type="spellEnd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 xml:space="preserve"> Boy®, </w:t>
      </w:r>
      <w:proofErr w:type="spellStart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Low</w:t>
      </w:r>
      <w:proofErr w:type="spellEnd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 xml:space="preserve"> </w:t>
      </w:r>
      <w:proofErr w:type="spellStart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Rider</w:t>
      </w:r>
      <w:proofErr w:type="spellEnd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 xml:space="preserve">® e </w:t>
      </w:r>
      <w:proofErr w:type="spellStart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Breakout</w:t>
      </w:r>
      <w:proofErr w:type="spellEnd"/>
      <w:r w:rsidRPr="00B00D56">
        <w:rPr>
          <w:rFonts w:ascii="Times" w:hAnsi="Times"/>
          <w:b/>
          <w:bCs/>
          <w:i/>
          <w:iCs/>
          <w:snapToGrid w:val="0"/>
          <w:color w:val="333399"/>
          <w:sz w:val="25"/>
          <w:szCs w:val="28"/>
          <w:lang w:val="pt-PT"/>
        </w:rPr>
        <w:t>® versão 2018, recentemente dadas a conhecer.</w:t>
      </w:r>
    </w:p>
    <w:p w14:paraId="5C9CA38C" w14:textId="1AFDF75C" w:rsidR="00C54E32" w:rsidRPr="00B00D56" w:rsidRDefault="00091FE0" w:rsidP="009A3CA2">
      <w:pPr>
        <w:pStyle w:val="TextoMichelin"/>
        <w:rPr>
          <w:bCs/>
          <w:szCs w:val="21"/>
          <w:lang w:val="pt-PT"/>
        </w:rPr>
      </w:pPr>
      <w:r w:rsidRPr="00B00D56">
        <w:rPr>
          <w:szCs w:val="21"/>
          <w:lang w:val="pt-PT"/>
        </w:rPr>
        <w:t xml:space="preserve">Os dois novos pneus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desenvolvidos conjuntamente pela Michelin e pela Harley Davidson® propuseram-se como equipamento original para uma seleção de modelos da gama </w:t>
      </w:r>
      <w:proofErr w:type="spellStart"/>
      <w:r w:rsidRPr="00B00D56">
        <w:rPr>
          <w:szCs w:val="21"/>
          <w:lang w:val="pt-PT"/>
        </w:rPr>
        <w:t>Softail</w:t>
      </w:r>
      <w:proofErr w:type="spellEnd"/>
      <w:r w:rsidRPr="00B00D56">
        <w:rPr>
          <w:szCs w:val="21"/>
          <w:lang w:val="pt-PT"/>
        </w:rPr>
        <w:t xml:space="preserve">® 2018. O pneu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31 tem um estilo tradicional </w:t>
      </w:r>
      <w:proofErr w:type="spellStart"/>
      <w:r w:rsidRPr="00B00D56">
        <w:rPr>
          <w:szCs w:val="21"/>
          <w:lang w:val="pt-PT"/>
        </w:rPr>
        <w:t>cruiser</w:t>
      </w:r>
      <w:proofErr w:type="spellEnd"/>
      <w:r w:rsidRPr="00B00D56">
        <w:rPr>
          <w:szCs w:val="21"/>
          <w:lang w:val="pt-PT"/>
        </w:rPr>
        <w:t xml:space="preserve">, ao passo que o pneu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11 possui um design mais desportivo. Os compostos selecionados para a banda de rolamento dos novos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11 e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31 garantem uma motricidade superior a baixa temperatura, bem como em solos molhados e muito molhados, além de uma duração melhorada. Os pneus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11 e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>® 31 são montados de série em bastantes modelos e podem equipar-se como segunda montagem em boa parte da gama.</w:t>
      </w:r>
    </w:p>
    <w:p w14:paraId="4C31A46C" w14:textId="2EFB4CDC" w:rsidR="00FB3378" w:rsidRPr="00B00D56" w:rsidRDefault="00FB3378" w:rsidP="009A3CA2">
      <w:pPr>
        <w:pStyle w:val="TextoMichelin"/>
        <w:rPr>
          <w:bCs/>
          <w:szCs w:val="21"/>
          <w:lang w:val="pt-PT"/>
        </w:rPr>
      </w:pPr>
      <w:r w:rsidRPr="00B00D56">
        <w:rPr>
          <w:szCs w:val="21"/>
          <w:lang w:val="pt-PT"/>
        </w:rPr>
        <w:t>A Michelin trabalhou durante dois anos com a Harley-Davidson</w:t>
      </w:r>
      <w:r w:rsidRPr="00B00D56">
        <w:rPr>
          <w:szCs w:val="21"/>
          <w:vertAlign w:val="superscript"/>
          <w:lang w:val="pt-PT"/>
        </w:rPr>
        <w:t>®</w:t>
      </w:r>
      <w:r w:rsidRPr="00B00D56">
        <w:rPr>
          <w:szCs w:val="21"/>
          <w:lang w:val="pt-PT"/>
        </w:rPr>
        <w:t xml:space="preserve"> para desenvolver estes novos pneus. Graças à utilização de sistemas avançados de conceção de modelos, os técnicos de ambas as entidades puderam aproveitar as sinergias entre os seus centros de investigação para conceber estes pneus e adaptá-los às especificações requeridas. Destes esforços específicos, com rigorosos padrões de qualidade e uma estreita colaboração, resulta um pneu perfeitamente adaptado às necessidades das motos.</w:t>
      </w:r>
    </w:p>
    <w:p w14:paraId="264FFD47" w14:textId="7B763E42" w:rsidR="006D6C6E" w:rsidRPr="00B00D56" w:rsidRDefault="00A56497" w:rsidP="009A3CA2">
      <w:pPr>
        <w:pStyle w:val="TextoMichelin"/>
        <w:rPr>
          <w:bCs/>
          <w:color w:val="262626" w:themeColor="text1"/>
          <w:szCs w:val="21"/>
          <w:lang w:val="pt-PT"/>
        </w:rPr>
      </w:pPr>
      <w:r w:rsidRPr="00B00D56">
        <w:rPr>
          <w:szCs w:val="21"/>
          <w:lang w:val="pt-PT"/>
        </w:rPr>
        <w:t xml:space="preserve">O design exclusivo e as performances das novas criações da Harley-Davidson permitiram dispor de dimensões específicas. Por exemplo, o novo </w:t>
      </w:r>
      <w:proofErr w:type="spellStart"/>
      <w:r w:rsidRPr="00B00D56">
        <w:rPr>
          <w:szCs w:val="21"/>
          <w:lang w:val="pt-PT"/>
        </w:rPr>
        <w:t>Fat</w:t>
      </w:r>
      <w:proofErr w:type="spellEnd"/>
      <w:r w:rsidRPr="00B00D56">
        <w:rPr>
          <w:szCs w:val="21"/>
          <w:lang w:val="pt-PT"/>
        </w:rPr>
        <w:t xml:space="preserve"> Boy</w:t>
      </w:r>
      <w:r w:rsidRPr="00B00D56">
        <w:rPr>
          <w:szCs w:val="21"/>
          <w:vertAlign w:val="superscript"/>
          <w:lang w:val="pt-PT"/>
        </w:rPr>
        <w:t>®</w:t>
      </w:r>
      <w:r w:rsidRPr="00B00D56">
        <w:rPr>
          <w:szCs w:val="21"/>
          <w:lang w:val="pt-PT"/>
        </w:rPr>
        <w:t xml:space="preserve"> combina um pneu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vertAlign w:val="superscript"/>
          <w:lang w:val="pt-PT"/>
        </w:rPr>
        <w:t>®</w:t>
      </w:r>
      <w:r w:rsidRPr="00B00D56">
        <w:rPr>
          <w:szCs w:val="21"/>
          <w:lang w:val="pt-PT"/>
        </w:rPr>
        <w:t xml:space="preserve"> 11, 160/60R18 na parte dianteira e 240/40R18 na parte traseira</w:t>
      </w:r>
      <w:r w:rsidRPr="00B00D56">
        <w:rPr>
          <w:color w:val="262626" w:themeColor="text1"/>
          <w:szCs w:val="21"/>
          <w:lang w:val="pt-PT"/>
        </w:rPr>
        <w:t>, para dar um carácter próprio, exclusivo, prazer de pilotar e emociones excecionais.</w:t>
      </w:r>
    </w:p>
    <w:p w14:paraId="4BE0910B" w14:textId="1A6E239B" w:rsidR="00B07DD4" w:rsidRPr="00C91BBA" w:rsidRDefault="00B07DD4" w:rsidP="009A3CA2">
      <w:pPr>
        <w:pStyle w:val="TextoMichelin"/>
        <w:rPr>
          <w:szCs w:val="21"/>
          <w:lang w:val="pt-PT"/>
        </w:rPr>
      </w:pPr>
      <w:r w:rsidRPr="00B00D56">
        <w:rPr>
          <w:szCs w:val="21"/>
          <w:lang w:val="pt-PT"/>
        </w:rPr>
        <w:t xml:space="preserve">Ao mesmo tempo, além </w:t>
      </w:r>
      <w:r w:rsidRPr="00B00D56">
        <w:rPr>
          <w:color w:val="262626" w:themeColor="text1"/>
          <w:szCs w:val="21"/>
          <w:lang w:val="pt-PT"/>
        </w:rPr>
        <w:t>de proporcionar</w:t>
      </w:r>
      <w:r w:rsidRPr="00B00D56">
        <w:rPr>
          <w:szCs w:val="21"/>
          <w:lang w:val="pt-PT"/>
        </w:rPr>
        <w:t xml:space="preserve"> às motos uma sensação de ligeireza, uma massa reduzida e uma estabilidade melhorada a grande velocidade, graças às fibras de aramida</w:t>
      </w:r>
      <w:r w:rsidRPr="00C91BBA">
        <w:footnoteReference w:customMarkFollows="1" w:id="1"/>
        <w:t xml:space="preserve"> (outra característica dos pneus </w:t>
      </w:r>
      <w:proofErr w:type="spellStart"/>
      <w:r w:rsidRPr="00C91BBA">
        <w:t>hypersport</w:t>
      </w:r>
      <w:proofErr w:type="spellEnd"/>
      <w:r w:rsidRPr="00C91BBA">
        <w:t xml:space="preserve"> da Michelin), estes pneus resistem à deformação e garantem umas altas performances constantes a grandes velocidades.</w:t>
      </w:r>
      <w:r w:rsidRPr="00C91BBA">
        <w:sym w:font="Symbol" w:char="F02A"/>
      </w:r>
      <w:bookmarkStart w:id="0" w:name="_GoBack"/>
      <w:bookmarkEnd w:id="0"/>
    </w:p>
    <w:p w14:paraId="3A34E0AF" w14:textId="742E25E7" w:rsidR="00525244" w:rsidRPr="00B00D56" w:rsidRDefault="00E81A67" w:rsidP="009A3CA2">
      <w:pPr>
        <w:pStyle w:val="TextoMichelin"/>
        <w:rPr>
          <w:bCs/>
          <w:szCs w:val="21"/>
          <w:lang w:val="pt-PT"/>
        </w:rPr>
      </w:pPr>
      <w:r w:rsidRPr="00B00D56">
        <w:rPr>
          <w:szCs w:val="21"/>
          <w:lang w:val="pt-PT"/>
        </w:rPr>
        <w:br w:type="column"/>
      </w:r>
      <w:r w:rsidRPr="00B00D56">
        <w:rPr>
          <w:szCs w:val="21"/>
          <w:lang w:val="pt-PT"/>
        </w:rPr>
        <w:lastRenderedPageBreak/>
        <w:t xml:space="preserve">Os pneus dianteiros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11 (130/60B21) e traseiros (240/40R18) são equipamento original nos modelos </w:t>
      </w:r>
      <w:proofErr w:type="spellStart"/>
      <w:r w:rsidRPr="00B00D56">
        <w:rPr>
          <w:szCs w:val="21"/>
          <w:lang w:val="pt-PT"/>
        </w:rPr>
        <w:t>Breakout</w:t>
      </w:r>
      <w:proofErr w:type="spellEnd"/>
      <w:r w:rsidRPr="00B00D56">
        <w:rPr>
          <w:szCs w:val="21"/>
          <w:lang w:val="pt-PT"/>
        </w:rPr>
        <w:t xml:space="preserve">®, ao passo que o </w:t>
      </w:r>
      <w:proofErr w:type="spellStart"/>
      <w:r w:rsidRPr="00B00D56">
        <w:rPr>
          <w:szCs w:val="21"/>
          <w:lang w:val="pt-PT"/>
        </w:rPr>
        <w:t>Low</w:t>
      </w:r>
      <w:proofErr w:type="spellEnd"/>
      <w:r w:rsidRPr="00B00D56">
        <w:rPr>
          <w:szCs w:val="21"/>
          <w:lang w:val="pt-PT"/>
        </w:rPr>
        <w:t xml:space="preserve"> </w:t>
      </w:r>
      <w:proofErr w:type="spellStart"/>
      <w:r w:rsidRPr="00B00D56">
        <w:rPr>
          <w:szCs w:val="21"/>
          <w:lang w:val="pt-PT"/>
        </w:rPr>
        <w:t>Rider</w:t>
      </w:r>
      <w:proofErr w:type="spellEnd"/>
      <w:r w:rsidRPr="00B00D56">
        <w:rPr>
          <w:szCs w:val="21"/>
          <w:lang w:val="pt-PT"/>
        </w:rPr>
        <w:t xml:space="preserve">® monta de série o pneu dianteiro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>® 31 (110/90B19) e traseiro (180/70B16).</w:t>
      </w:r>
    </w:p>
    <w:p w14:paraId="24EEA48B" w14:textId="793FB323" w:rsidR="005301FE" w:rsidRPr="00B00D56" w:rsidRDefault="005301FE" w:rsidP="009A3CA2">
      <w:pPr>
        <w:pStyle w:val="TextoMichelin"/>
        <w:rPr>
          <w:bCs/>
          <w:szCs w:val="21"/>
          <w:lang w:val="pt-PT"/>
        </w:rPr>
      </w:pPr>
      <w:r w:rsidRPr="00B00D56">
        <w:rPr>
          <w:szCs w:val="21"/>
          <w:lang w:val="pt-PT"/>
        </w:rPr>
        <w:t xml:space="preserve">Estes novos pneus MICHELIN </w:t>
      </w:r>
      <w:proofErr w:type="spellStart"/>
      <w:r w:rsidRPr="00B00D56">
        <w:rPr>
          <w:szCs w:val="21"/>
          <w:lang w:val="pt-PT"/>
        </w:rPr>
        <w:t>Scorcher</w:t>
      </w:r>
      <w:proofErr w:type="spellEnd"/>
      <w:r w:rsidRPr="00B00D56">
        <w:rPr>
          <w:szCs w:val="21"/>
          <w:lang w:val="pt-PT"/>
        </w:rPr>
        <w:t xml:space="preserve">® estarão disponíveis na extensa rede Harley-Davidson®, bem como em distribuidores especializados.  </w:t>
      </w:r>
    </w:p>
    <w:p w14:paraId="31282BBF" w14:textId="5A38E367" w:rsidR="008767C8" w:rsidRPr="00B00D56" w:rsidRDefault="00C853AF" w:rsidP="009A3CA2">
      <w:pPr>
        <w:pStyle w:val="TextoMichelin"/>
        <w:rPr>
          <w:bCs/>
          <w:szCs w:val="21"/>
          <w:lang w:val="pt-PT"/>
        </w:rPr>
      </w:pPr>
      <w:r>
        <w:rPr>
          <w:bCs/>
          <w:noProof/>
          <w:szCs w:val="21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78DF20" wp14:editId="7023DDAF">
                <wp:simplePos x="0" y="0"/>
                <wp:positionH relativeFrom="column">
                  <wp:posOffset>-53340</wp:posOffset>
                </wp:positionH>
                <wp:positionV relativeFrom="paragraph">
                  <wp:posOffset>205105</wp:posOffset>
                </wp:positionV>
                <wp:extent cx="6644640" cy="5253990"/>
                <wp:effectExtent l="0" t="0" r="35560" b="29210"/>
                <wp:wrapThrough wrapText="bothSides">
                  <wp:wrapPolygon edited="0">
                    <wp:start x="13046" y="0"/>
                    <wp:lineTo x="12303" y="1775"/>
                    <wp:lineTo x="12138" y="3550"/>
                    <wp:lineTo x="12220" y="5221"/>
                    <wp:lineTo x="0" y="6265"/>
                    <wp:lineTo x="0" y="21616"/>
                    <wp:lineTo x="21633" y="21616"/>
                    <wp:lineTo x="21633" y="6370"/>
                    <wp:lineTo x="20807" y="5221"/>
                    <wp:lineTo x="20972" y="3550"/>
                    <wp:lineTo x="20890" y="1566"/>
                    <wp:lineTo x="20229" y="418"/>
                    <wp:lineTo x="19817" y="0"/>
                    <wp:lineTo x="13046" y="0"/>
                  </wp:wrapPolygon>
                </wp:wrapThrough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5253990"/>
                          <a:chOff x="892" y="990"/>
                          <a:chExt cx="10108" cy="6186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02" y="3162"/>
                            <a:ext cx="10088" cy="40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7D9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3310"/>
                            <a:ext cx="19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4605"/>
                            <a:ext cx="1974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92" y="2800"/>
                            <a:ext cx="10108" cy="433"/>
                          </a:xfrm>
                          <a:prstGeom prst="rect">
                            <a:avLst/>
                          </a:prstGeom>
                          <a:solidFill>
                            <a:srgbClr val="467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95" y="5871"/>
                            <a:ext cx="10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7D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95" y="4559"/>
                            <a:ext cx="100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67D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242" y="3840"/>
                            <a:ext cx="49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7D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242" y="6456"/>
                            <a:ext cx="49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7D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242" y="5166"/>
                            <a:ext cx="49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7D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7" y="990"/>
                            <a:ext cx="2406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990"/>
                            <a:ext cx="2406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13E73" id="Agrupar 11" o:spid="_x0000_s1026" style="position:absolute;margin-left:-4.2pt;margin-top:16.15pt;width:523.2pt;height:413.7pt;z-index:251659264;mso-width-relative:margin;mso-height-relative:margin" coordorigin="892,990" coordsize="10108,618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">
                <v:rect id="Rectangle 9" o:spid="_x0000_s1027" style="position:absolute;left:902;top:3162;width:10088;height:40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ZW5wQAA&#10;ANsAAAAPAAAAZHJzL2Rvd25yZXYueG1sRE9Na8JAEL0X/A/LCN6ajUGCxKxShYIXsab1Ps1Ok9Ds&#10;bMhuNfHXuwXB2zze5+SbwbTiQr1rLCuYRzEI4tLqhisFX5/vr0sQziNrbC2TgpEcbNaTlxwzba98&#10;okvhKxFC2GWooPa+y6R0ZU0GXWQ74sD92N6gD7CvpO7xGsJNK5M4TqXBhkNDjR3taip/iz+joC0a&#10;I9PjORnLj+7wfbotltv5QqnZdHhbgfA0+Kf44d7rMD+B/1/CAX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2GVucEAAADbAAAADwAAAAAAAAAAAAAAAACXAgAAZHJzL2Rvd25y&#10;ZXYueG1sUEsFBgAAAAAEAAQA9QAAAIUDAAAAAA==&#10;" filled="f" strokecolor="#467d94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2793;top:3310;width:1974;height:1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y&#10;8fLBAAAA2wAAAA8AAABkcnMvZG93bnJldi54bWxET0uLwjAQvi/4H8IIXhZN1WWRahQt+NijDzwP&#10;zdgWm0lJolZ/vVlY2Nt8fM+ZLVpTizs5X1lWMBwkIIhzqysuFJyO6/4EhA/IGmvLpOBJHhbzzscM&#10;U20fvKf7IRQihrBPUUEZQpNK6fOSDPqBbYgjd7HOYIjQFVI7fMRwU8tRknxLgxXHhhIbykrKr4eb&#10;UeA+89dktPla7k/6Z3u+JNl1xZlSvW67nIII1IZ/8Z97p+P8Mfz+Eg+Q8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Ny8fLBAAAA2wAAAA8AAAAAAAAAAAAAAAAAnAIAAGRy&#10;cy9kb3ducmV2LnhtbFBLBQYAAAAABAAEAPcAAACKAwAAAAA=&#10;">
                  <v:imagedata r:id="rId12" o:title=""/>
                </v:shape>
                <v:shape id="Picture 11" o:spid="_x0000_s1029" type="#_x0000_t75" style="position:absolute;left:2793;top:4605;width:1974;height:24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O&#10;hifCAAAA2wAAAA8AAABkcnMvZG93bnJldi54bWxET91qwjAUvh/4DuEI3gxNJ9vQaixFEAaDjlUf&#10;4NAcm2JzUpus7d5+GQx2dz6+37PPJtuKgXrfOFbwtEpAEFdON1wruJxPyw0IH5A1to5JwTd5yA6z&#10;hz2m2o38SUMZahFD2KeowITQpVL6ypBFv3IdceSurrcYIuxrqXscY7ht5TpJXqXFhmODwY6Ohqpb&#10;+WUVXG9TFbYfx8vjyym/l+17oc1QKLWYT/kORKAp/Iv/3G86zn+G31/iAfLw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joYnwgAAANsAAAAPAAAAAAAAAAAAAAAAAJwCAABk&#10;cnMvZG93bnJldi54bWxQSwUGAAAAAAQABAD3AAAAiwMAAAAA&#10;">
                  <v:imagedata r:id="rId13" o:title=""/>
                </v:shape>
                <v:rect id="Rectangle 12" o:spid="_x0000_s1030" style="position:absolute;left:892;top:2800;width:10108;height: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6m+wQAA&#10;ANsAAAAPAAAAZHJzL2Rvd25yZXYueG1sRE9NawIxEL0L/ocwQm+atdCiW6NIQdpbWxX0OCTT3cXN&#10;ZEmmuvrrm0LB2zze5yxWvW/VmWJqAhuYTgpQxDa4hisD+91mPAOVBNlhG5gMXCnBajkcLLB04cJf&#10;dN5KpXIIpxIN1CJdqXWyNXlMk9ARZ+47RI+SYay0i3jJ4b7Vj0XxrD02nBtq7Oi1Jnva/ngDh+tN&#10;PuPHbX/cnfAQ3zZ2LnNrzMOoX7+AEurlLv53v7s8/wn+fskH6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SupvsEAAADbAAAADwAAAAAAAAAAAAAAAACXAgAAZHJzL2Rvd25y&#10;ZXYueG1sUEsFBgAAAAAEAAQA9QAAAIUDAAAAAA==&#10;" fillcolor="#467d94" stroked="f"/>
                <v:line id="Line 13" o:spid="_x0000_s1031" style="position:absolute;visibility:visible;mso-wrap-style:square" from="895,5871" to="10986,5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o+qLwAAADbAAAADwAAAGRycy9kb3ducmV2LnhtbERPSwrCMBDdC94hjOBOU7soUo0igqAb&#10;xeoBhmZsq82kNLHW2xtBcDeP953luje16Kh1lWUFs2kEgji3uuJCwfWym8xBOI+ssbZMCt7kYL0a&#10;DpaYavviM3WZL0QIYZeigtL7JpXS5SUZdFPbEAfuZluDPsC2kLrFVwg3tYyjKJEGKw4NJTa0LSl/&#10;ZE+jIE6KQyR3z2OOWVdfN4eTvcedUuNRv1mA8NT7v/jn3uswP4HvL+EAufo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GRo+qLwAAADbAAAADwAAAAAAAAAAAAAAAAChAgAA&#10;ZHJzL2Rvd25yZXYueG1sUEsFBgAAAAAEAAQA+QAAAIoDAAAAAA==&#10;" strokecolor="#467d94" strokeweight="1pt"/>
                <v:line id="Line 14" o:spid="_x0000_s1032" style="position:absolute;visibility:visible;mso-wrap-style:square" from="895,4559" to="10986,4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abM7wAAADbAAAADwAAAGRycy9kb3ducmV2LnhtbERPSwrCMBDdC94hjOBOU7tQqUYRQdCN&#10;YvUAQzO21WZSmljr7Y0guJvH+85y3ZlKtNS40rKCyTgCQZxZXXKu4HrZjeYgnEfWWFkmBW9ysF71&#10;e0tMtH3xmdrU5yKEsEtQQeF9nUjpsoIMurGtiQN3s41BH2CTS93gK4SbSsZRNJUGSw4NBda0LSh7&#10;pE+jIJ7mh0junscM07a6bg4ne49bpYaDbrMA4anzf/HPvddh/gy+v4QD5OoD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dlabM7wAAADbAAAADwAAAAAAAAAAAAAAAAChAgAA&#10;ZHJzL2Rvd25yZXYueG1sUEsFBgAAAAAEAAQA+QAAAIoDAAAAAA==&#10;" strokecolor="#467d94" strokeweight="1pt"/>
                <v:line id="Line 15" o:spid="_x0000_s1033" style="position:absolute;visibility:visible;mso-wrap-style:square" from="5242,3840" to="10187,3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ucnsIAAADbAAAADwAAAGRycy9kb3ducmV2LnhtbESPQWvCQBCF7wX/wzJCb3VTKyFEVymV&#10;Qk+CUcl1yE6T0Oxsmt2a9N87B8HbDO/Ne99sdpPr1JWG0Ho28LpIQBFX3rZcGzifPl8yUCEiW+w8&#10;k4F/CrDbzp42mFs/8pGuRayVhHDI0UATY59rHaqGHIaF74lF+/aDwyjrUGs74CjhrtPLJEm1w5al&#10;ocGePhqqfoo/Z2BM0e91Vv76g1vZsSr5dLFvxjzPp/c1qEhTfJjv119W8AVWfpEB9PY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MucnsIAAADbAAAADwAAAAAAAAAAAAAA&#10;AAChAgAAZHJzL2Rvd25yZXYueG1sUEsFBgAAAAAEAAQA+QAAAJADAAAAAA==&#10;" strokecolor="#467d94" strokeweight=".5pt"/>
                <v:line id="Line 16" o:spid="_x0000_s1034" style="position:absolute;visibility:visible;mso-wrap-style:square" from="5242,6456" to="10213,64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c5Bb0AAADbAAAADwAAAGRycy9kb3ducmV2LnhtbERPy6rCMBDdC/5DGMGdpj4QrUYRRXAl&#10;+MLt0IxtsZnUJtr690a4cHdzOM9ZrBpTiDdVLresYNCPQBAnVuecKricd70pCOeRNRaWScGHHKyW&#10;7dYCY21rPtL75FMRQtjFqCDzvoyldElGBl3flsSBu9vKoA+wSqWusA7hppDDKJpIgzmHhgxL2mSU&#10;PE4vo6CeoN3K6e1pD2as6+TG56seKdXtNOs5CE+N/xf/ufc6zJ/B75dwgFx+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EuHOQW9AAAA2wAAAA8AAAAAAAAAAAAAAAAAoQIA&#10;AGRycy9kb3ducmV2LnhtbFBLBQYAAAAABAAEAPkAAACLAwAAAAA=&#10;" strokecolor="#467d94" strokeweight=".5pt"/>
                <v:line id="Line 17" o:spid="_x0000_s1035" style="position:absolute;visibility:visible;mso-wrap-style:square" from="5242,5166" to="10187,51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FaJbsAAADbAAAADwAAAGRycy9kb3ducmV2LnhtbERPyQrCMBC9C/5DGMGbTV0QqUYRRfAk&#10;uOF1aMa22ExqE239e3MQPD7evli1phRvql1hWcEwikEQp1YXnCm4nHeDGQjnkTWWlknBhxyslt3O&#10;AhNtGz7S++QzEULYJagg975KpHRpTgZdZCviwN1tbdAHWGdS19iEcFPKURxPpcGCQ0OOFW1ySh+n&#10;l1HQTNFu5ez2tAcz0U164/NVj5Xq99r1HISn1v/FP/deKxiF9eFL+AFy+QU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AU0VoluwAAANsAAAAPAAAAAAAAAAAAAAAAAKECAABk&#10;cnMvZG93bnJldi54bWxQSwUGAAAAAAQABAD5AAAAiQMAAAAA&#10;" strokecolor="#467d94" strokeweight=".5pt"/>
                <v:shape id="Picture 18" o:spid="_x0000_s1036" type="#_x0000_t75" style="position:absolute;left:8377;top:990;width:2406;height:2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5&#10;GM7BAAAA2wAAAA8AAABkcnMvZG93bnJldi54bWxEj9GKwjAURN8X/IdwBd/WtMUVqUYRQSm+LFY/&#10;4NJc22JzU5po698bQfBxmJkzzGozmEY8qHO1ZQXxNAJBXFhdc6ngct7/LkA4j6yxsUwKnuRgsx79&#10;rDDVtucTPXJfigBhl6KCyvs2ldIVFRl0U9sSB+9qO4M+yK6UusM+wE0jkyiaS4M1h4UKW9pVVNzy&#10;u1EQNYdF/3fMZL6bZbf4/F/eE7NVajIetksQngb/DX/amVaQxPD+En6AX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K5GM7BAAAA2wAAAA8AAAAAAAAAAAAAAAAAnAIAAGRy&#10;cy9kb3ducmV2LnhtbFBLBQYAAAAABAAEAPcAAACKAwAAAAA=&#10;">
                  <v:imagedata r:id="rId14" o:title=""/>
                </v:shape>
                <v:shape id="Picture 19" o:spid="_x0000_s1037" type="#_x0000_t75" style="position:absolute;left:6293;top:990;width:2406;height:2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d&#10;NNfFAAAA2wAAAA8AAABkcnMvZG93bnJldi54bWxEj0FrAjEUhO8F/0N4Qm+adasiq1GkIHgpRVsF&#10;b4/Nc7O4edluUk399U1B6HGYmW+YxSraRlyp87VjBaNhBoK4dLrmSsHnx2YwA+EDssbGMSn4IQ+r&#10;Ze9pgYV2N97RdR8qkSDsC1RgQmgLKX1pyKIfupY4eWfXWQxJdpXUHd4S3DYyz7KptFhzWjDY0quh&#10;8rL/tgpmk0l8/3o7NbvxfWtOedzI48tBqed+XM9BBIrhP/xob7WCPIe/L+kH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3TTXxQAAANsAAAAPAAAAAAAAAAAAAAAAAJwC&#10;AABkcnMvZG93bnJldi54bWxQSwUGAAAAAAQABAD3AAAAjgMAAAAA&#10;">
                  <v:imagedata r:id="rId15" o:title=""/>
                </v:shape>
                <w10:wrap type="through"/>
              </v:group>
            </w:pict>
          </mc:Fallback>
        </mc:AlternateContent>
      </w:r>
    </w:p>
    <w:p w14:paraId="64FF7FD5" w14:textId="73F0BF60" w:rsidR="002D0071" w:rsidRPr="00B00D56" w:rsidRDefault="002D0071" w:rsidP="008767C8">
      <w:pPr>
        <w:pStyle w:val="TextoMichelin"/>
        <w:rPr>
          <w:bCs/>
          <w:szCs w:val="21"/>
          <w:lang w:val="pt-PT"/>
        </w:rPr>
      </w:pPr>
    </w:p>
    <w:p w14:paraId="720A7E36" w14:textId="13497A3D" w:rsidR="00B075E4" w:rsidRPr="00B00D56" w:rsidRDefault="00B075E4" w:rsidP="00E81A67">
      <w:pPr>
        <w:pStyle w:val="TextoMichelin"/>
        <w:rPr>
          <w:b/>
          <w:bCs/>
          <w:snapToGrid w:val="0"/>
          <w:color w:val="808080"/>
          <w:sz w:val="18"/>
          <w:szCs w:val="18"/>
          <w:lang w:val="pt-PT"/>
        </w:rPr>
      </w:pPr>
    </w:p>
    <w:p w14:paraId="1798DD86" w14:textId="77777777" w:rsidR="00B075E4" w:rsidRPr="00B00D56" w:rsidRDefault="00B075E4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pt-PT"/>
        </w:rPr>
      </w:pPr>
    </w:p>
    <w:p w14:paraId="4B376E0B" w14:textId="09C19CBB" w:rsidR="00E81A67" w:rsidRPr="00B00D56" w:rsidRDefault="00C853AF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EF8F5" wp14:editId="1CC07513">
                <wp:simplePos x="0" y="0"/>
                <wp:positionH relativeFrom="column">
                  <wp:posOffset>3556635</wp:posOffset>
                </wp:positionH>
                <wp:positionV relativeFrom="paragraph">
                  <wp:posOffset>3289300</wp:posOffset>
                </wp:positionV>
                <wp:extent cx="2534920" cy="703580"/>
                <wp:effectExtent l="0" t="0" r="5080" b="7620"/>
                <wp:wrapThrough wrapText="bothSides">
                  <wp:wrapPolygon edited="0">
                    <wp:start x="0" y="0"/>
                    <wp:lineTo x="0" y="21054"/>
                    <wp:lineTo x="21427" y="21054"/>
                    <wp:lineTo x="21427" y="0"/>
                    <wp:lineTo x="0" y="0"/>
                  </wp:wrapPolygon>
                </wp:wrapThrough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1F2D3" w14:textId="77777777" w:rsidR="00C046C1" w:rsidRPr="00B00D56" w:rsidRDefault="00C046C1" w:rsidP="00C046C1">
                            <w:pPr>
                              <w:spacing w:before="24"/>
                              <w:rPr>
                                <w:rFonts w:ascii="Frutiger-Black"/>
                                <w:b/>
                                <w:sz w:val="20"/>
                                <w:lang w:val="en-GB"/>
                              </w:rPr>
                            </w:pPr>
                            <w:r w:rsidRPr="00B00D56">
                              <w:rPr>
                                <w:rFonts w:ascii="Frutiger-Roman"/>
                                <w:color w:val="231F20"/>
                                <w:sz w:val="20"/>
                                <w:lang w:val="en-GB"/>
                              </w:rPr>
                              <w:t xml:space="preserve">110/90 B 19 M/C 62H </w:t>
                            </w:r>
                            <w:r w:rsidRPr="00B00D56"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en-GB"/>
                              </w:rPr>
                              <w:t>SCORCHER 31 F TL</w:t>
                            </w:r>
                          </w:p>
                          <w:p w14:paraId="5A7D47D1" w14:textId="77777777" w:rsidR="00C046C1" w:rsidRPr="00B00D56" w:rsidRDefault="00C046C1" w:rsidP="00C046C1">
                            <w:pPr>
                              <w:spacing w:before="191"/>
                              <w:rPr>
                                <w:rFonts w:ascii="Frutiger-Black"/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Frutiger-Roman"/>
                                <w:color w:val="231F20"/>
                                <w:sz w:val="20"/>
                                <w:lang w:val="pt"/>
                              </w:rPr>
                              <w:t xml:space="preserve">180/70 B 16 M/C 77H </w:t>
                            </w:r>
                            <w:r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pt"/>
                              </w:rPr>
                              <w:t>SCORCHER 31 R 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4EF8F5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80.05pt;margin-top:259pt;width:199.6pt;height:5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" filled="f" stroked="f">
                <v:textbox inset="0,0,0,0">
                  <w:txbxContent>
                    <w:p w14:paraId="1C71F2D3" w14:textId="77777777" w:rsidR="00C046C1" w:rsidRPr="00B00D56" w:rsidRDefault="00C046C1" w:rsidP="00C046C1">
                      <w:pPr>
                        <w:spacing w:before="24"/>
                        <w:rPr>
                          <w:rFonts w:ascii="Frutiger-Black"/>
                          <w:b/>
                          <w:sz w:val="20"/>
                          <w:lang w:val="en-GB"/>
                        </w:rPr>
                      </w:pPr>
                      <w:r w:rsidRPr="00B00D56">
                        <w:rPr>
                          <w:rFonts w:ascii="Frutiger-Roman"/>
                          <w:color w:val="231F20"/>
                          <w:sz w:val="20"/>
                          <w:lang w:val="en-GB"/>
                        </w:rPr>
                        <w:t xml:space="preserve">110/90 B 19 M/C 62H </w:t>
                      </w:r>
                      <w:r w:rsidRPr="00B00D56"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en-GB"/>
                        </w:rPr>
                        <w:t>SCORCHER 31 F TL</w:t>
                      </w:r>
                    </w:p>
                    <w:p w14:paraId="5A7D47D1" w14:textId="77777777" w:rsidR="00C046C1" w:rsidRPr="00B00D56" w:rsidRDefault="00C046C1" w:rsidP="00C046C1">
                      <w:pPr>
                        <w:spacing w:before="191"/>
                        <w:rPr>
                          <w:rFonts w:ascii="Frutiger-Black"/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rFonts w:ascii="Frutiger-Roman"/>
                          <w:color w:val="231F20"/>
                          <w:sz w:val="20"/>
                          <w:lang w:val="pt"/>
                        </w:rPr>
                        <w:t xml:space="preserve">180/70 B 16 M/C 77H </w:t>
                      </w:r>
                      <w:r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pt"/>
                        </w:rPr>
                        <w:t>SCORCHER 31 R TL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10A31" wp14:editId="49DC1FE5">
                <wp:simplePos x="0" y="0"/>
                <wp:positionH relativeFrom="column">
                  <wp:posOffset>200025</wp:posOffset>
                </wp:positionH>
                <wp:positionV relativeFrom="paragraph">
                  <wp:posOffset>3303270</wp:posOffset>
                </wp:positionV>
                <wp:extent cx="752475" cy="721995"/>
                <wp:effectExtent l="0" t="0" r="9525" b="14605"/>
                <wp:wrapThrough wrapText="bothSides">
                  <wp:wrapPolygon edited="0">
                    <wp:start x="0" y="0"/>
                    <wp:lineTo x="0" y="21277"/>
                    <wp:lineTo x="21144" y="21277"/>
                    <wp:lineTo x="21144" y="0"/>
                    <wp:lineTo x="0" y="0"/>
                  </wp:wrapPolygon>
                </wp:wrapThrough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C812" w14:textId="77777777" w:rsidR="00C046C1" w:rsidRDefault="00C046C1" w:rsidP="00C046C1">
                            <w:pPr>
                              <w:spacing w:before="2" w:after="0"/>
                              <w:rPr>
                                <w:rFonts w:ascii="FrutigerLTStd-ExtraBlackCn" w:hAnsi="FrutigerLTStd-ExtraBlackCn"/>
                                <w:b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lang w:val="pt"/>
                              </w:rPr>
                              <w:t>Low</w:t>
                            </w:r>
                            <w:proofErr w:type="spellEnd"/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lang w:val="pt"/>
                              </w:rPr>
                              <w:t xml:space="preserve"> Rider</w:t>
                            </w:r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sz w:val="13"/>
                                <w:lang w:val="pt"/>
                              </w:rPr>
                              <w:t>®</w:t>
                            </w:r>
                          </w:p>
                          <w:p w14:paraId="13E52206" w14:textId="77777777" w:rsidR="00C046C1" w:rsidRPr="0087354A" w:rsidRDefault="00C046C1" w:rsidP="00C046C1">
                            <w:pPr>
                              <w:spacing w:before="35" w:after="0" w:line="205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43100038</w:t>
                            </w:r>
                          </w:p>
                          <w:p w14:paraId="5856FE98" w14:textId="77777777" w:rsidR="00C046C1" w:rsidRPr="0087354A" w:rsidRDefault="00C046C1" w:rsidP="00C046C1">
                            <w:pPr>
                              <w:spacing w:line="205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43200038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10A31" id="Cuadro de texto 9" o:spid="_x0000_s1027" type="#_x0000_t202" style="position:absolute;left:0;text-align:left;margin-left:15.75pt;margin-top:260.1pt;width:59.25pt;height:5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" filled="f" stroked="f">
                <v:textbox inset="0,0,0,0">
                  <w:txbxContent>
                    <w:p w14:paraId="3E81C812" w14:textId="77777777" w:rsidR="00C046C1" w:rsidRDefault="00C046C1" w:rsidP="00C046C1">
                      <w:pPr>
                        <w:spacing w:before="2" w:after="0"/>
                        <w:rPr>
                          <w:rFonts w:ascii="FrutigerLTStd-ExtraBlackCn" w:hAnsi="FrutigerLTStd-ExtraBlackCn"/>
                          <w:b/>
                          <w:sz w:val="13"/>
                        </w:rPr>
                      </w:pPr>
                      <w:proofErr w:type="spellStart"/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lang w:val="pt"/>
                        </w:rPr>
                        <w:t>Low</w:t>
                      </w:r>
                      <w:proofErr w:type="spellEnd"/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lang w:val="pt"/>
                        </w:rPr>
                        <w:t xml:space="preserve"> Rider</w:t>
                      </w:r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sz w:val="13"/>
                          <w:lang w:val="pt"/>
                        </w:rPr>
                        <w:t>®</w:t>
                      </w:r>
                    </w:p>
                    <w:p w14:paraId="13E52206" w14:textId="77777777" w:rsidR="00C046C1" w:rsidRPr="0087354A" w:rsidRDefault="00C046C1" w:rsidP="00C046C1">
                      <w:pPr>
                        <w:spacing w:before="35" w:after="0" w:line="205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43100038</w:t>
                      </w:r>
                    </w:p>
                    <w:p w14:paraId="5856FE98" w14:textId="77777777" w:rsidR="00C046C1" w:rsidRPr="0087354A" w:rsidRDefault="00C046C1" w:rsidP="00C046C1">
                      <w:pPr>
                        <w:spacing w:line="205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43200038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FA3DDC" wp14:editId="3A682EE7">
                <wp:simplePos x="0" y="0"/>
                <wp:positionH relativeFrom="column">
                  <wp:posOffset>3556635</wp:posOffset>
                </wp:positionH>
                <wp:positionV relativeFrom="paragraph">
                  <wp:posOffset>2185670</wp:posOffset>
                </wp:positionV>
                <wp:extent cx="2523490" cy="681355"/>
                <wp:effectExtent l="0" t="0" r="16510" b="4445"/>
                <wp:wrapThrough wrapText="bothSides">
                  <wp:wrapPolygon edited="0">
                    <wp:start x="0" y="0"/>
                    <wp:lineTo x="0" y="20936"/>
                    <wp:lineTo x="21524" y="20936"/>
                    <wp:lineTo x="21524" y="0"/>
                    <wp:lineTo x="0" y="0"/>
                  </wp:wrapPolygon>
                </wp:wrapThrough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75710" w14:textId="77777777" w:rsidR="00C046C1" w:rsidRPr="00B00D56" w:rsidRDefault="00C046C1" w:rsidP="00C046C1">
                            <w:pPr>
                              <w:spacing w:before="24"/>
                              <w:rPr>
                                <w:rFonts w:ascii="Frutiger-Black"/>
                                <w:b/>
                                <w:sz w:val="20"/>
                                <w:lang w:val="en-GB"/>
                              </w:rPr>
                            </w:pPr>
                            <w:r w:rsidRPr="00B00D56">
                              <w:rPr>
                                <w:rFonts w:ascii="Frutiger-Roman"/>
                                <w:color w:val="231F20"/>
                                <w:sz w:val="20"/>
                                <w:lang w:val="en-GB"/>
                              </w:rPr>
                              <w:t xml:space="preserve">130/60 B 21 M/C 63H </w:t>
                            </w:r>
                            <w:r w:rsidRPr="00B00D56"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en-GB"/>
                              </w:rPr>
                              <w:t>SCORCHER 11 F TL</w:t>
                            </w:r>
                          </w:p>
                          <w:p w14:paraId="3523EE82" w14:textId="77777777" w:rsidR="00C046C1" w:rsidRPr="00B00D56" w:rsidRDefault="00C046C1" w:rsidP="00C046C1">
                            <w:pPr>
                              <w:spacing w:before="191"/>
                              <w:rPr>
                                <w:rFonts w:ascii="Frutiger-Black"/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Frutiger-Roman"/>
                                <w:color w:val="231F20"/>
                                <w:sz w:val="20"/>
                                <w:lang w:val="pt"/>
                              </w:rPr>
                              <w:t xml:space="preserve">240/40 R 18 M/C 79V </w:t>
                            </w:r>
                            <w:r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pt"/>
                              </w:rPr>
                              <w:t>SCORCHER 11 R 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3DDC" id="Cuadro de texto 8" o:spid="_x0000_s1028" type="#_x0000_t202" style="position:absolute;left:0;text-align:left;margin-left:280.05pt;margin-top:172.1pt;width:198.7pt;height:53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" filled="f" stroked="f">
                <v:textbox inset="0,0,0,0">
                  <w:txbxContent>
                    <w:p w14:paraId="7A875710" w14:textId="77777777" w:rsidR="00C046C1" w:rsidRPr="00B00D56" w:rsidRDefault="00C046C1" w:rsidP="00C046C1">
                      <w:pPr>
                        <w:spacing w:before="24"/>
                        <w:rPr>
                          <w:rFonts w:ascii="Frutiger-Black"/>
                          <w:b/>
                          <w:sz w:val="20"/>
                          <w:lang w:val="en-GB"/>
                        </w:rPr>
                      </w:pPr>
                      <w:r w:rsidRPr="00B00D56">
                        <w:rPr>
                          <w:rFonts w:ascii="Frutiger-Roman"/>
                          <w:color w:val="231F20"/>
                          <w:sz w:val="20"/>
                          <w:lang w:val="en-GB"/>
                        </w:rPr>
                        <w:t xml:space="preserve">130/60 B 21 M/C 63H </w:t>
                      </w:r>
                      <w:r w:rsidRPr="00B00D56"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en-GB"/>
                        </w:rPr>
                        <w:t>SCORCHER 11 F TL</w:t>
                      </w:r>
                    </w:p>
                    <w:p w14:paraId="3523EE82" w14:textId="77777777" w:rsidR="00C046C1" w:rsidRPr="00B00D56" w:rsidRDefault="00C046C1" w:rsidP="00C046C1">
                      <w:pPr>
                        <w:spacing w:before="191"/>
                        <w:rPr>
                          <w:rFonts w:ascii="Frutiger-Black"/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rFonts w:ascii="Frutiger-Roman"/>
                          <w:color w:val="231F20"/>
                          <w:sz w:val="20"/>
                          <w:lang w:val="pt"/>
                        </w:rPr>
                        <w:t xml:space="preserve">240/40 R 18 M/C 79V </w:t>
                      </w:r>
                      <w:r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pt"/>
                        </w:rPr>
                        <w:t>SCORCHER 11 R TL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FF38ED" wp14:editId="5D73B15D">
                <wp:simplePos x="0" y="0"/>
                <wp:positionH relativeFrom="column">
                  <wp:posOffset>200025</wp:posOffset>
                </wp:positionH>
                <wp:positionV relativeFrom="paragraph">
                  <wp:posOffset>2143760</wp:posOffset>
                </wp:positionV>
                <wp:extent cx="691515" cy="760095"/>
                <wp:effectExtent l="0" t="0" r="19685" b="1905"/>
                <wp:wrapThrough wrapText="bothSides">
                  <wp:wrapPolygon edited="0">
                    <wp:start x="0" y="0"/>
                    <wp:lineTo x="0" y="20932"/>
                    <wp:lineTo x="21421" y="20932"/>
                    <wp:lineTo x="21421" y="0"/>
                    <wp:lineTo x="0" y="0"/>
                  </wp:wrapPolygon>
                </wp:wrapThrough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4861D" w14:textId="77777777" w:rsidR="00C046C1" w:rsidRDefault="00C046C1" w:rsidP="00C046C1">
                            <w:pPr>
                              <w:spacing w:before="2" w:after="0"/>
                              <w:rPr>
                                <w:rFonts w:ascii="FrutigerLTStd-ExtraBlackCn" w:hAnsi="FrutigerLTStd-ExtraBlackCn"/>
                                <w:b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lang w:val="pt"/>
                              </w:rPr>
                              <w:t>Breakout</w:t>
                            </w:r>
                            <w:proofErr w:type="spellEnd"/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sz w:val="13"/>
                                <w:lang w:val="pt"/>
                              </w:rPr>
                              <w:t>®</w:t>
                            </w:r>
                          </w:p>
                          <w:p w14:paraId="0719E6AC" w14:textId="77777777" w:rsidR="00C046C1" w:rsidRPr="00520F44" w:rsidRDefault="00C046C1" w:rsidP="00C046C1">
                            <w:pPr>
                              <w:spacing w:before="35" w:after="0" w:line="205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43100035</w:t>
                            </w:r>
                          </w:p>
                          <w:p w14:paraId="07B309B0" w14:textId="77777777" w:rsidR="00C046C1" w:rsidRPr="00520F44" w:rsidRDefault="00C046C1" w:rsidP="00C046C1">
                            <w:pPr>
                              <w:spacing w:after="0" w:line="205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43189-11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F38ED" id="Cuadro de texto 7" o:spid="_x0000_s1029" type="#_x0000_t202" style="position:absolute;left:0;text-align:left;margin-left:15.75pt;margin-top:168.8pt;width:54.45pt;height:59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" filled="f" stroked="f">
                <v:textbox inset="0,0,0,0">
                  <w:txbxContent>
                    <w:p w14:paraId="5084861D" w14:textId="77777777" w:rsidR="00C046C1" w:rsidRDefault="00C046C1" w:rsidP="00C046C1">
                      <w:pPr>
                        <w:spacing w:before="2" w:after="0"/>
                        <w:rPr>
                          <w:rFonts w:ascii="FrutigerLTStd-ExtraBlackCn" w:hAnsi="FrutigerLTStd-ExtraBlackCn"/>
                          <w:b/>
                          <w:sz w:val="13"/>
                        </w:rPr>
                      </w:pPr>
                      <w:proofErr w:type="spellStart"/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lang w:val="pt"/>
                        </w:rPr>
                        <w:t>Breakout</w:t>
                      </w:r>
                      <w:proofErr w:type="spellEnd"/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sz w:val="13"/>
                          <w:lang w:val="pt"/>
                        </w:rPr>
                        <w:t>®</w:t>
                      </w:r>
                    </w:p>
                    <w:p w14:paraId="0719E6AC" w14:textId="77777777" w:rsidR="00C046C1" w:rsidRPr="00520F44" w:rsidRDefault="00C046C1" w:rsidP="00C046C1">
                      <w:pPr>
                        <w:spacing w:before="35" w:after="0" w:line="205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43100035</w:t>
                      </w:r>
                    </w:p>
                    <w:p w14:paraId="07B309B0" w14:textId="77777777" w:rsidR="00C046C1" w:rsidRPr="00520F44" w:rsidRDefault="00C046C1" w:rsidP="00C046C1">
                      <w:pPr>
                        <w:spacing w:after="0" w:line="205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43189-11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1A67F" wp14:editId="2D317574">
                <wp:simplePos x="0" y="0"/>
                <wp:positionH relativeFrom="column">
                  <wp:posOffset>3556635</wp:posOffset>
                </wp:positionH>
                <wp:positionV relativeFrom="paragraph">
                  <wp:posOffset>1061085</wp:posOffset>
                </wp:positionV>
                <wp:extent cx="2523490" cy="684530"/>
                <wp:effectExtent l="0" t="0" r="16510" b="1270"/>
                <wp:wrapThrough wrapText="bothSides">
                  <wp:wrapPolygon edited="0">
                    <wp:start x="0" y="0"/>
                    <wp:lineTo x="0" y="20839"/>
                    <wp:lineTo x="21524" y="20839"/>
                    <wp:lineTo x="21524" y="0"/>
                    <wp:lineTo x="0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08DC2" w14:textId="77777777" w:rsidR="00C046C1" w:rsidRPr="00B00D56" w:rsidRDefault="00C046C1" w:rsidP="00C046C1">
                            <w:pPr>
                              <w:spacing w:before="24"/>
                              <w:rPr>
                                <w:rFonts w:ascii="Frutiger-Black"/>
                                <w:b/>
                                <w:sz w:val="20"/>
                                <w:lang w:val="en-GB"/>
                              </w:rPr>
                            </w:pPr>
                            <w:r w:rsidRPr="00B00D56">
                              <w:rPr>
                                <w:rFonts w:ascii="Frutiger-Roman"/>
                                <w:color w:val="231F20"/>
                                <w:sz w:val="20"/>
                                <w:lang w:val="en-GB"/>
                              </w:rPr>
                              <w:t xml:space="preserve">160/60 R 18 M/C 70 V </w:t>
                            </w:r>
                            <w:r w:rsidRPr="00B00D56"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en-GB"/>
                              </w:rPr>
                              <w:t>SCORCHER 11 F TL</w:t>
                            </w:r>
                          </w:p>
                          <w:p w14:paraId="763B0039" w14:textId="77777777" w:rsidR="00C046C1" w:rsidRPr="00B00D56" w:rsidRDefault="00C046C1" w:rsidP="00C046C1">
                            <w:pPr>
                              <w:spacing w:before="191"/>
                              <w:rPr>
                                <w:rFonts w:ascii="Frutiger-Black"/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Frutiger-Roman"/>
                                <w:color w:val="231F20"/>
                                <w:sz w:val="20"/>
                                <w:lang w:val="pt"/>
                              </w:rPr>
                              <w:t xml:space="preserve">240/40 R 18 M/C 79V </w:t>
                            </w:r>
                            <w:r>
                              <w:rPr>
                                <w:rFonts w:ascii="Frutiger-Black"/>
                                <w:b/>
                                <w:bCs/>
                                <w:color w:val="231F20"/>
                                <w:sz w:val="20"/>
                                <w:lang w:val="pt"/>
                              </w:rPr>
                              <w:t>SCORCHER 11 R TL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A67F" id="Cuadro de texto 6" o:spid="_x0000_s1030" type="#_x0000_t202" style="position:absolute;left:0;text-align:left;margin-left:280.05pt;margin-top:83.55pt;width:198.7pt;height:53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" filled="f" stroked="f">
                <v:textbox inset="0,0,0,0">
                  <w:txbxContent>
                    <w:p w14:paraId="1EB08DC2" w14:textId="77777777" w:rsidR="00C046C1" w:rsidRPr="00B00D56" w:rsidRDefault="00C046C1" w:rsidP="00C046C1">
                      <w:pPr>
                        <w:spacing w:before="24"/>
                        <w:rPr>
                          <w:rFonts w:ascii="Frutiger-Black"/>
                          <w:b/>
                          <w:sz w:val="20"/>
                          <w:lang w:val="en-GB"/>
                        </w:rPr>
                      </w:pPr>
                      <w:r w:rsidRPr="00B00D56">
                        <w:rPr>
                          <w:rFonts w:ascii="Frutiger-Roman"/>
                          <w:color w:val="231F20"/>
                          <w:sz w:val="20"/>
                          <w:lang w:val="en-GB"/>
                        </w:rPr>
                        <w:t xml:space="preserve">160/60 R 18 M/C 70 V </w:t>
                      </w:r>
                      <w:r w:rsidRPr="00B00D56"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en-GB"/>
                        </w:rPr>
                        <w:t>SCORCHER 11 F TL</w:t>
                      </w:r>
                    </w:p>
                    <w:p w14:paraId="763B0039" w14:textId="77777777" w:rsidR="00C046C1" w:rsidRPr="00B00D56" w:rsidRDefault="00C046C1" w:rsidP="00C046C1">
                      <w:pPr>
                        <w:spacing w:before="191"/>
                        <w:rPr>
                          <w:rFonts w:ascii="Frutiger-Black"/>
                          <w:b/>
                          <w:sz w:val="20"/>
                          <w:lang w:val="pt-BR"/>
                        </w:rPr>
                      </w:pPr>
                      <w:r>
                        <w:rPr>
                          <w:rFonts w:ascii="Frutiger-Roman"/>
                          <w:color w:val="231F20"/>
                          <w:sz w:val="20"/>
                          <w:lang w:val="pt"/>
                        </w:rPr>
                        <w:t xml:space="preserve">240/40 R 18 M/C 79V </w:t>
                      </w:r>
                      <w:r>
                        <w:rPr>
                          <w:rFonts w:ascii="Frutiger-Black"/>
                          <w:b/>
                          <w:bCs/>
                          <w:color w:val="231F20"/>
                          <w:sz w:val="20"/>
                          <w:lang w:val="pt"/>
                        </w:rPr>
                        <w:t>SCORCHER 11 R TL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eastAsia="Times" w:hAnsi="Times" w:cs="Times New Roman"/>
          <w:b/>
          <w:i/>
          <w:noProof/>
          <w:color w:val="auto"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48EB44" wp14:editId="7C70A647">
                <wp:simplePos x="0" y="0"/>
                <wp:positionH relativeFrom="column">
                  <wp:posOffset>205740</wp:posOffset>
                </wp:positionH>
                <wp:positionV relativeFrom="paragraph">
                  <wp:posOffset>1019035</wp:posOffset>
                </wp:positionV>
                <wp:extent cx="579178" cy="812026"/>
                <wp:effectExtent l="0" t="0" r="5080" b="1270"/>
                <wp:wrapThrough wrapText="bothSides">
                  <wp:wrapPolygon edited="0">
                    <wp:start x="0" y="0"/>
                    <wp:lineTo x="0" y="20958"/>
                    <wp:lineTo x="20842" y="20958"/>
                    <wp:lineTo x="20842" y="0"/>
                    <wp:lineTo x="0" y="0"/>
                  </wp:wrapPolygon>
                </wp:wrapThrough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78" cy="812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5FA87" w14:textId="77777777" w:rsidR="00C046C1" w:rsidRDefault="00C046C1" w:rsidP="00C046C1">
                            <w:pPr>
                              <w:spacing w:before="2" w:after="0"/>
                              <w:rPr>
                                <w:rFonts w:ascii="FrutigerLTStd-ExtraBlackCn" w:hAnsi="FrutigerLTStd-ExtraBlackCn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lang w:val="pt"/>
                              </w:rPr>
                              <w:t>Fat Boy</w:t>
                            </w:r>
                            <w:r>
                              <w:rPr>
                                <w:rFonts w:ascii="FrutigerLTStd-ExtraBlackCn" w:hAnsi="FrutigerLTStd-ExtraBlackCn"/>
                                <w:b/>
                                <w:bCs/>
                                <w:color w:val="467D94"/>
                                <w:sz w:val="13"/>
                                <w:lang w:val="pt"/>
                              </w:rPr>
                              <w:t>®</w:t>
                            </w:r>
                          </w:p>
                          <w:p w14:paraId="2188E1CA" w14:textId="77777777" w:rsidR="00C046C1" w:rsidRPr="00520F44" w:rsidRDefault="00C046C1" w:rsidP="00C046C1">
                            <w:pPr>
                              <w:spacing w:before="35" w:after="0" w:line="205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43100037</w:t>
                            </w:r>
                          </w:p>
                          <w:p w14:paraId="1B4AC692" w14:textId="77777777" w:rsidR="00C046C1" w:rsidRPr="00520F44" w:rsidRDefault="00C046C1" w:rsidP="00C046C1">
                            <w:pPr>
                              <w:spacing w:before="35" w:after="0" w:line="205" w:lineRule="exact"/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lang w:val="pt"/>
                              </w:rPr>
                              <w:t>43189-11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EB44" id="Cuadro de texto 4" o:spid="_x0000_s1031" type="#_x0000_t202" style="position:absolute;left:0;text-align:left;margin-left:16.2pt;margin-top:80.25pt;width:45.6pt;height:63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" filled="f" stroked="f">
                <v:textbox inset="0,0,0,0">
                  <w:txbxContent>
                    <w:p w14:paraId="53A5FA87" w14:textId="77777777" w:rsidR="00C046C1" w:rsidRDefault="00C046C1" w:rsidP="00C046C1">
                      <w:pPr>
                        <w:spacing w:before="2" w:after="0"/>
                        <w:rPr>
                          <w:rFonts w:ascii="FrutigerLTStd-ExtraBlackCn" w:hAnsi="FrutigerLTStd-ExtraBlackCn"/>
                          <w:b/>
                          <w:sz w:val="13"/>
                        </w:rPr>
                      </w:pPr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lang w:val="pt"/>
                        </w:rPr>
                        <w:t>Fat Boy</w:t>
                      </w:r>
                      <w:r>
                        <w:rPr>
                          <w:rFonts w:ascii="FrutigerLTStd-ExtraBlackCn" w:hAnsi="FrutigerLTStd-ExtraBlackCn"/>
                          <w:b/>
                          <w:bCs/>
                          <w:color w:val="467D94"/>
                          <w:sz w:val="13"/>
                          <w:lang w:val="pt"/>
                        </w:rPr>
                        <w:t>®</w:t>
                      </w:r>
                    </w:p>
                    <w:p w14:paraId="2188E1CA" w14:textId="77777777" w:rsidR="00C046C1" w:rsidRPr="00520F44" w:rsidRDefault="00C046C1" w:rsidP="00C046C1">
                      <w:pPr>
                        <w:spacing w:before="35" w:after="0" w:line="205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43100037</w:t>
                      </w:r>
                    </w:p>
                    <w:p w14:paraId="1B4AC692" w14:textId="77777777" w:rsidR="00C046C1" w:rsidRPr="00520F44" w:rsidRDefault="00C046C1" w:rsidP="00C046C1">
                      <w:pPr>
                        <w:spacing w:before="35" w:after="0" w:line="205" w:lineRule="exact"/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lang w:val="pt"/>
                        </w:rPr>
                        <w:t>43189-11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858AAB" w14:textId="77777777" w:rsidR="00E81A67" w:rsidRPr="00B00D56" w:rsidRDefault="00E81A6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pt-PT"/>
        </w:rPr>
      </w:pPr>
    </w:p>
    <w:p w14:paraId="03483911" w14:textId="77777777" w:rsidR="004700EC" w:rsidRDefault="004700EC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/>
          <w:i/>
          <w:iCs/>
          <w:color w:val="auto"/>
          <w:sz w:val="24"/>
          <w:szCs w:val="24"/>
          <w:lang w:val="pt-PT"/>
        </w:rPr>
      </w:pPr>
    </w:p>
    <w:p w14:paraId="04C1FA93" w14:textId="77777777" w:rsidR="004700EC" w:rsidRDefault="004700EC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/>
          <w:i/>
          <w:iCs/>
          <w:color w:val="auto"/>
          <w:sz w:val="24"/>
          <w:szCs w:val="24"/>
          <w:lang w:val="pt-PT"/>
        </w:rPr>
      </w:pPr>
    </w:p>
    <w:p w14:paraId="2474C5C8" w14:textId="77777777" w:rsidR="004C3E97" w:rsidRPr="00B00D56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pt-PT"/>
        </w:rPr>
      </w:pP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A </w:t>
      </w:r>
      <w:r w:rsidRPr="00B00D56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B00D56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B00D56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 xml:space="preserve"> Michelin</w:t>
      </w: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B00D56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 xml:space="preserve"> Michelin</w:t>
      </w: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</w:t>
      </w:r>
      <w:proofErr w:type="spellStart"/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>Clermont-Ferrand</w:t>
      </w:r>
      <w:proofErr w:type="spellEnd"/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(França), a </w:t>
      </w:r>
      <w:r w:rsidRPr="00B00D56">
        <w:rPr>
          <w:rFonts w:ascii="Times" w:eastAsia="Times" w:hAnsi="Times"/>
          <w:b/>
          <w:bCs/>
          <w:i/>
          <w:iCs/>
          <w:color w:val="auto"/>
          <w:sz w:val="24"/>
          <w:szCs w:val="24"/>
          <w:lang w:val="pt-PT"/>
        </w:rPr>
        <w:t>Michelin</w:t>
      </w:r>
      <w:r w:rsidRPr="00B00D56">
        <w:rPr>
          <w:rFonts w:ascii="Times" w:eastAsia="Times" w:hAnsi="Times"/>
          <w:i/>
          <w:iCs/>
          <w:color w:val="auto"/>
          <w:sz w:val="24"/>
          <w:szCs w:val="24"/>
          <w:lang w:val="pt-PT"/>
        </w:rPr>
        <w:t xml:space="preserve"> está presente em 170 países, emprega 111.700 pessoas e dispõe de 68 centros de produção em 17 países que, em 2016, fabricaram 187 milhões de pneus. (www.michelin.es).</w:t>
      </w:r>
    </w:p>
    <w:p w14:paraId="3507218D" w14:textId="11B9EAE3" w:rsidR="00B830BF" w:rsidRPr="00B00D56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6D9EDEA9" w14:textId="77777777" w:rsidR="00B830BF" w:rsidRPr="00B00D56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0BE915DB" w14:textId="77777777" w:rsidR="008823EA" w:rsidRPr="00B00D56" w:rsidRDefault="008823EA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</w:p>
    <w:p w14:paraId="02D0DB54" w14:textId="77777777" w:rsidR="00B830BF" w:rsidRPr="00B00D56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</w:pPr>
      <w:r w:rsidRPr="00B00D56"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pt-PT"/>
        </w:rPr>
        <w:t>DEPARTAMENTO DE COMUNICAÇÃO</w:t>
      </w:r>
    </w:p>
    <w:p w14:paraId="217AE894" w14:textId="77777777" w:rsidR="00B830BF" w:rsidRPr="00B00D56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proofErr w:type="spellStart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Avda</w:t>
      </w:r>
      <w:proofErr w:type="spellEnd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. de los </w:t>
      </w:r>
      <w:proofErr w:type="spellStart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Encuartes</w:t>
      </w:r>
      <w:proofErr w:type="spellEnd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, 19</w:t>
      </w:r>
    </w:p>
    <w:p w14:paraId="03393F0D" w14:textId="77777777" w:rsidR="00B830BF" w:rsidRPr="00B00D56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pt-PT"/>
        </w:rPr>
      </w:pPr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lastRenderedPageBreak/>
        <w:t xml:space="preserve">28760 </w:t>
      </w:r>
      <w:proofErr w:type="spellStart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>Tres</w:t>
      </w:r>
      <w:proofErr w:type="spellEnd"/>
      <w:r w:rsidRPr="00B00D56">
        <w:rPr>
          <w:rFonts w:ascii="Arial" w:eastAsia="Times New Roman" w:hAnsi="Arial" w:cs="Times New Roman"/>
          <w:color w:val="808080"/>
          <w:sz w:val="18"/>
          <w:szCs w:val="18"/>
          <w:lang w:val="pt-PT"/>
        </w:rPr>
        <w:t xml:space="preserve"> Cantos – Madrid – ESPANHA</w:t>
      </w:r>
    </w:p>
    <w:p w14:paraId="69E78B09" w14:textId="5E77138D" w:rsidR="00E8447A" w:rsidRPr="00B00D56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  <w:lang w:val="pt-PT"/>
        </w:rPr>
      </w:pPr>
      <w:r w:rsidRPr="00B00D56">
        <w:rPr>
          <w:rFonts w:ascii="Arial" w:eastAsia="Times" w:hAnsi="Arial" w:cs="Times New Roman"/>
          <w:color w:val="808080"/>
          <w:sz w:val="18"/>
          <w:szCs w:val="18"/>
          <w:lang w:val="pt-PT"/>
        </w:rPr>
        <w:t>Tel.: 0034 914 105 167 – Fax: 0034 914 105 293</w:t>
      </w:r>
    </w:p>
    <w:sectPr w:rsidR="00E8447A" w:rsidRPr="00B00D56" w:rsidSect="00944ACE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F9C24" w14:textId="77777777" w:rsidR="00884740" w:rsidRDefault="00884740" w:rsidP="00DB4D9F">
      <w:pPr>
        <w:spacing w:after="0" w:line="240" w:lineRule="auto"/>
      </w:pPr>
      <w:r>
        <w:separator/>
      </w:r>
    </w:p>
  </w:endnote>
  <w:endnote w:type="continuationSeparator" w:id="0">
    <w:p w14:paraId="5A1E4D5F" w14:textId="77777777" w:rsidR="00884740" w:rsidRDefault="00884740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-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LTStd-ExtraBlackCn"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43464465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C91BBA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14:paraId="40A98D11" w14:textId="3D0A3FED" w:rsidR="00AC3CCE" w:rsidRDefault="007C5F2A" w:rsidP="00B2182F">
    <w:pPr>
      <w:pStyle w:val="Piedepgina"/>
      <w:ind w:firstLine="360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1EA55A06" wp14:editId="500C2D45">
          <wp:simplePos x="0" y="0"/>
          <wp:positionH relativeFrom="column">
            <wp:posOffset>4170680</wp:posOffset>
          </wp:positionH>
          <wp:positionV relativeFrom="paragraph">
            <wp:posOffset>-594360</wp:posOffset>
          </wp:positionV>
          <wp:extent cx="1989455" cy="530225"/>
          <wp:effectExtent l="0" t="0" r="0" b="3175"/>
          <wp:wrapThrough wrapText="bothSides">
            <wp:wrapPolygon edited="0">
              <wp:start x="0" y="0"/>
              <wp:lineTo x="0" y="20695"/>
              <wp:lineTo x="21235" y="20695"/>
              <wp:lineTo x="2123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5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60870B6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2612238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C5E5C9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D49A34A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2289D" w14:textId="77777777" w:rsidR="00884740" w:rsidRDefault="00884740" w:rsidP="00DB4D9F">
      <w:pPr>
        <w:spacing w:after="0" w:line="240" w:lineRule="auto"/>
      </w:pPr>
      <w:r>
        <w:separator/>
      </w:r>
    </w:p>
  </w:footnote>
  <w:footnote w:type="continuationSeparator" w:id="0">
    <w:p w14:paraId="160B9B6B" w14:textId="77777777" w:rsidR="00884740" w:rsidRDefault="00884740" w:rsidP="00DB4D9F">
      <w:pPr>
        <w:spacing w:after="0" w:line="240" w:lineRule="auto"/>
      </w:pPr>
      <w:r>
        <w:continuationSeparator/>
      </w:r>
    </w:p>
  </w:footnote>
  <w:footnote w:id="1">
    <w:p w14:paraId="634AC9E6" w14:textId="0B999939" w:rsidR="00E14DAC" w:rsidRPr="008823EA" w:rsidRDefault="00E14DAC" w:rsidP="008823EA">
      <w:pPr>
        <w:pStyle w:val="Default"/>
        <w:jc w:val="both"/>
        <w:rPr>
          <w:i/>
          <w:sz w:val="18"/>
          <w:szCs w:val="18"/>
        </w:rPr>
      </w:pPr>
      <w:r>
        <w:rPr>
          <w:rStyle w:val="Refdenotaalpie"/>
          <w:vertAlign w:val="baseline"/>
          <w:lang w:val="pt"/>
        </w:rPr>
        <w:sym w:font="Symbol" w:char="F02A"/>
      </w:r>
      <w:r>
        <w:rPr>
          <w:lang w:val="pt"/>
        </w:rPr>
        <w:t xml:space="preserve"> </w:t>
      </w:r>
      <w:r>
        <w:rPr>
          <w:i/>
          <w:iCs/>
          <w:sz w:val="18"/>
          <w:szCs w:val="18"/>
          <w:lang w:val="pt"/>
        </w:rPr>
        <w:t>Exceto a dimensão 110/90B19.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3D3F1BF" id="Groupe 5" o:spid="_x0000_s1026" style="position:absolute;margin-left:-26.2pt;margin-top:-8.4pt;width:89.3pt;height:234.05pt;z-index:-251657216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" path="m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5FB3"/>
    <w:multiLevelType w:val="hybridMultilevel"/>
    <w:tmpl w:val="A26C748A"/>
    <w:lvl w:ilvl="0" w:tplc="8C3439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20F1"/>
    <w:rsid w:val="00033C91"/>
    <w:rsid w:val="00037F46"/>
    <w:rsid w:val="00043EF8"/>
    <w:rsid w:val="00047DF7"/>
    <w:rsid w:val="000910C0"/>
    <w:rsid w:val="00091FE0"/>
    <w:rsid w:val="0009503B"/>
    <w:rsid w:val="00097EB8"/>
    <w:rsid w:val="000A5A3B"/>
    <w:rsid w:val="000C358D"/>
    <w:rsid w:val="000D2868"/>
    <w:rsid w:val="00102BAB"/>
    <w:rsid w:val="00112C76"/>
    <w:rsid w:val="0011462F"/>
    <w:rsid w:val="00123103"/>
    <w:rsid w:val="00175826"/>
    <w:rsid w:val="00177A4F"/>
    <w:rsid w:val="001C21E8"/>
    <w:rsid w:val="001E4043"/>
    <w:rsid w:val="00222A55"/>
    <w:rsid w:val="00284FC3"/>
    <w:rsid w:val="00286A06"/>
    <w:rsid w:val="002A4D36"/>
    <w:rsid w:val="002C42E3"/>
    <w:rsid w:val="002D0071"/>
    <w:rsid w:val="002D6228"/>
    <w:rsid w:val="002E433A"/>
    <w:rsid w:val="0030171A"/>
    <w:rsid w:val="003333A9"/>
    <w:rsid w:val="00341A3D"/>
    <w:rsid w:val="0034437E"/>
    <w:rsid w:val="00346B80"/>
    <w:rsid w:val="00367448"/>
    <w:rsid w:val="0039269B"/>
    <w:rsid w:val="003A1CDF"/>
    <w:rsid w:val="00406413"/>
    <w:rsid w:val="00406E3B"/>
    <w:rsid w:val="00432FEC"/>
    <w:rsid w:val="004700EC"/>
    <w:rsid w:val="004B4DC0"/>
    <w:rsid w:val="004B4FBA"/>
    <w:rsid w:val="004C3E97"/>
    <w:rsid w:val="004E5EE0"/>
    <w:rsid w:val="004F296D"/>
    <w:rsid w:val="00513FFE"/>
    <w:rsid w:val="00520F44"/>
    <w:rsid w:val="00523417"/>
    <w:rsid w:val="00525244"/>
    <w:rsid w:val="005301FE"/>
    <w:rsid w:val="00530648"/>
    <w:rsid w:val="00545E9F"/>
    <w:rsid w:val="00546A89"/>
    <w:rsid w:val="005529DF"/>
    <w:rsid w:val="005A71E5"/>
    <w:rsid w:val="006109C7"/>
    <w:rsid w:val="00645BF3"/>
    <w:rsid w:val="00645D02"/>
    <w:rsid w:val="00655300"/>
    <w:rsid w:val="006A47D0"/>
    <w:rsid w:val="006D61D6"/>
    <w:rsid w:val="006D6C6E"/>
    <w:rsid w:val="0070229B"/>
    <w:rsid w:val="007128E4"/>
    <w:rsid w:val="00721EE2"/>
    <w:rsid w:val="00723CE9"/>
    <w:rsid w:val="00731E99"/>
    <w:rsid w:val="007521AF"/>
    <w:rsid w:val="00774583"/>
    <w:rsid w:val="007764AF"/>
    <w:rsid w:val="007B296D"/>
    <w:rsid w:val="007C5597"/>
    <w:rsid w:val="007C5F2A"/>
    <w:rsid w:val="007D5B10"/>
    <w:rsid w:val="0082784E"/>
    <w:rsid w:val="00830E82"/>
    <w:rsid w:val="00851CA3"/>
    <w:rsid w:val="00872E5D"/>
    <w:rsid w:val="0087354A"/>
    <w:rsid w:val="008767C8"/>
    <w:rsid w:val="00877BC8"/>
    <w:rsid w:val="008823EA"/>
    <w:rsid w:val="00884740"/>
    <w:rsid w:val="008F213D"/>
    <w:rsid w:val="009040DA"/>
    <w:rsid w:val="00913DBE"/>
    <w:rsid w:val="00944ACE"/>
    <w:rsid w:val="00955DF9"/>
    <w:rsid w:val="00994659"/>
    <w:rsid w:val="009A3CA2"/>
    <w:rsid w:val="009B22D1"/>
    <w:rsid w:val="009E3208"/>
    <w:rsid w:val="00A27E75"/>
    <w:rsid w:val="00A51D97"/>
    <w:rsid w:val="00A56497"/>
    <w:rsid w:val="00A56764"/>
    <w:rsid w:val="00A77517"/>
    <w:rsid w:val="00A838CF"/>
    <w:rsid w:val="00AC3CCE"/>
    <w:rsid w:val="00AD467E"/>
    <w:rsid w:val="00AF121D"/>
    <w:rsid w:val="00B00B1E"/>
    <w:rsid w:val="00B00D56"/>
    <w:rsid w:val="00B075E4"/>
    <w:rsid w:val="00B07DD4"/>
    <w:rsid w:val="00B2182F"/>
    <w:rsid w:val="00B375F2"/>
    <w:rsid w:val="00B74697"/>
    <w:rsid w:val="00B80072"/>
    <w:rsid w:val="00B830BF"/>
    <w:rsid w:val="00B91E9E"/>
    <w:rsid w:val="00BA4139"/>
    <w:rsid w:val="00BD5B21"/>
    <w:rsid w:val="00BE7E2D"/>
    <w:rsid w:val="00C046C1"/>
    <w:rsid w:val="00C15445"/>
    <w:rsid w:val="00C54E32"/>
    <w:rsid w:val="00C765BD"/>
    <w:rsid w:val="00C853AF"/>
    <w:rsid w:val="00C91BBA"/>
    <w:rsid w:val="00CD76F9"/>
    <w:rsid w:val="00D165C9"/>
    <w:rsid w:val="00D257B0"/>
    <w:rsid w:val="00DB4D9F"/>
    <w:rsid w:val="00E06D54"/>
    <w:rsid w:val="00E11B3B"/>
    <w:rsid w:val="00E14DAC"/>
    <w:rsid w:val="00E42F50"/>
    <w:rsid w:val="00E61AC4"/>
    <w:rsid w:val="00E81A67"/>
    <w:rsid w:val="00E8447A"/>
    <w:rsid w:val="00E96089"/>
    <w:rsid w:val="00EA67FF"/>
    <w:rsid w:val="00EE28E8"/>
    <w:rsid w:val="00EF1397"/>
    <w:rsid w:val="00EF5D2E"/>
    <w:rsid w:val="00F10688"/>
    <w:rsid w:val="00F124D3"/>
    <w:rsid w:val="00F3377E"/>
    <w:rsid w:val="00F568E2"/>
    <w:rsid w:val="00F74866"/>
    <w:rsid w:val="00FA0985"/>
    <w:rsid w:val="00FA21FA"/>
    <w:rsid w:val="00FA3675"/>
    <w:rsid w:val="00FA66B8"/>
    <w:rsid w:val="00FA7EC1"/>
    <w:rsid w:val="00FB3378"/>
    <w:rsid w:val="00FC4FE3"/>
    <w:rsid w:val="00FC7EB5"/>
    <w:rsid w:val="00FD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11462F"/>
    <w:rPr>
      <w:color w:val="3F3F3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462F"/>
    <w:rPr>
      <w:color w:val="3F3F3F" w:themeColor="followedHyperlink"/>
      <w:u w:val="single"/>
    </w:rPr>
  </w:style>
  <w:style w:type="character" w:styleId="Refdenotaalfinal">
    <w:name w:val="endnote reference"/>
    <w:basedOn w:val="Fuentedeprrafopredeter"/>
    <w:uiPriority w:val="99"/>
    <w:semiHidden/>
    <w:unhideWhenUsed/>
    <w:rsid w:val="009A3CA2"/>
    <w:rPr>
      <w:vertAlign w:val="superscript"/>
    </w:rPr>
  </w:style>
  <w:style w:type="paragraph" w:customStyle="1" w:styleId="Default">
    <w:name w:val="Default"/>
    <w:rsid w:val="003333A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E14DAC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4DAC"/>
    <w:rPr>
      <w:color w:val="262626" w:themeColor="text1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E14D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14D7D-7042-0B41-B6DC-8E49EA766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1</TotalTime>
  <Pages>3</Pages>
  <Words>535</Words>
  <Characters>2948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2017-09-26T10:21:00Z</dcterms:created>
  <dcterms:modified xsi:type="dcterms:W3CDTF">2017-09-26T10:21:00Z</dcterms:modified>
</cp:coreProperties>
</file>