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A870F" w14:textId="29656521" w:rsidR="0044357B" w:rsidRPr="00284459" w:rsidRDefault="0044357B" w:rsidP="001A57E7">
      <w:pPr>
        <w:keepNext/>
        <w:spacing w:after="240" w:line="240" w:lineRule="auto"/>
        <w:outlineLvl w:val="0"/>
        <w:rPr>
          <w:rFonts w:ascii="Times" w:eastAsia="Times" w:hAnsi="Times" w:cs="Times New Roman"/>
          <w:b/>
          <w:bCs/>
          <w:color w:val="808080"/>
          <w:szCs w:val="20"/>
          <w:lang w:eastAsia="en-US"/>
        </w:rPr>
      </w:pPr>
    </w:p>
    <w:p w14:paraId="257C14B5" w14:textId="523386EF" w:rsidR="0044357B" w:rsidRPr="00284459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color w:val="808080"/>
          <w:szCs w:val="20"/>
          <w:lang w:eastAsia="en-US"/>
        </w:rPr>
      </w:pPr>
    </w:p>
    <w:p w14:paraId="24331775" w14:textId="2CBF3477" w:rsidR="0044357B" w:rsidRPr="00284459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color w:val="808080"/>
          <w:szCs w:val="20"/>
          <w:lang w:eastAsia="en-US"/>
        </w:rPr>
      </w:pPr>
    </w:p>
    <w:p w14:paraId="5717A3B7" w14:textId="5A81C670" w:rsidR="0044357B" w:rsidRPr="00284459" w:rsidRDefault="0044357B" w:rsidP="0044357B">
      <w:pPr>
        <w:keepNext/>
        <w:spacing w:after="240" w:line="240" w:lineRule="auto"/>
        <w:jc w:val="right"/>
        <w:outlineLvl w:val="0"/>
        <w:rPr>
          <w:rFonts w:ascii="Times" w:eastAsia="Times" w:hAnsi="Times" w:cs="Times New Roman"/>
          <w:b/>
          <w:bCs/>
          <w:color w:val="808080"/>
          <w:szCs w:val="20"/>
          <w:lang w:eastAsia="en-US"/>
        </w:rPr>
      </w:pPr>
      <w:r w:rsidRPr="00284459">
        <w:rPr>
          <w:rFonts w:ascii="Times" w:eastAsia="Times" w:hAnsi="Times" w:cs="Times New Roman"/>
          <w:b/>
          <w:color w:val="808080"/>
          <w:szCs w:val="20"/>
          <w:lang w:eastAsia="en-US"/>
        </w:rPr>
        <w:t>INFORMACIÓN DE PRENSA</w:t>
      </w:r>
    </w:p>
    <w:p w14:paraId="40F096DF" w14:textId="35E1448D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auto"/>
          <w:sz w:val="24"/>
          <w:szCs w:val="24"/>
        </w:rPr>
      </w:pPr>
    </w:p>
    <w:p w14:paraId="68D8B85C" w14:textId="5B0EFA1F" w:rsidR="0044357B" w:rsidRPr="00284459" w:rsidRDefault="0044357B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color w:val="auto"/>
          <w:sz w:val="40"/>
          <w:szCs w:val="24"/>
        </w:rPr>
      </w:pPr>
    </w:p>
    <w:p w14:paraId="5D2588F9" w14:textId="7607B7E8" w:rsidR="0044357B" w:rsidRPr="00284459" w:rsidRDefault="0044357B" w:rsidP="0044357B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snapToGrid w:val="0"/>
          <w:color w:val="333399"/>
          <w:sz w:val="70"/>
          <w:szCs w:val="70"/>
        </w:rPr>
      </w:pPr>
      <w:r w:rsidRPr="00284459">
        <w:rPr>
          <w:rFonts w:ascii="Times" w:eastAsia="Times" w:hAnsi="Times" w:cs="Times New Roman"/>
          <w:b/>
          <w:snapToGrid w:val="0"/>
          <w:color w:val="333399"/>
          <w:sz w:val="70"/>
          <w:szCs w:val="70"/>
        </w:rPr>
        <w:t xml:space="preserve">Michelin </w:t>
      </w:r>
      <w:r w:rsidR="002B43B9" w:rsidRPr="00284459">
        <w:rPr>
          <w:rFonts w:ascii="Times" w:eastAsia="Times" w:hAnsi="Times" w:cs="Times New Roman"/>
          <w:b/>
          <w:snapToGrid w:val="0"/>
          <w:color w:val="333399"/>
          <w:sz w:val="70"/>
          <w:szCs w:val="70"/>
        </w:rPr>
        <w:t>XTRA Load</w:t>
      </w:r>
    </w:p>
    <w:p w14:paraId="3E957D79" w14:textId="320F29CD" w:rsidR="0044357B" w:rsidRPr="00284459" w:rsidRDefault="00930FDB" w:rsidP="001A57E7">
      <w:pPr>
        <w:spacing w:after="0" w:line="240" w:lineRule="auto"/>
        <w:jc w:val="center"/>
        <w:outlineLvl w:val="0"/>
        <w:rPr>
          <w:rFonts w:ascii="Times" w:eastAsia="Times" w:hAnsi="Times" w:cs="Times New Roman"/>
          <w:b/>
          <w:snapToGrid w:val="0"/>
          <w:color w:val="333399"/>
          <w:sz w:val="70"/>
          <w:szCs w:val="70"/>
        </w:rPr>
      </w:pPr>
      <w:r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>Nueva generación de neumáticos</w:t>
      </w:r>
      <w:r w:rsidR="002B43B9"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 xml:space="preserve"> </w:t>
      </w:r>
      <w:r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>para</w:t>
      </w:r>
      <w:r w:rsidR="002B43B9"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 xml:space="preserve"> </w:t>
      </w:r>
      <w:proofErr w:type="spellStart"/>
      <w:r w:rsidR="00624849"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>dúmperes</w:t>
      </w:r>
      <w:proofErr w:type="spellEnd"/>
      <w:r w:rsidR="002B43B9"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 xml:space="preserve"> </w:t>
      </w:r>
      <w:r w:rsidR="00624849" w:rsidRPr="00284459">
        <w:rPr>
          <w:rFonts w:ascii="Times" w:eastAsia="Times" w:hAnsi="Times" w:cs="Times New Roman"/>
          <w:b/>
          <w:snapToGrid w:val="0"/>
          <w:color w:val="333399"/>
          <w:sz w:val="32"/>
          <w:szCs w:val="24"/>
        </w:rPr>
        <w:t>rígidos</w:t>
      </w:r>
    </w:p>
    <w:p w14:paraId="07FB5105" w14:textId="50CFD774" w:rsidR="0044357B" w:rsidRPr="00284459" w:rsidRDefault="008103D5" w:rsidP="0044357B">
      <w:pPr>
        <w:spacing w:after="0" w:line="240" w:lineRule="auto"/>
        <w:jc w:val="center"/>
        <w:rPr>
          <w:rFonts w:ascii="Arial" w:eastAsia="Times" w:hAnsi="Arial" w:cs="Arial"/>
          <w:b/>
          <w:bCs/>
          <w:color w:val="0000FF"/>
          <w:sz w:val="32"/>
          <w:szCs w:val="24"/>
        </w:rPr>
      </w:pPr>
      <w:r w:rsidRPr="00284459">
        <w:rPr>
          <w:rFonts w:ascii="Arial" w:hAnsi="Arial" w:cs="Arial"/>
          <w:noProof/>
          <w:lang w:val="es-ES_tradnl" w:eastAsia="es-ES_tradnl"/>
        </w:rPr>
        <w:drawing>
          <wp:anchor distT="0" distB="0" distL="114300" distR="114300" simplePos="0" relativeHeight="251656192" behindDoc="0" locked="0" layoutInCell="1" allowOverlap="1" wp14:anchorId="38E6ED7F" wp14:editId="19E7B84F">
            <wp:simplePos x="0" y="0"/>
            <wp:positionH relativeFrom="column">
              <wp:posOffset>464185</wp:posOffset>
            </wp:positionH>
            <wp:positionV relativeFrom="paragraph">
              <wp:posOffset>173990</wp:posOffset>
            </wp:positionV>
            <wp:extent cx="2695575" cy="3984625"/>
            <wp:effectExtent l="0" t="0" r="0" b="0"/>
            <wp:wrapThrough wrapText="bothSides">
              <wp:wrapPolygon edited="0">
                <wp:start x="11601" y="1102"/>
                <wp:lineTo x="8548" y="1515"/>
                <wp:lineTo x="2849" y="2891"/>
                <wp:lineTo x="2849" y="3580"/>
                <wp:lineTo x="1018" y="5645"/>
                <wp:lineTo x="814" y="6196"/>
                <wp:lineTo x="0" y="7848"/>
                <wp:lineTo x="0" y="12392"/>
                <wp:lineTo x="611" y="14595"/>
                <wp:lineTo x="2239" y="16798"/>
                <wp:lineTo x="2239" y="16936"/>
                <wp:lineTo x="4885" y="19001"/>
                <wp:lineTo x="5088" y="19276"/>
                <wp:lineTo x="9363" y="19965"/>
                <wp:lineTo x="10584" y="20240"/>
                <wp:lineTo x="15265" y="20240"/>
                <wp:lineTo x="17911" y="19139"/>
                <wp:lineTo x="18114" y="19001"/>
                <wp:lineTo x="20150" y="16798"/>
                <wp:lineTo x="21167" y="14595"/>
                <wp:lineTo x="21371" y="12392"/>
                <wp:lineTo x="21371" y="10189"/>
                <wp:lineTo x="21167" y="7986"/>
                <wp:lineTo x="20353" y="5783"/>
                <wp:lineTo x="18725" y="3305"/>
                <wp:lineTo x="15469" y="1515"/>
                <wp:lineTo x="14451" y="1102"/>
                <wp:lineTo x="11601" y="1102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r="26731"/>
                    <a:stretch/>
                  </pic:blipFill>
                  <pic:spPr bwMode="auto">
                    <a:xfrm>
                      <a:off x="0" y="0"/>
                      <a:ext cx="269557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459">
        <w:rPr>
          <w:rFonts w:ascii="Arial" w:hAnsi="Arial" w:cs="Arial"/>
          <w:noProof/>
          <w:lang w:val="es-ES_tradnl" w:eastAsia="es-ES_tradnl"/>
        </w:rPr>
        <w:drawing>
          <wp:anchor distT="0" distB="0" distL="114300" distR="114300" simplePos="0" relativeHeight="251657216" behindDoc="0" locked="0" layoutInCell="1" allowOverlap="1" wp14:anchorId="2CFE6E8D" wp14:editId="699665EB">
            <wp:simplePos x="0" y="0"/>
            <wp:positionH relativeFrom="column">
              <wp:posOffset>3392228</wp:posOffset>
            </wp:positionH>
            <wp:positionV relativeFrom="paragraph">
              <wp:posOffset>156210</wp:posOffset>
            </wp:positionV>
            <wp:extent cx="2735580" cy="3970655"/>
            <wp:effectExtent l="0" t="0" r="7620" b="0"/>
            <wp:wrapThrough wrapText="bothSides">
              <wp:wrapPolygon edited="0">
                <wp:start x="11632" y="1105"/>
                <wp:lineTo x="8825" y="1520"/>
                <wp:lineTo x="3209" y="3040"/>
                <wp:lineTo x="3209" y="3593"/>
                <wp:lineTo x="2206" y="4698"/>
                <wp:lineTo x="1404" y="5665"/>
                <wp:lineTo x="401" y="8014"/>
                <wp:lineTo x="0" y="10225"/>
                <wp:lineTo x="201" y="12436"/>
                <wp:lineTo x="1003" y="14646"/>
                <wp:lineTo x="2607" y="16857"/>
                <wp:lineTo x="5214" y="19068"/>
                <wp:lineTo x="5616" y="19344"/>
                <wp:lineTo x="9426" y="19897"/>
                <wp:lineTo x="10830" y="20173"/>
                <wp:lineTo x="15643" y="20173"/>
                <wp:lineTo x="16045" y="19897"/>
                <wp:lineTo x="18251" y="19068"/>
                <wp:lineTo x="20256" y="16857"/>
                <wp:lineTo x="21259" y="14646"/>
                <wp:lineTo x="21460" y="12436"/>
                <wp:lineTo x="21460" y="10225"/>
                <wp:lineTo x="21259" y="8014"/>
                <wp:lineTo x="20457" y="5803"/>
                <wp:lineTo x="19053" y="3316"/>
                <wp:lineTo x="14841" y="1105"/>
                <wp:lineTo x="11632" y="1105"/>
              </wp:wrapPolygon>
            </wp:wrapThrough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5" r="26653"/>
                    <a:stretch/>
                  </pic:blipFill>
                  <pic:spPr bwMode="auto">
                    <a:xfrm>
                      <a:off x="0" y="0"/>
                      <a:ext cx="273558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A98FD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160BF1A3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6341B7E1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6B381F62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6318DAFA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4B9583B5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41EA9D42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609FB308" w14:textId="02FA5B06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69A433BD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5B61C0D6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502FB027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50859CE9" w14:textId="77777777" w:rsidR="001A57E7" w:rsidRPr="00284459" w:rsidRDefault="001A57E7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</w:p>
    <w:p w14:paraId="4F5FD9EC" w14:textId="77777777" w:rsidR="0044357B" w:rsidRPr="00284459" w:rsidRDefault="0044357B" w:rsidP="0044357B">
      <w:pPr>
        <w:spacing w:after="0" w:line="240" w:lineRule="auto"/>
        <w:jc w:val="center"/>
        <w:outlineLvl w:val="0"/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</w:pPr>
      <w:r w:rsidRPr="00284459">
        <w:rPr>
          <w:rFonts w:ascii="Times" w:eastAsia="Times New Roman" w:hAnsi="Times" w:cs="Frutiger 55 Roman"/>
          <w:b/>
          <w:bCs/>
          <w:snapToGrid w:val="0"/>
          <w:color w:val="auto"/>
          <w:sz w:val="50"/>
          <w:szCs w:val="50"/>
          <w:lang w:eastAsia="en-US"/>
        </w:rPr>
        <w:t>Dossier de prensa</w:t>
      </w:r>
    </w:p>
    <w:p w14:paraId="2B3819EA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0000FF"/>
          <w:sz w:val="24"/>
          <w:szCs w:val="24"/>
        </w:rPr>
      </w:pPr>
    </w:p>
    <w:p w14:paraId="2246DE0E" w14:textId="5CFE7B0B" w:rsidR="0044357B" w:rsidRPr="00284459" w:rsidRDefault="00DC62B4" w:rsidP="0044357B">
      <w:pPr>
        <w:spacing w:after="240" w:line="360" w:lineRule="exact"/>
        <w:jc w:val="center"/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</w:pPr>
      <w:r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  <w:t>Octubre</w:t>
      </w:r>
      <w:r w:rsidR="0044357B" w:rsidRPr="00284459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  <w:t xml:space="preserve"> </w:t>
      </w:r>
      <w:r w:rsidR="00EF1206" w:rsidRPr="00284459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  <w:t xml:space="preserve">de </w:t>
      </w:r>
      <w:r w:rsidR="0044357B" w:rsidRPr="00284459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  <w:t>201</w:t>
      </w:r>
      <w:r w:rsidR="00B272A3" w:rsidRPr="00284459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  <w:t>7</w:t>
      </w:r>
    </w:p>
    <w:p w14:paraId="13C193D5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auto"/>
          <w:sz w:val="24"/>
          <w:szCs w:val="24"/>
        </w:rPr>
      </w:pPr>
    </w:p>
    <w:p w14:paraId="04511691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</w:rPr>
      </w:pPr>
    </w:p>
    <w:p w14:paraId="35DB7764" w14:textId="77777777" w:rsidR="0044357B" w:rsidRPr="00284459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</w:rPr>
      </w:pPr>
    </w:p>
    <w:p w14:paraId="3F801271" w14:textId="77777777" w:rsidR="0044357B" w:rsidRPr="00284459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</w:rPr>
      </w:pPr>
    </w:p>
    <w:p w14:paraId="2F504E19" w14:textId="77777777" w:rsidR="0044357B" w:rsidRPr="00284459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</w:rPr>
      </w:pPr>
    </w:p>
    <w:p w14:paraId="36D0CEC7" w14:textId="77777777" w:rsidR="0044357B" w:rsidRPr="00284459" w:rsidRDefault="0044357B" w:rsidP="0044357B">
      <w:pPr>
        <w:spacing w:after="0" w:line="240" w:lineRule="auto"/>
        <w:jc w:val="center"/>
        <w:rPr>
          <w:rFonts w:ascii="Arial" w:eastAsia="Times" w:hAnsi="Arial" w:cs="Arial"/>
          <w:color w:val="auto"/>
          <w:sz w:val="24"/>
          <w:szCs w:val="24"/>
        </w:rPr>
      </w:pPr>
    </w:p>
    <w:p w14:paraId="1B43C001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</w:rPr>
      </w:pPr>
    </w:p>
    <w:p w14:paraId="11299798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</w:rPr>
      </w:pPr>
    </w:p>
    <w:p w14:paraId="03A962A9" w14:textId="77777777" w:rsidR="0044357B" w:rsidRPr="00284459" w:rsidRDefault="0044357B" w:rsidP="0044357B">
      <w:pPr>
        <w:spacing w:after="240" w:line="360" w:lineRule="exact"/>
        <w:jc w:val="center"/>
        <w:rPr>
          <w:rFonts w:ascii="Times" w:eastAsia="Times New Roman" w:hAnsi="Times" w:cs="Times New Roman"/>
          <w:snapToGrid w:val="0"/>
          <w:color w:val="000000"/>
          <w:sz w:val="36"/>
          <w:szCs w:val="20"/>
        </w:rPr>
      </w:pPr>
      <w:r w:rsidRPr="00284459">
        <w:rPr>
          <w:rFonts w:ascii="Times" w:eastAsia="Times New Roman" w:hAnsi="Times" w:cs="Frutiger 55 Roman"/>
          <w:b/>
          <w:bCs/>
          <w:snapToGrid w:val="0"/>
          <w:color w:val="auto"/>
          <w:sz w:val="36"/>
          <w:szCs w:val="28"/>
          <w:lang w:eastAsia="en-US"/>
        </w:rPr>
        <w:t>Sumario</w:t>
      </w:r>
    </w:p>
    <w:p w14:paraId="143AA8F7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</w:rPr>
      </w:pPr>
    </w:p>
    <w:p w14:paraId="2970CEB8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4"/>
          <w:szCs w:val="24"/>
        </w:rPr>
      </w:pPr>
    </w:p>
    <w:p w14:paraId="67B72B27" w14:textId="20D88E54" w:rsidR="0044357B" w:rsidRPr="00284459" w:rsidRDefault="0044357B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1"/>
          <w:shd w:val="clear" w:color="auto" w:fill="FFFFFF"/>
        </w:rPr>
        <w:t>En síntesis</w:t>
      </w:r>
      <w:r w:rsidRPr="00284459">
        <w:rPr>
          <w:rFonts w:ascii="MingLiU" w:eastAsia="MingLiU" w:hAnsi="MingLiU" w:cs="MingLiU"/>
          <w:b/>
          <w:color w:val="auto"/>
          <w:sz w:val="21"/>
          <w:szCs w:val="21"/>
          <w:shd w:val="clear" w:color="auto" w:fill="FFFFFF"/>
        </w:rPr>
        <w:br/>
      </w:r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        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M</w:t>
      </w:r>
      <w:r w:rsidR="003B29D2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ichelin </w:t>
      </w:r>
      <w:r w:rsidR="00CD4C4A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presenta su nueva generación de neumáticos para </w:t>
      </w:r>
      <w:proofErr w:type="spellStart"/>
      <w:r w:rsidR="00CD4C4A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dúmperes</w:t>
      </w:r>
      <w:proofErr w:type="spellEnd"/>
      <w:r w:rsidR="00CD4C4A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rígidos</w:t>
      </w:r>
      <w:r w:rsidR="003B29D2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: </w:t>
      </w:r>
      <w:r w:rsidR="003B29D2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br/>
      </w:r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        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MICHELIN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X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TRA L</w:t>
      </w:r>
      <w:r w:rsidR="003B29D2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oad</w:t>
      </w:r>
      <w:r w:rsidR="008103D5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</w:t>
      </w:r>
      <w:proofErr w:type="gramStart"/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…….</w:t>
      </w:r>
      <w:proofErr w:type="gramEnd"/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.</w:t>
      </w:r>
      <w:r w:rsidR="003B29D2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…………………………………………...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…………………….… 3</w:t>
      </w:r>
      <w:r w:rsidRPr="00284459">
        <w:rPr>
          <w:rFonts w:ascii="MingLiU" w:eastAsia="MingLiU" w:hAnsi="MingLiU" w:cs="MingLiU"/>
          <w:color w:val="auto"/>
          <w:sz w:val="21"/>
          <w:szCs w:val="21"/>
          <w:shd w:val="clear" w:color="auto" w:fill="FFFFFF"/>
        </w:rPr>
        <w:br/>
      </w:r>
    </w:p>
    <w:p w14:paraId="78FF6DDA" w14:textId="5FB1E0AB" w:rsidR="0044357B" w:rsidRPr="00284459" w:rsidRDefault="003B29D2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MICHELIN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TRA L</w:t>
      </w:r>
      <w:r w:rsidR="006F47D6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oad</w:t>
      </w:r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……………</w:t>
      </w:r>
      <w:r w:rsidR="006F47D6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</w:t>
      </w:r>
      <w:proofErr w:type="gramStart"/>
      <w:r w:rsidR="006F47D6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…….</w:t>
      </w:r>
      <w:proofErr w:type="gramEnd"/>
      <w:r w:rsidR="005D233F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…………….</w:t>
      </w:r>
      <w:r w:rsidR="004870AC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…….…………………….……… </w:t>
      </w:r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4</w:t>
      </w:r>
      <w:r w:rsidR="0044357B" w:rsidRPr="00284459">
        <w:rPr>
          <w:rFonts w:ascii="MingLiU" w:eastAsia="MingLiU" w:hAnsi="MingLiU" w:cs="MingLiU"/>
          <w:color w:val="auto"/>
          <w:sz w:val="21"/>
          <w:szCs w:val="21"/>
          <w:shd w:val="clear" w:color="auto" w:fill="FFFFFF"/>
        </w:rPr>
        <w:br/>
      </w:r>
    </w:p>
    <w:p w14:paraId="7A26399B" w14:textId="1FCB6C1E" w:rsidR="0044357B" w:rsidRPr="00284459" w:rsidRDefault="006F47D6" w:rsidP="0044357B">
      <w:pPr>
        <w:numPr>
          <w:ilvl w:val="0"/>
          <w:numId w:val="2"/>
        </w:numPr>
        <w:spacing w:after="230" w:line="270" w:lineRule="atLeast"/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MICHELIN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TRA Load </w:t>
      </w:r>
      <w:proofErr w:type="spellStart"/>
      <w:r w:rsidRPr="00284459">
        <w:rPr>
          <w:rFonts w:ascii="Arial" w:eastAsia="Times" w:hAnsi="Arial" w:cs="Times New Roman"/>
          <w:color w:val="auto"/>
          <w:sz w:val="24"/>
          <w:szCs w:val="24"/>
          <w:shd w:val="clear" w:color="auto" w:fill="FFFFFF"/>
          <w:vertAlign w:val="superscript"/>
        </w:rPr>
        <w:t>Grip</w:t>
      </w:r>
      <w:proofErr w:type="spellEnd"/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...………………………</w:t>
      </w:r>
      <w:proofErr w:type="gramStart"/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…….</w:t>
      </w:r>
      <w:proofErr w:type="gramEnd"/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.……</w:t>
      </w:r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…………………………..</w:t>
      </w:r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</w:t>
      </w:r>
      <w:r w:rsidR="00946310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..</w:t>
      </w:r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 6</w:t>
      </w:r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br/>
      </w:r>
    </w:p>
    <w:p w14:paraId="365B5D30" w14:textId="2C82B70B" w:rsidR="00242F65" w:rsidRPr="00284459" w:rsidRDefault="006F47D6" w:rsidP="00242F65">
      <w:pPr>
        <w:numPr>
          <w:ilvl w:val="0"/>
          <w:numId w:val="2"/>
        </w:numPr>
        <w:spacing w:after="230" w:line="270" w:lineRule="atLeast"/>
        <w:rPr>
          <w:rFonts w:ascii="Arial" w:eastAsia="Times" w:hAnsi="Arial" w:cs="Arial"/>
          <w:color w:val="auto"/>
          <w:sz w:val="21"/>
          <w:szCs w:val="21"/>
        </w:rPr>
      </w:pP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MICHELIN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TRA Load </w:t>
      </w:r>
      <w:proofErr w:type="spellStart"/>
      <w:r w:rsidRPr="00284459">
        <w:rPr>
          <w:rFonts w:ascii="Arial" w:eastAsia="Times" w:hAnsi="Arial" w:cs="Times New Roman"/>
          <w:color w:val="auto"/>
          <w:sz w:val="24"/>
          <w:szCs w:val="24"/>
          <w:shd w:val="clear" w:color="auto" w:fill="FFFFFF"/>
          <w:vertAlign w:val="superscript"/>
        </w:rPr>
        <w:t>Protect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 </w:t>
      </w:r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…...………………………</w:t>
      </w:r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……………………………</w:t>
      </w:r>
      <w:r w:rsidR="00946310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</w:t>
      </w:r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</w:t>
      </w:r>
      <w:proofErr w:type="gramStart"/>
      <w:r w:rsidR="00AE2C53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…….</w:t>
      </w:r>
      <w:proofErr w:type="gramEnd"/>
      <w:r w:rsidR="0044357B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…….. 8</w:t>
      </w:r>
    </w:p>
    <w:p w14:paraId="59CA6E27" w14:textId="09F9B4D2" w:rsidR="0044357B" w:rsidRPr="00284459" w:rsidRDefault="0044357B" w:rsidP="00242F65">
      <w:pPr>
        <w:numPr>
          <w:ilvl w:val="0"/>
          <w:numId w:val="2"/>
        </w:numPr>
        <w:spacing w:after="230" w:line="270" w:lineRule="atLeast"/>
        <w:rPr>
          <w:rFonts w:ascii="Arial" w:eastAsia="Times" w:hAnsi="Arial" w:cs="Arial"/>
          <w:color w:val="auto"/>
          <w:sz w:val="21"/>
          <w:szCs w:val="21"/>
        </w:rPr>
      </w:pPr>
      <w:r w:rsidRPr="00284459">
        <w:rPr>
          <w:rFonts w:ascii="Arial" w:eastAsia="Times" w:hAnsi="Arial" w:cs="Times New Roman"/>
          <w:color w:val="auto"/>
          <w:sz w:val="21"/>
          <w:szCs w:val="21"/>
        </w:rPr>
        <w:t xml:space="preserve">Algunas cifras clave sobre el Grupo Michelin </w:t>
      </w:r>
      <w:r w:rsidR="004870AC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…...………………………………………</w:t>
      </w:r>
      <w:proofErr w:type="gramStart"/>
      <w:r w:rsidR="004870AC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>…….</w:t>
      </w:r>
      <w:proofErr w:type="gramEnd"/>
      <w:r w:rsidR="004870AC" w:rsidRPr="00284459">
        <w:rPr>
          <w:rFonts w:ascii="Arial" w:eastAsia="Times" w:hAnsi="Arial" w:cs="Times New Roman"/>
          <w:color w:val="auto"/>
          <w:sz w:val="21"/>
          <w:szCs w:val="21"/>
          <w:shd w:val="clear" w:color="auto" w:fill="FFFFFF"/>
        </w:rPr>
        <w:t xml:space="preserve">.….…….. </w:t>
      </w:r>
      <w:r w:rsidRPr="00284459">
        <w:rPr>
          <w:rFonts w:ascii="Arial" w:eastAsia="Times" w:hAnsi="Arial" w:cs="Times New Roman"/>
          <w:color w:val="auto"/>
          <w:sz w:val="21"/>
          <w:szCs w:val="21"/>
        </w:rPr>
        <w:t>1</w:t>
      </w:r>
      <w:r w:rsidR="001C716F" w:rsidRPr="00284459">
        <w:rPr>
          <w:rFonts w:ascii="Arial" w:eastAsia="Times" w:hAnsi="Arial" w:cs="Times New Roman"/>
          <w:color w:val="auto"/>
          <w:sz w:val="21"/>
          <w:szCs w:val="21"/>
        </w:rPr>
        <w:t>0</w:t>
      </w:r>
    </w:p>
    <w:p w14:paraId="45F0C514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8"/>
          <w:szCs w:val="24"/>
        </w:rPr>
      </w:pPr>
    </w:p>
    <w:p w14:paraId="40C57438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color w:val="auto"/>
          <w:sz w:val="28"/>
          <w:szCs w:val="24"/>
        </w:rPr>
      </w:pPr>
    </w:p>
    <w:p w14:paraId="72086E05" w14:textId="77777777" w:rsidR="0044357B" w:rsidRPr="00284459" w:rsidRDefault="0044357B" w:rsidP="000C46AA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eastAsia="en-US"/>
        </w:rPr>
      </w:pPr>
      <w:r w:rsidRPr="00284459">
        <w:rPr>
          <w:rFonts w:ascii="Arial" w:eastAsia="Times" w:hAnsi="Arial" w:cs="Arial"/>
          <w:b/>
          <w:color w:val="auto"/>
          <w:sz w:val="26"/>
          <w:szCs w:val="20"/>
        </w:rPr>
        <w:br w:type="page"/>
      </w:r>
      <w:r w:rsidRPr="00284459"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eastAsia="en-US"/>
        </w:rPr>
        <w:lastRenderedPageBreak/>
        <w:t xml:space="preserve">En síntesis </w:t>
      </w:r>
    </w:p>
    <w:p w14:paraId="4871A250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b/>
          <w:color w:val="auto"/>
          <w:sz w:val="24"/>
          <w:szCs w:val="24"/>
        </w:rPr>
      </w:pPr>
    </w:p>
    <w:p w14:paraId="4A6CB180" w14:textId="34345F2B" w:rsidR="0044357B" w:rsidRPr="00284459" w:rsidRDefault="003C6020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Michelin presenta su nueva generación de neumáticos para </w:t>
      </w:r>
      <w:proofErr w:type="spellStart"/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>dúmperes</w:t>
      </w:r>
      <w:proofErr w:type="spellEnd"/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 rígidos</w:t>
      </w:r>
      <w:r w:rsidR="00EF6F83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>: MICHELIN</w:t>
      </w:r>
      <w:r w:rsidR="00EF6F83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="00EF6F83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 X</w:t>
      </w:r>
      <w:r w:rsidR="00EF6F83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="00EF6F83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>TRA Load</w:t>
      </w:r>
    </w:p>
    <w:p w14:paraId="12824230" w14:textId="391788F5" w:rsidR="00EF6F83" w:rsidRPr="00284459" w:rsidRDefault="00F41B0F" w:rsidP="00EF6F83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El nuevo MICHELIN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TRA Load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 la primera gama</w:t>
      </w:r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neumáticos 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24.00 R 35 </w:t>
      </w:r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“3 estrellas” del mercado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. </w:t>
      </w:r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Está compuesta por dos neumáticos para </w:t>
      </w:r>
      <w:proofErr w:type="spellStart"/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dúmperes</w:t>
      </w:r>
      <w:proofErr w:type="spellEnd"/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rígidos de 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40 </w:t>
      </w:r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80 </w:t>
      </w:r>
      <w:r w:rsidR="0015658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toneladas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DF19D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que ofrecen una capacidad de carga aumentada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DF19D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una duración </w:t>
      </w:r>
      <w:r w:rsidR="00B0670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optimizada</w:t>
      </w:r>
      <w:r w:rsidR="00DF19D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 una mayor productividad</w:t>
      </w:r>
      <w:r w:rsidR="00B0670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  <w:r w:rsidR="00DF19D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gracias a un 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TKPH/TMPH </w:t>
      </w:r>
      <w:r w:rsidR="00F1555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mejorado</w:t>
      </w:r>
      <w:r w:rsidR="00EF6F83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2A31D95F" w14:textId="5455C8B1" w:rsidR="00EF6F83" w:rsidRPr="00284459" w:rsidRDefault="00DF560A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645F1AE7" wp14:editId="49D0E38E">
            <wp:simplePos x="0" y="0"/>
            <wp:positionH relativeFrom="column">
              <wp:posOffset>3232958</wp:posOffset>
            </wp:positionH>
            <wp:positionV relativeFrom="paragraph">
              <wp:posOffset>153670</wp:posOffset>
            </wp:positionV>
            <wp:extent cx="2737485" cy="3971925"/>
            <wp:effectExtent l="0" t="0" r="5715" b="0"/>
            <wp:wrapThrough wrapText="bothSides">
              <wp:wrapPolygon edited="0">
                <wp:start x="11624" y="1105"/>
                <wp:lineTo x="8818" y="1519"/>
                <wp:lineTo x="3207" y="3039"/>
                <wp:lineTo x="3207" y="3591"/>
                <wp:lineTo x="2205" y="4696"/>
                <wp:lineTo x="1403" y="5663"/>
                <wp:lineTo x="401" y="8012"/>
                <wp:lineTo x="0" y="10222"/>
                <wp:lineTo x="200" y="12432"/>
                <wp:lineTo x="1002" y="14642"/>
                <wp:lineTo x="2605" y="16852"/>
                <wp:lineTo x="5211" y="19062"/>
                <wp:lineTo x="5612" y="19338"/>
                <wp:lineTo x="9420" y="19891"/>
                <wp:lineTo x="10823" y="20167"/>
                <wp:lineTo x="15633" y="20167"/>
                <wp:lineTo x="16033" y="19891"/>
                <wp:lineTo x="18238" y="19062"/>
                <wp:lineTo x="20242" y="16852"/>
                <wp:lineTo x="21244" y="14642"/>
                <wp:lineTo x="21445" y="12432"/>
                <wp:lineTo x="21445" y="10222"/>
                <wp:lineTo x="21244" y="8012"/>
                <wp:lineTo x="20443" y="5801"/>
                <wp:lineTo x="19040" y="3315"/>
                <wp:lineTo x="14831" y="1105"/>
                <wp:lineTo x="11624" y="1105"/>
              </wp:wrapPolygon>
            </wp:wrapThrough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5" r="26653"/>
                    <a:stretch/>
                  </pic:blipFill>
                  <pic:spPr bwMode="auto">
                    <a:xfrm>
                      <a:off x="0" y="0"/>
                      <a:ext cx="273748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459">
        <w:rPr>
          <w:rFonts w:ascii="Arial" w:eastAsia="Times" w:hAnsi="Arial" w:cs="Times New Roman"/>
          <w:b/>
          <w:noProof/>
          <w:color w:val="auto"/>
          <w:sz w:val="21"/>
          <w:szCs w:val="24"/>
          <w:shd w:val="clear" w:color="auto" w:fill="FFFFF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B3195" wp14:editId="6DB689BD">
                <wp:simplePos x="0" y="0"/>
                <wp:positionH relativeFrom="column">
                  <wp:posOffset>3119120</wp:posOffset>
                </wp:positionH>
                <wp:positionV relativeFrom="paragraph">
                  <wp:posOffset>4290695</wp:posOffset>
                </wp:positionV>
                <wp:extent cx="2971800" cy="1466850"/>
                <wp:effectExtent l="0" t="0" r="25400" b="317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24FC" w14:textId="77777777" w:rsidR="00EF6F83" w:rsidRPr="00E43AF5" w:rsidRDefault="00EF6F83" w:rsidP="00EF6F83">
                            <w:pPr>
                              <w:spacing w:after="0" w:line="240" w:lineRule="auto"/>
                              <w:rPr>
                                <w:rFonts w:ascii="Arial" w:eastAsia="Times New Roman" w:hAnsi="Arial"/>
                              </w:rPr>
                            </w:pPr>
                          </w:p>
                          <w:p w14:paraId="18AB9AC3" w14:textId="77777777" w:rsidR="00EF6F83" w:rsidRPr="00DF320E" w:rsidRDefault="00EF6F83" w:rsidP="00EF6F83">
                            <w:p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</w:pP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lang w:val="fr-FR"/>
                              </w:rPr>
                              <w:t>MICHELIN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  <w:t>®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lang w:val="fr-FR"/>
                              </w:rPr>
                              <w:t xml:space="preserve"> X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  <w:t>®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lang w:val="fr-FR"/>
                              </w:rPr>
                              <w:t xml:space="preserve">TRA LOAD 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  <w:t>PROTECT</w:t>
                            </w:r>
                          </w:p>
                          <w:p w14:paraId="0A5CDBB2" w14:textId="77777777" w:rsidR="00EF6F83" w:rsidRPr="000C0EB7" w:rsidRDefault="00EF6F83" w:rsidP="00EF6F83">
                            <w:pPr>
                              <w:spacing w:after="0" w:line="240" w:lineRule="auto"/>
                              <w:rPr>
                                <w:rFonts w:ascii="Arial" w:eastAsia="Times New Roman" w:hAnsi="Arial"/>
                                <w:b/>
                                <w:vertAlign w:val="superscript"/>
                              </w:rPr>
                            </w:pPr>
                          </w:p>
                          <w:p w14:paraId="68AF6D4C" w14:textId="2F71443E" w:rsidR="00EF6F83" w:rsidRPr="000C0EB7" w:rsidRDefault="001A69A0" w:rsidP="00EF6F83">
                            <w:r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Para condiciones abrasivas, duras y agresivas, en </w:t>
                            </w:r>
                            <w:r w:rsidR="000C0EB7"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suelos</w:t>
                            </w:r>
                            <w:r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 plan</w:t>
                            </w:r>
                            <w:r w:rsidR="000C0EB7"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os</w:t>
                            </w:r>
                            <w:r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, seco</w:t>
                            </w:r>
                            <w:r w:rsidR="000C0EB7"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</w:t>
                            </w:r>
                            <w:r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, donde la protección y </w:t>
                            </w:r>
                            <w:r w:rsidR="000C0EB7"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la </w:t>
                            </w:r>
                            <w:r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resistencia al daño son la prioridad, como en canteras o en </w:t>
                            </w:r>
                            <w:r w:rsidR="000C0EB7"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obras</w:t>
                            </w:r>
                            <w:r w:rsidRPr="000C0EB7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3195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5.6pt;margin-top:337.85pt;width:234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">
                <v:textbox>
                  <w:txbxContent>
                    <w:p w14:paraId="2F2424FC" w14:textId="77777777" w:rsidR="00EF6F83" w:rsidRPr="00E43AF5" w:rsidRDefault="00EF6F83" w:rsidP="00EF6F83">
                      <w:pPr>
                        <w:spacing w:after="0" w:line="240" w:lineRule="auto"/>
                        <w:rPr>
                          <w:rFonts w:ascii="Arial" w:eastAsia="Times New Roman" w:hAnsi="Arial"/>
                        </w:rPr>
                      </w:pPr>
                    </w:p>
                    <w:p w14:paraId="18AB9AC3" w14:textId="77777777" w:rsidR="00EF6F83" w:rsidRPr="00DF320E" w:rsidRDefault="00EF6F83" w:rsidP="00EF6F83">
                      <w:pPr>
                        <w:spacing w:after="0" w:line="240" w:lineRule="auto"/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</w:pP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lang w:val="fr-FR"/>
                        </w:rPr>
                        <w:t>MICHELIN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  <w:t>®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lang w:val="fr-FR"/>
                        </w:rPr>
                        <w:t xml:space="preserve"> X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  <w:t>®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lang w:val="fr-FR"/>
                        </w:rPr>
                        <w:t xml:space="preserve">TRA LOAD 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  <w:t>PROTECT</w:t>
                      </w:r>
                    </w:p>
                    <w:p w14:paraId="0A5CDBB2" w14:textId="77777777" w:rsidR="00EF6F83" w:rsidRPr="000C0EB7" w:rsidRDefault="00EF6F83" w:rsidP="00EF6F83">
                      <w:pPr>
                        <w:spacing w:after="0" w:line="240" w:lineRule="auto"/>
                        <w:rPr>
                          <w:rFonts w:ascii="Arial" w:eastAsia="Times New Roman" w:hAnsi="Arial"/>
                          <w:b/>
                          <w:vertAlign w:val="superscript"/>
                        </w:rPr>
                      </w:pPr>
                    </w:p>
                    <w:p w14:paraId="68AF6D4C" w14:textId="2F71443E" w:rsidR="00EF6F83" w:rsidRPr="000C0EB7" w:rsidRDefault="001A69A0" w:rsidP="00EF6F83">
                      <w:r w:rsidRPr="000C0EB7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Para condiciones abrasivas, duras y agresivas, en </w:t>
                      </w:r>
                      <w:r w:rsidR="000C0EB7" w:rsidRPr="000C0EB7">
                        <w:rPr>
                          <w:rFonts w:ascii="Arial" w:hAnsi="Arial"/>
                          <w:sz w:val="21"/>
                          <w:szCs w:val="21"/>
                        </w:rPr>
                        <w:t>suelos</w:t>
                      </w:r>
                      <w:r w:rsidRPr="000C0EB7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 plan</w:t>
                      </w:r>
                      <w:r w:rsidR="000C0EB7" w:rsidRPr="000C0EB7">
                        <w:rPr>
                          <w:rFonts w:ascii="Arial" w:hAnsi="Arial"/>
                          <w:sz w:val="21"/>
                          <w:szCs w:val="21"/>
                        </w:rPr>
                        <w:t>os</w:t>
                      </w:r>
                      <w:r w:rsidRPr="000C0EB7">
                        <w:rPr>
                          <w:rFonts w:ascii="Arial" w:hAnsi="Arial"/>
                          <w:sz w:val="21"/>
                          <w:szCs w:val="21"/>
                        </w:rPr>
                        <w:t>, seco</w:t>
                      </w:r>
                      <w:r w:rsidR="000C0EB7" w:rsidRPr="000C0EB7">
                        <w:rPr>
                          <w:rFonts w:ascii="Arial" w:hAnsi="Arial"/>
                          <w:sz w:val="21"/>
                          <w:szCs w:val="21"/>
                        </w:rPr>
                        <w:t>s</w:t>
                      </w:r>
                      <w:r w:rsidRPr="000C0EB7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, donde la protección y </w:t>
                      </w:r>
                      <w:r w:rsidR="000C0EB7" w:rsidRPr="000C0EB7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la </w:t>
                      </w:r>
                      <w:r w:rsidRPr="000C0EB7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resistencia al daño son la prioridad, como en canteras o en </w:t>
                      </w:r>
                      <w:r w:rsidR="000C0EB7" w:rsidRPr="000C0EB7">
                        <w:rPr>
                          <w:rFonts w:ascii="Arial" w:hAnsi="Arial"/>
                          <w:sz w:val="21"/>
                          <w:szCs w:val="21"/>
                        </w:rPr>
                        <w:t>obras</w:t>
                      </w:r>
                      <w:r w:rsidRPr="000C0EB7">
                        <w:rPr>
                          <w:rFonts w:ascii="Arial" w:hAnsi="Arial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4459">
        <w:rPr>
          <w:rFonts w:ascii="Arial" w:eastAsia="Times" w:hAnsi="Arial" w:cs="Times New Roman"/>
          <w:b/>
          <w:noProof/>
          <w:color w:val="auto"/>
          <w:sz w:val="21"/>
          <w:szCs w:val="24"/>
          <w:shd w:val="clear" w:color="auto" w:fill="FFFFF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5D00A" wp14:editId="0ECEF89F">
                <wp:simplePos x="0" y="0"/>
                <wp:positionH relativeFrom="column">
                  <wp:posOffset>175895</wp:posOffset>
                </wp:positionH>
                <wp:positionV relativeFrom="paragraph">
                  <wp:posOffset>4309745</wp:posOffset>
                </wp:positionV>
                <wp:extent cx="2837815" cy="1447800"/>
                <wp:effectExtent l="0" t="0" r="32385" b="254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E416" w14:textId="77777777" w:rsidR="00EF6F83" w:rsidRDefault="00EF6F83" w:rsidP="00EF6F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/>
                                <w:b/>
                              </w:rPr>
                            </w:pPr>
                          </w:p>
                          <w:p w14:paraId="163AF3EA" w14:textId="77777777" w:rsidR="00EF6F83" w:rsidRPr="00DF320E" w:rsidRDefault="00EF6F83" w:rsidP="00EF6F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/>
                                <w:sz w:val="28"/>
                                <w:vertAlign w:val="superscript"/>
                                <w:lang w:val="fr-FR"/>
                              </w:rPr>
                            </w:pP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lang w:val="fr-FR"/>
                              </w:rPr>
                              <w:t>MICHELIN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  <w:t>®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lang w:val="fr-FR"/>
                              </w:rPr>
                              <w:t xml:space="preserve"> X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  <w:t>®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lang w:val="fr-FR"/>
                              </w:rPr>
                              <w:t xml:space="preserve">TRA LOAD </w:t>
                            </w:r>
                            <w:r w:rsidRPr="00DF320E">
                              <w:rPr>
                                <w:rFonts w:ascii="Arial" w:eastAsia="Times New Roman" w:hAnsi="Arial"/>
                                <w:b/>
                                <w:sz w:val="28"/>
                                <w:vertAlign w:val="superscript"/>
                                <w:lang w:val="fr-FR"/>
                              </w:rPr>
                              <w:t>GRIP</w:t>
                            </w:r>
                            <w:r w:rsidRPr="00DF320E">
                              <w:rPr>
                                <w:rFonts w:ascii="Arial" w:eastAsia="Times New Roman" w:hAnsi="Arial"/>
                                <w:sz w:val="28"/>
                                <w:vertAlign w:val="superscript"/>
                                <w:lang w:val="fr-FR"/>
                              </w:rPr>
                              <w:t xml:space="preserve"> </w:t>
                            </w:r>
                          </w:p>
                          <w:p w14:paraId="6EAC1C44" w14:textId="77777777" w:rsidR="00EF6F83" w:rsidRPr="00DF320E" w:rsidRDefault="00EF6F83" w:rsidP="00EF6F8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/>
                                <w:vertAlign w:val="superscript"/>
                                <w:lang w:val="fr-FR"/>
                              </w:rPr>
                            </w:pPr>
                          </w:p>
                          <w:p w14:paraId="5BC548C0" w14:textId="3F6B8B9A" w:rsidR="00EF6F83" w:rsidRPr="002D3896" w:rsidRDefault="00C92BF5" w:rsidP="00EC6450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Para los terrenos blandos, fangosos e inestables que, a menudo, se encuentran en las operaciones mineras y de extracción</w:t>
                            </w:r>
                            <w:r w:rsidR="0063386A"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,</w:t>
                            </w:r>
                            <w:r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 en pendientes</w:t>
                            </w:r>
                            <w:r w:rsidR="001A69A0"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 o inclinación</w:t>
                            </w:r>
                            <w:r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, donde el agarre y la tracción </w:t>
                            </w:r>
                            <w:r w:rsidR="00284459"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 xml:space="preserve">son la </w:t>
                            </w:r>
                            <w:r w:rsidRPr="002D3896"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prioridad.</w:t>
                            </w:r>
                          </w:p>
                          <w:p w14:paraId="3A84C4E4" w14:textId="77777777" w:rsidR="00EF6F83" w:rsidRPr="0046075A" w:rsidRDefault="00EF6F83" w:rsidP="00EF6F8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D00A" id="_x0000_s1027" type="#_x0000_t202" style="position:absolute;left:0;text-align:left;margin-left:13.85pt;margin-top:339.35pt;width:223.4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">
                <v:textbox>
                  <w:txbxContent>
                    <w:p w14:paraId="2D00E416" w14:textId="77777777" w:rsidR="00EF6F83" w:rsidRDefault="00EF6F83" w:rsidP="00EF6F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/>
                          <w:b/>
                        </w:rPr>
                      </w:pPr>
                    </w:p>
                    <w:p w14:paraId="163AF3EA" w14:textId="77777777" w:rsidR="00EF6F83" w:rsidRPr="00DF320E" w:rsidRDefault="00EF6F83" w:rsidP="00EF6F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/>
                          <w:sz w:val="28"/>
                          <w:vertAlign w:val="superscript"/>
                          <w:lang w:val="fr-FR"/>
                        </w:rPr>
                      </w:pP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lang w:val="fr-FR"/>
                        </w:rPr>
                        <w:t>MICHELIN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  <w:t>®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lang w:val="fr-FR"/>
                        </w:rPr>
                        <w:t xml:space="preserve"> X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  <w:t>®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lang w:val="fr-FR"/>
                        </w:rPr>
                        <w:t xml:space="preserve">TRA LOAD </w:t>
                      </w:r>
                      <w:r w:rsidRPr="00DF320E">
                        <w:rPr>
                          <w:rFonts w:ascii="Arial" w:eastAsia="Times New Roman" w:hAnsi="Arial"/>
                          <w:b/>
                          <w:sz w:val="28"/>
                          <w:vertAlign w:val="superscript"/>
                          <w:lang w:val="fr-FR"/>
                        </w:rPr>
                        <w:t>GRIP</w:t>
                      </w:r>
                      <w:r w:rsidRPr="00DF320E">
                        <w:rPr>
                          <w:rFonts w:ascii="Arial" w:eastAsia="Times New Roman" w:hAnsi="Arial"/>
                          <w:sz w:val="28"/>
                          <w:vertAlign w:val="superscript"/>
                          <w:lang w:val="fr-FR"/>
                        </w:rPr>
                        <w:t xml:space="preserve"> </w:t>
                      </w:r>
                    </w:p>
                    <w:p w14:paraId="6EAC1C44" w14:textId="77777777" w:rsidR="00EF6F83" w:rsidRPr="00DF320E" w:rsidRDefault="00EF6F83" w:rsidP="00EF6F8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/>
                          <w:vertAlign w:val="superscript"/>
                          <w:lang w:val="fr-FR"/>
                        </w:rPr>
                      </w:pPr>
                    </w:p>
                    <w:p w14:paraId="5BC548C0" w14:textId="3F6B8B9A" w:rsidR="00EF6F83" w:rsidRPr="002D3896" w:rsidRDefault="00C92BF5" w:rsidP="00EC6450">
                      <w:pPr>
                        <w:spacing w:after="0" w:line="240" w:lineRule="auto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 w:rsidRPr="002D3896">
                        <w:rPr>
                          <w:rFonts w:ascii="Arial" w:hAnsi="Arial"/>
                          <w:sz w:val="21"/>
                          <w:szCs w:val="21"/>
                        </w:rPr>
                        <w:t>Para los terrenos blandos, fangosos e inestables que, a menudo, se encuentran en las operaciones mineras y de extracción</w:t>
                      </w:r>
                      <w:r w:rsidR="0063386A" w:rsidRPr="002D3896">
                        <w:rPr>
                          <w:rFonts w:ascii="Arial" w:hAnsi="Arial"/>
                          <w:sz w:val="21"/>
                          <w:szCs w:val="21"/>
                        </w:rPr>
                        <w:t>,</w:t>
                      </w:r>
                      <w:r w:rsidRPr="002D3896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 en pendientes</w:t>
                      </w:r>
                      <w:r w:rsidR="001A69A0" w:rsidRPr="002D3896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 o inclinación</w:t>
                      </w:r>
                      <w:r w:rsidRPr="002D3896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, donde el agarre y la tracción </w:t>
                      </w:r>
                      <w:r w:rsidR="00284459" w:rsidRPr="002D3896">
                        <w:rPr>
                          <w:rFonts w:ascii="Arial" w:hAnsi="Arial"/>
                          <w:sz w:val="21"/>
                          <w:szCs w:val="21"/>
                        </w:rPr>
                        <w:t xml:space="preserve">son la </w:t>
                      </w:r>
                      <w:r w:rsidRPr="002D3896">
                        <w:rPr>
                          <w:rFonts w:ascii="Arial" w:hAnsi="Arial"/>
                          <w:sz w:val="21"/>
                          <w:szCs w:val="21"/>
                        </w:rPr>
                        <w:t>prioridad.</w:t>
                      </w:r>
                    </w:p>
                    <w:p w14:paraId="3A84C4E4" w14:textId="77777777" w:rsidR="00EF6F83" w:rsidRPr="0046075A" w:rsidRDefault="00EF6F83" w:rsidP="00EF6F8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7FE01E4D" wp14:editId="3524A109">
            <wp:simplePos x="0" y="0"/>
            <wp:positionH relativeFrom="column">
              <wp:posOffset>243840</wp:posOffset>
            </wp:positionH>
            <wp:positionV relativeFrom="paragraph">
              <wp:posOffset>146050</wp:posOffset>
            </wp:positionV>
            <wp:extent cx="2695575" cy="3984625"/>
            <wp:effectExtent l="0" t="0" r="0" b="0"/>
            <wp:wrapThrough wrapText="bothSides">
              <wp:wrapPolygon edited="0">
                <wp:start x="11601" y="1102"/>
                <wp:lineTo x="8548" y="1515"/>
                <wp:lineTo x="2849" y="2891"/>
                <wp:lineTo x="2849" y="3580"/>
                <wp:lineTo x="1018" y="5645"/>
                <wp:lineTo x="814" y="6196"/>
                <wp:lineTo x="0" y="7848"/>
                <wp:lineTo x="0" y="12392"/>
                <wp:lineTo x="611" y="14595"/>
                <wp:lineTo x="2239" y="16798"/>
                <wp:lineTo x="2239" y="16936"/>
                <wp:lineTo x="4885" y="19001"/>
                <wp:lineTo x="5088" y="19276"/>
                <wp:lineTo x="9363" y="19965"/>
                <wp:lineTo x="10584" y="20240"/>
                <wp:lineTo x="15265" y="20240"/>
                <wp:lineTo x="17911" y="19139"/>
                <wp:lineTo x="18114" y="19001"/>
                <wp:lineTo x="20150" y="16798"/>
                <wp:lineTo x="21167" y="14595"/>
                <wp:lineTo x="21371" y="12392"/>
                <wp:lineTo x="21371" y="10189"/>
                <wp:lineTo x="21167" y="7986"/>
                <wp:lineTo x="20353" y="5783"/>
                <wp:lineTo x="18725" y="3305"/>
                <wp:lineTo x="15469" y="1515"/>
                <wp:lineTo x="14451" y="1102"/>
                <wp:lineTo x="11601" y="1102"/>
              </wp:wrapPolygon>
            </wp:wrapThrough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3" r="26731"/>
                    <a:stretch/>
                  </pic:blipFill>
                  <pic:spPr bwMode="auto">
                    <a:xfrm>
                      <a:off x="0" y="0"/>
                      <a:ext cx="269557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CD240" w14:textId="71456B1D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</w:t>
      </w:r>
    </w:p>
    <w:p w14:paraId="4ACAB8B1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5E1C372A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7B7D306E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0CB7D490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036261AC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7049B04A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55FCF88C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64D801D4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4DCAFC3B" w14:textId="77777777" w:rsidR="00EF6F83" w:rsidRPr="00284459" w:rsidRDefault="00EF6F83" w:rsidP="00EF6F83">
      <w:pPr>
        <w:spacing w:after="230" w:line="270" w:lineRule="atLeast"/>
        <w:jc w:val="both"/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</w:pPr>
    </w:p>
    <w:p w14:paraId="6470CC1B" w14:textId="083AEAB6" w:rsidR="00AF41C0" w:rsidRPr="00284459" w:rsidRDefault="00AF41C0" w:rsidP="003C6020">
      <w:pPr>
        <w:spacing w:after="120" w:line="240" w:lineRule="auto"/>
        <w:jc w:val="right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73E2646D" w14:textId="2223D12D" w:rsidR="0044357B" w:rsidRPr="00284459" w:rsidRDefault="003C6020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br w:type="column"/>
      </w:r>
      <w:r w:rsidR="00AF41C0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lastRenderedPageBreak/>
        <w:t>MICHELIN</w:t>
      </w:r>
      <w:r w:rsidR="00AF41C0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="00AF41C0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 X</w:t>
      </w:r>
      <w:r w:rsidR="00AF41C0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="00AF41C0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>TRA Load</w:t>
      </w:r>
      <w:r w:rsidR="0044357B"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 </w:t>
      </w:r>
    </w:p>
    <w:p w14:paraId="1DE89F0B" w14:textId="2859AF05" w:rsidR="008522D0" w:rsidRPr="00284459" w:rsidRDefault="008522D0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Después de varios años de servicio</w:t>
      </w:r>
      <w:r w:rsidR="008F6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 eficientes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 unos mil</w:t>
      </w:r>
      <w:r w:rsidR="008F6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 de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millones de toneladas de material</w:t>
      </w:r>
      <w:r w:rsidR="008F6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8F6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trasladados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8F6109"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Michelin 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sustituye</w:t>
      </w:r>
      <w:r w:rsidR="008F61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los neumáticos 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XDT, X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QUARRY S </w:t>
      </w:r>
      <w:r w:rsidR="008F6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y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HAUL</w:t>
      </w:r>
      <w:r w:rsidR="008F61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referencias 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para </w:t>
      </w:r>
      <w:proofErr w:type="spellStart"/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dúmperes</w:t>
      </w:r>
      <w:proofErr w:type="spellEnd"/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rígidos en </w:t>
      </w:r>
      <w:r w:rsidR="008F61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la dimensión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24.00 R 35. El </w:t>
      </w:r>
      <w:r w:rsidR="008F61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aumento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</w:t>
      </w:r>
      <w:r w:rsidR="008F61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 potencial de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carga útil de la nueva gama se refleja en </w:t>
      </w:r>
      <w:r w:rsidR="00D105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nuevo nombre: 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MICHELIN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8F6C85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8F6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TRA LOAD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. Esta gama de neumáticos para </w:t>
      </w:r>
      <w:proofErr w:type="spellStart"/>
      <w:r w:rsidR="00D105D0"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dúmperes</w:t>
      </w:r>
      <w:proofErr w:type="spellEnd"/>
      <w:r w:rsidR="00D105D0"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rígidos de 40 a </w:t>
      </w:r>
      <w:r w:rsidR="00D105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80 toneladas de carga útil</w:t>
      </w:r>
      <w:r w:rsidR="007B11C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disponible </w:t>
      </w:r>
      <w:r w:rsidR="00D105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desde el día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1 de julio </w:t>
      </w:r>
      <w:r w:rsidR="00D105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2017</w:t>
      </w:r>
      <w:r w:rsidR="007B11C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7B11C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está constituida por el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primer neumático 24</w:t>
      </w:r>
      <w:r w:rsidR="007B11C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00 R 35 </w:t>
      </w:r>
      <w:r w:rsidR="007B11C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“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3 estrellas</w:t>
      </w:r>
      <w:r w:rsidR="007B11C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”</w:t>
      </w:r>
      <w:r w:rsidRPr="008522D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del mercado.</w:t>
      </w:r>
    </w:p>
    <w:p w14:paraId="0D610163" w14:textId="42BE077F" w:rsidR="002878B7" w:rsidRPr="00284459" w:rsidRDefault="0053025F" w:rsidP="00E2521B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La </w:t>
      </w:r>
      <w:r w:rsidR="0092146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nueva gama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MICHELIN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permit</w:t>
      </w:r>
      <w:r w:rsid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irá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maximizar la productividad y la continuidad de 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las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operaciones, independientemente de las condiciones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utilización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 Además de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incremento de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la capacidad de carga, 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la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gama </w:t>
      </w:r>
      <w:r w:rsidR="00EA40E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EA40E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EA40E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se beneficia de </w:t>
      </w:r>
      <w:r w:rsidR="00E02B6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una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mejora </w:t>
      </w:r>
      <w:r w:rsidR="00EA40E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la duración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los neumáticos y </w:t>
      </w:r>
      <w:r w:rsidR="00B1287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gran aumento </w:t>
      </w:r>
      <w:r w:rsidR="00B1287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del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TKPH, </w:t>
      </w:r>
      <w:r w:rsidR="00B1287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manera que las 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cargas </w:t>
      </w:r>
      <w:r w:rsidR="00B1287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más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E02B6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pesadas</w:t>
      </w:r>
      <w:r w:rsidR="00B12878" w:rsidRPr="00B1287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B1287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pueden desplazarse más lejos</w:t>
      </w:r>
      <w:r w:rsidR="00E519E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33478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el mismo </w:t>
      </w:r>
      <w:r w:rsidR="0033478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tiempo</w:t>
      </w:r>
      <w:r w:rsidR="001E11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  <w:r w:rsidR="002878B7" w:rsidRPr="002878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Las tres áreas principales de mejora son:</w:t>
      </w:r>
    </w:p>
    <w:p w14:paraId="72FEE786" w14:textId="28F960D7" w:rsidR="0053025F" w:rsidRPr="00284459" w:rsidRDefault="00482AD3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174E0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>La capacidad de carga</w:t>
      </w:r>
      <w:r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es clave para todas las máquinas de movimiento de tierras y la nueva carcasa reforzada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del</w:t>
      </w:r>
      <w:r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MICHELIN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TRA LOAD</w:t>
      </w:r>
      <w:r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lo convierten efectivamente en</w:t>
      </w:r>
      <w:r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el primer neumático 24.00 R35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del m</w:t>
      </w:r>
      <w:r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ercado acreditado con una calificación de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“</w:t>
      </w:r>
      <w:r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3 estrellas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”</w:t>
      </w:r>
      <w:r w:rsidR="00704106" w:rsidRPr="00284459">
        <w:rPr>
          <w:rStyle w:val="Refdenotaalpie"/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footnoteReference w:id="1"/>
      </w:r>
      <w:r w:rsidR="0074239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. 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Est</w:t>
      </w:r>
      <w:r w:rsidR="00022AB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022AB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distinción 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premia un diseño optimizado que mejora </w:t>
      </w:r>
      <w:r w:rsidR="00F83D4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el reparto de fuerzas 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en el interior del neumático. </w:t>
      </w:r>
      <w:r w:rsidR="00000B4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concreto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 esto equivale a</w:t>
      </w:r>
      <w:r w:rsidR="00000B4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un aumento de la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carga útil </w:t>
      </w:r>
      <w:r w:rsidR="00000B4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del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8</w:t>
      </w:r>
      <w:r w:rsidR="00F83D4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%, o a una carga de capacidad </w:t>
      </w:r>
      <w:r w:rsidR="005622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 nueve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toneladas </w:t>
      </w:r>
      <w:r w:rsidR="005622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adicionales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por máquina. Multiplicado por el número de ciclos </w:t>
      </w:r>
      <w:r w:rsidR="00F35AC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diarios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esto representa un enorme </w:t>
      </w:r>
      <w:r w:rsidR="0074239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incremento</w:t>
      </w:r>
      <w:r w:rsidR="002174E0" w:rsidRPr="002174E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la productividad.</w:t>
      </w:r>
    </w:p>
    <w:p w14:paraId="3C3A0EEC" w14:textId="77BB429E" w:rsidR="00AE476F" w:rsidRPr="00284459" w:rsidRDefault="00AE476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CD5C2B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>La resistencia al desgaste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</w:t>
      </w:r>
      <w:r w:rsidR="00CD5C2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CD5C2B"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neumático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CD5C2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CD5C2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D5C2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TRA LOAD</w:t>
      </w:r>
      <w:r w:rsidR="00CD5C2B"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también se </w:t>
      </w:r>
      <w:r w:rsidR="00CD5C2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ha aumentado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un 8</w:t>
      </w:r>
      <w:r w:rsidR="00CD5C2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% con respecto a</w:t>
      </w:r>
      <w:r w:rsidR="00CD5C2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CD5C2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CD5C2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D5C2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QUARRY S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CD5C2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gracias a un mayor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volumen de caucho en la banda de rodadura y un mejor </w:t>
      </w:r>
      <w:r w:rsidR="00E356E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reparto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las cargas en la superficie en contacto con el suelo. El volumen de caucho en los nuevos neumáticos </w:t>
      </w:r>
      <w:r w:rsidR="00197A3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supera en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al menos </w:t>
      </w:r>
      <w:r w:rsidR="00197A3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9</w:t>
      </w:r>
      <w:r w:rsidR="00197A3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 w:rsidR="00197A3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al de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 </w:t>
      </w:r>
      <w:r w:rsidR="00197A3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197A3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197A3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QUARRY S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y casi </w:t>
      </w:r>
      <w:r w:rsidR="00C62A2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en un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30</w:t>
      </w:r>
      <w:r w:rsidR="00C62A2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 w:rsidR="00C62A2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al de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algunos neumáticos </w:t>
      </w:r>
      <w:r w:rsidR="008A141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premium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8A141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 la misma dimensión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 Además, este mayor volumen de caucho en la banda de rodadura proporciona una mejor distribución de la</w:t>
      </w:r>
      <w:r w:rsidR="004C597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carga</w:t>
      </w:r>
      <w:r w:rsidR="004C597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4C597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una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mejor resistencia al desgaste y un</w:t>
      </w:r>
      <w:r w:rsidR="004C597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aumento de la duración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. La resistencia del neumático también se ha mejorado gracias a la nueva escultura. </w:t>
      </w:r>
      <w:r w:rsidR="00A81F0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 </w:t>
      </w:r>
      <w:r w:rsidR="00F9669A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MICHELIN</w:t>
      </w:r>
      <w:r w:rsidR="00F9669A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F9669A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F9669A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F9669A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F9669A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PROTECT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F9669A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incorpora</w:t>
      </w:r>
      <w:r w:rsidR="00A81F0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 especialmente</w:t>
      </w:r>
      <w:r w:rsidR="009408F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bloques </w:t>
      </w:r>
      <w:r w:rsidR="009408FD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entrelazados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 </w:t>
      </w:r>
      <w:r w:rsidR="00F54DE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ofrece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una mejor disipación del calor. Estas mejoras permiten una reducción de </w:t>
      </w:r>
      <w:r w:rsidR="00BE6D3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la 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tempera</w:t>
      </w:r>
      <w:r w:rsidR="00BE6D3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tura en la </w:t>
      </w:r>
      <w:r w:rsidR="00BE6D34"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superficie </w:t>
      </w:r>
      <w:r w:rsidR="00BE6D3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la banda de rodadura </w:t>
      </w:r>
      <w:r w:rsidR="000611D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 hasta 12</w:t>
      </w:r>
      <w:r w:rsidRPr="00AE476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° C.</w:t>
      </w:r>
    </w:p>
    <w:p w14:paraId="658B1EC7" w14:textId="4664ED0F" w:rsidR="009E47FC" w:rsidRPr="009E47FC" w:rsidRDefault="0053025F" w:rsidP="009E47FC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>La productivi</w:t>
      </w:r>
      <w:r w:rsidR="00955DC7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>dad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955DC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medida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en TKPH/TPMH</w:t>
      </w:r>
      <w:r w:rsidR="008B5554" w:rsidRPr="00284459">
        <w:rPr>
          <w:rStyle w:val="Refdenotaalpie"/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footnoteReference w:id="2"/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955DC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está en función de la carga y de la distancia recorrida en una hora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  <w:r w:rsidR="00D23F8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los nuevos</w:t>
      </w:r>
      <w:r w:rsidR="00C8782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neumá</w:t>
      </w:r>
      <w:r w:rsidR="009A5F5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ticos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GRIP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y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9E47FC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PROTECT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el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TKPH se 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ha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aumenta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do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en al menos 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20,3% y 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13,8%</w:t>
      </w:r>
      <w:r w:rsidR="00B571C2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respectivamente,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en 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el compuesto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A4, y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en,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al menos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 un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11,7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y un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41,7</w:t>
      </w:r>
      <w:r w:rsidR="00B571C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 w:rsidR="00DE291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el compuesto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B, con respecto a l</w:t>
      </w:r>
      <w:r w:rsidR="00DE291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 </w:t>
      </w:r>
      <w:r w:rsidR="00DE291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gamas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anteriores. Esta capacidad de carga y de velocidad </w:t>
      </w:r>
      <w:r w:rsidR="0074165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incrementada</w:t>
      </w:r>
      <w:r w:rsidR="00774AA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permit</w:t>
      </w:r>
      <w:r w:rsidR="00C8782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irá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 los usuarios optimizar </w:t>
      </w:r>
      <w:r w:rsidR="00C8782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los ciclos</w:t>
      </w:r>
      <w:r w:rsidR="009E47FC"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la máquina y aumentar su productividad.</w:t>
      </w:r>
    </w:p>
    <w:p w14:paraId="4FD3F6DE" w14:textId="2D400B6A" w:rsidR="009E47FC" w:rsidRDefault="009E47FC" w:rsidP="009E47FC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El nuevo</w:t>
      </w:r>
      <w:r w:rsidR="003D1CF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neumático</w:t>
      </w:r>
      <w:r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3D1CF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MICHELIN</w:t>
      </w:r>
      <w:r w:rsidR="003D1CF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® </w:t>
      </w:r>
      <w:r w:rsidR="003D1CF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3D1CF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3D1CF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neumático de carga Michelin está disponible en dos versiones, diseñad</w:t>
      </w:r>
      <w:r w:rsidR="00D23F8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as</w:t>
      </w:r>
      <w:r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para </w:t>
      </w:r>
      <w:r w:rsidR="00D23F8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los </w:t>
      </w:r>
      <w:r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dos principales usos </w:t>
      </w:r>
      <w:r w:rsidR="00D23F8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los </w:t>
      </w:r>
      <w:proofErr w:type="spellStart"/>
      <w:r w:rsidR="00D23F8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dúmperes</w:t>
      </w:r>
      <w:proofErr w:type="spellEnd"/>
      <w:r w:rsidRPr="009E47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rígidos</w:t>
      </w:r>
      <w:r w:rsidR="00D23F8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:</w:t>
      </w:r>
    </w:p>
    <w:p w14:paraId="11B27BBE" w14:textId="77777777" w:rsidR="009E47FC" w:rsidRPr="00284459" w:rsidRDefault="009E47FC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05CA727D" w14:textId="7F245CA2" w:rsidR="0053025F" w:rsidRPr="00284459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lastRenderedPageBreak/>
        <w:t>MICHELIN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 xml:space="preserve">TRA LOAD 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vertAlign w:val="superscript"/>
        </w:rPr>
        <w:t>GRIP</w:t>
      </w:r>
      <w:r w:rsidR="00C9095E" w:rsidRP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:</w:t>
      </w:r>
      <w:r w:rsid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2D3896" w:rsidRPr="002D389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los terrenos blandos, fangosos e inestables que, a menudo, se encuentran en las operaciones mineras y de extracción, en pendientes o inclinación, donde el agarre y la tracción son la prioridad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308128D6" w14:textId="7D7E99EB" w:rsidR="0053025F" w:rsidRPr="00284459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>MICHELIN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</w:rPr>
        <w:t xml:space="preserve">TRA LOAD 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  <w:shd w:val="clear" w:color="auto" w:fill="FFFFFF"/>
          <w:vertAlign w:val="superscript"/>
        </w:rPr>
        <w:t>PROTECT</w:t>
      </w:r>
      <w:r w:rsidR="00C9095E" w:rsidRP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: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 </w:t>
      </w:r>
      <w:r w:rsid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C9095E" w:rsidRP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condiciones abrasivas, duras y agresivas, en suelos planos</w:t>
      </w:r>
      <w:r w:rsid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</w:t>
      </w:r>
      <w:r w:rsidR="00C9095E" w:rsidRP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secos, donde la protección y la resistencia al daño son la prioridad, como en canteras o en obras.</w:t>
      </w:r>
    </w:p>
    <w:p w14:paraId="6608639F" w14:textId="6A190700" w:rsidR="0053025F" w:rsidRDefault="00AD6166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Con </w:t>
      </w:r>
      <w:r w:rsidR="00C0321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sus </w:t>
      </w: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dos nuev</w:t>
      </w:r>
      <w:r w:rsidR="00C0321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o</w:t>
      </w: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 </w:t>
      </w:r>
      <w:r w:rsidR="00C0321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compuestos</w:t>
      </w: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la banda de rodadura (A4 y B), la nueva gama simplifica las operaciones de </w:t>
      </w:r>
      <w:r w:rsidR="00C0321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lo</w:t>
      </w: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 usuarios y facilita a los distribuidores gesti</w:t>
      </w:r>
      <w:r w:rsidR="00C0321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onar </w:t>
      </w: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sus existencias. La oferta de Michelin </w:t>
      </w:r>
      <w:r w:rsidR="00B47B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evoluciona de la siguiente manera</w:t>
      </w:r>
      <w:r w:rsidRPr="00AD616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:</w:t>
      </w:r>
    </w:p>
    <w:p w14:paraId="5B945BE6" w14:textId="77777777" w:rsidR="00B47B09" w:rsidRDefault="00B47B09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5D2E6A02" w14:textId="77777777" w:rsidR="00B47B09" w:rsidRPr="00284459" w:rsidRDefault="00B47B09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6AE2A858" w14:textId="561687B0" w:rsidR="0053025F" w:rsidRPr="00284459" w:rsidRDefault="0001453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XDTA4**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  <w:t xml:space="preserve">              </w:t>
      </w:r>
      <w:r w:rsidR="00B47B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</w:t>
      </w:r>
      <w:r w:rsidR="008B5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sustituido por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  <w:t xml:space="preserve">       </w:t>
      </w:r>
      <w:r w:rsidR="00B47B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</w:t>
      </w:r>
      <w:r w:rsidR="0053025F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53025F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53025F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53025F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GRIP </w:t>
      </w:r>
      <w:r w:rsidR="0053025F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A4***</w:t>
      </w:r>
    </w:p>
    <w:p w14:paraId="14613327" w14:textId="55812FAF" w:rsidR="0053025F" w:rsidRPr="00284459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XDTB** / X-TRACTION SC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="000145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</w:t>
      </w:r>
      <w:r w:rsidR="00B47B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</w:t>
      </w:r>
      <w:r w:rsidR="008B5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sustituido por</w:t>
      </w:r>
      <w:r w:rsidR="000145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0145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  <w:t xml:space="preserve">          </w:t>
      </w:r>
      <w:r w:rsidR="00B47B0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GRIP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B***</w:t>
      </w:r>
    </w:p>
    <w:p w14:paraId="6FF42A52" w14:textId="5EAF3D02" w:rsidR="0053025F" w:rsidRPr="00284459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X-QUARRY S**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="000145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  </w:t>
      </w:r>
      <w:r w:rsidR="008B5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sustituido por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  <w:t>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PROTECT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A4***</w:t>
      </w:r>
    </w:p>
    <w:p w14:paraId="05086CC0" w14:textId="03C45710" w:rsidR="0053025F" w:rsidRPr="00284459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X-HAUL**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="0001453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  </w:t>
      </w:r>
      <w:r w:rsidR="008B5C85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sustituido por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ab/>
        <w:t>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PROTECT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B***</w:t>
      </w:r>
    </w:p>
    <w:p w14:paraId="2F40B706" w14:textId="77777777" w:rsidR="0053025F" w:rsidRPr="00284459" w:rsidRDefault="0053025F" w:rsidP="0053025F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13390579" w14:textId="2B6A6742" w:rsidR="0044357B" w:rsidRPr="00284459" w:rsidRDefault="0044357B" w:rsidP="0044357B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12E7C7F5" w14:textId="0F382B6A" w:rsidR="0044357B" w:rsidRPr="00284459" w:rsidRDefault="0044357B" w:rsidP="000C46AA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eastAsia="en-US"/>
        </w:rPr>
      </w:pPr>
    </w:p>
    <w:p w14:paraId="60EEC5BD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bCs/>
          <w:color w:val="auto"/>
          <w:sz w:val="28"/>
          <w:szCs w:val="24"/>
        </w:rPr>
      </w:pPr>
    </w:p>
    <w:p w14:paraId="4324C54B" w14:textId="3153B11F" w:rsidR="0044357B" w:rsidRPr="00284459" w:rsidRDefault="00431FBD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br w:type="column"/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lastRenderedPageBreak/>
        <w:t>MICHELIN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 X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TRA LOAD 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GRIP</w:t>
      </w:r>
    </w:p>
    <w:p w14:paraId="4F573E2E" w14:textId="6A79D470" w:rsidR="00431FBD" w:rsidRPr="00284459" w:rsidRDefault="00C90078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D3896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los terrenos blandos, fangosos e inestables que, a menudo, se encuentran en las operaciones mineras y de extracción, en pendientes o inclinación, donde el agarre y la tracción son la prioridad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54FE6FF2" w14:textId="52337DA0" w:rsidR="00431FBD" w:rsidRPr="00284459" w:rsidRDefault="00954CE3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Sustituye al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XDT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y al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proofErr w:type="spellStart"/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Traction</w:t>
      </w:r>
      <w:proofErr w:type="spellEnd"/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2DF2CC29" w14:textId="1C6737DF" w:rsidR="00431FBD" w:rsidRPr="00284459" w:rsidRDefault="00431FBD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8</w:t>
      </w:r>
      <w:r w:rsidR="00954CE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de </w:t>
      </w:r>
      <w:r w:rsidR="00954CE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carga útil adicional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954CE3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gracias a una carcasa reforzada.</w:t>
      </w:r>
    </w:p>
    <w:p w14:paraId="4B57AC17" w14:textId="7B808336" w:rsidR="00431FBD" w:rsidRPr="00284459" w:rsidRDefault="00052E61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Un</w:t>
      </w:r>
      <w:r w:rsidR="007D59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adherencia mejorada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gracias al aumento del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30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de los bordes de los tacos en la superficie de contacto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(</w:t>
      </w:r>
      <w:r w:rsidR="007D59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comparación con el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XDT), </w:t>
      </w:r>
      <w:r w:rsidR="007D59FC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optimizar la tracción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7D71BF33" w14:textId="59CDA794" w:rsidR="00431FBD" w:rsidRPr="00284459" w:rsidRDefault="00052E61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TKPH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mejorado,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gracias a una nueva banda de rodadura y a una mejor disipación del calor: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</w:p>
    <w:p w14:paraId="0FC1075C" w14:textId="0243CFF0" w:rsidR="00431FBD" w:rsidRPr="00284459" w:rsidRDefault="007D59FC" w:rsidP="00431FBD">
      <w:pPr>
        <w:numPr>
          <w:ilvl w:val="1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Compuesto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A4: 320 TKPH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el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GRIP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relación con los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266 TKPH 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el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XDTA4, 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 decir, una diferencia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20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3%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7B435BFC" w14:textId="7488191C" w:rsidR="00431FBD" w:rsidRPr="00284459" w:rsidRDefault="007D59FC" w:rsidP="00431FBD">
      <w:pPr>
        <w:numPr>
          <w:ilvl w:val="1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Compuesto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B: 503 TKPH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el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GRIP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relación con los</w:t>
      </w:r>
      <w:r w:rsidR="00D15CDE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444 TKPH </w:t>
      </w:r>
      <w:r w:rsidR="00D15CD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para el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XDTB, </w:t>
      </w:r>
      <w:r w:rsidR="008707D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 decir, una diferencia</w:t>
      </w:r>
      <w:r w:rsidR="008707D1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11</w:t>
      </w:r>
      <w:r w:rsidR="008707D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7</w:t>
      </w:r>
      <w:r w:rsidR="008707D1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%</w:t>
      </w:r>
      <w:r w:rsidR="003B292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696206BE" w14:textId="297299BB" w:rsidR="00431FBD" w:rsidRPr="00284459" w:rsidRDefault="008C1E62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R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esistencia a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desgaste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incrementada en un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8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%,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gracias al mayor volumen 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caucho en </w:t>
      </w:r>
      <w:r w:rsidR="00F27E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la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F27E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superficie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contacto, y una resistencia </w:t>
      </w:r>
      <w:r w:rsidR="00F27EB7"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a los daños 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mejorada, con la integración de cables anti-corrosión.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F27EB7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El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GRIP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incorpora un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17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de 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goma más, en comparación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con su precedente, el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XDT, 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y un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19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más en comparación</w:t>
      </w:r>
      <w:r w:rsidR="0048053B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con el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BRIDGESTONE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® 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VMPT</w:t>
      </w:r>
      <w:r w:rsidR="0048053B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70A984FB" w14:textId="6FF45E98" w:rsidR="00431FBD" w:rsidRPr="00284459" w:rsidRDefault="0048053B" w:rsidP="00431FBD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equipo original</w:t>
      </w:r>
      <w:r w:rsidR="00431FBD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las homologaciones </w:t>
      </w:r>
      <w:r w:rsidR="00D216E9"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se </w:t>
      </w:r>
      <w:r w:rsid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realizarán</w:t>
      </w:r>
      <w:r w:rsidR="00D216E9"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durante </w:t>
      </w:r>
      <w:r w:rsid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este año</w:t>
      </w:r>
      <w:r w:rsidR="00D216E9"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 </w:t>
      </w:r>
      <w:r w:rsid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el lanzamiento será</w:t>
      </w:r>
      <w:r w:rsidR="00D216E9"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en diciembre de 2017.</w:t>
      </w:r>
    </w:p>
    <w:p w14:paraId="325F88D8" w14:textId="7E8C2191" w:rsidR="00431FBD" w:rsidRPr="00284459" w:rsidRDefault="005E25F5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4384" behindDoc="0" locked="0" layoutInCell="1" allowOverlap="1" wp14:anchorId="2959F83B" wp14:editId="5942B5BA">
            <wp:simplePos x="0" y="0"/>
            <wp:positionH relativeFrom="column">
              <wp:posOffset>2669540</wp:posOffset>
            </wp:positionH>
            <wp:positionV relativeFrom="paragraph">
              <wp:posOffset>196801</wp:posOffset>
            </wp:positionV>
            <wp:extent cx="2545080" cy="2545080"/>
            <wp:effectExtent l="0" t="0" r="0" b="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1A375" w14:textId="3DAF0629" w:rsidR="00431FBD" w:rsidRPr="00284459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3DB882F1" w14:textId="3EB9A51D" w:rsidR="00431FBD" w:rsidRPr="00284459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74BFC606" wp14:editId="6F428A24">
            <wp:simplePos x="0" y="0"/>
            <wp:positionH relativeFrom="column">
              <wp:posOffset>961390</wp:posOffset>
            </wp:positionH>
            <wp:positionV relativeFrom="paragraph">
              <wp:posOffset>378411</wp:posOffset>
            </wp:positionV>
            <wp:extent cx="1710690" cy="1710690"/>
            <wp:effectExtent l="0" t="0" r="0" b="0"/>
            <wp:wrapThrough wrapText="bothSides">
              <wp:wrapPolygon edited="0">
                <wp:start x="8659" y="321"/>
                <wp:lineTo x="6735" y="1283"/>
                <wp:lineTo x="1283" y="5131"/>
                <wp:lineTo x="0" y="11225"/>
                <wp:lineTo x="0" y="12508"/>
                <wp:lineTo x="2566" y="16356"/>
                <wp:lineTo x="8980" y="20526"/>
                <wp:lineTo x="14111" y="20526"/>
                <wp:lineTo x="15073" y="19884"/>
                <wp:lineTo x="19243" y="16356"/>
                <wp:lineTo x="20846" y="11225"/>
                <wp:lineTo x="19563" y="8018"/>
                <wp:lineTo x="19243" y="4169"/>
                <wp:lineTo x="16677" y="1604"/>
                <wp:lineTo x="13791" y="321"/>
                <wp:lineTo x="8659" y="321"/>
              </wp:wrapPolygon>
            </wp:wrapThrough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41D4F" w14:textId="73B6EB0B" w:rsidR="00431FBD" w:rsidRPr="00284459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69653DA8" w14:textId="379F3272" w:rsidR="00431FBD" w:rsidRPr="00284459" w:rsidRDefault="00431FBD" w:rsidP="00431FBD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3762A5A5" w14:textId="6E91903B" w:rsidR="0044357B" w:rsidRPr="00284459" w:rsidRDefault="0044357B" w:rsidP="0044357B">
      <w:pPr>
        <w:spacing w:after="0" w:line="240" w:lineRule="auto"/>
        <w:jc w:val="both"/>
        <w:rPr>
          <w:rFonts w:ascii="Arial" w:eastAsia="Times" w:hAnsi="Arial" w:cs="Arial"/>
          <w:color w:val="auto"/>
          <w:sz w:val="24"/>
          <w:szCs w:val="24"/>
        </w:rPr>
      </w:pPr>
    </w:p>
    <w:p w14:paraId="5E7983A8" w14:textId="6AFBEC40" w:rsidR="0044357B" w:rsidRPr="00284459" w:rsidRDefault="0044357B" w:rsidP="0044357B">
      <w:pPr>
        <w:spacing w:after="0" w:line="240" w:lineRule="auto"/>
        <w:jc w:val="both"/>
        <w:rPr>
          <w:rFonts w:ascii="Arial" w:eastAsia="Times" w:hAnsi="Arial" w:cs="Arial"/>
          <w:b/>
          <w:color w:val="FF0000"/>
          <w:sz w:val="24"/>
          <w:szCs w:val="24"/>
        </w:rPr>
      </w:pPr>
    </w:p>
    <w:p w14:paraId="3C7986BD" w14:textId="3FE5004C" w:rsidR="0044357B" w:rsidRPr="00284459" w:rsidRDefault="0044357B" w:rsidP="000C46AA">
      <w:pPr>
        <w:spacing w:after="120" w:line="240" w:lineRule="auto"/>
        <w:jc w:val="right"/>
        <w:rPr>
          <w:rFonts w:ascii="Arial" w:eastAsia="Times" w:hAnsi="Arial" w:cs="Arial"/>
          <w:b/>
          <w:color w:val="auto"/>
          <w:sz w:val="26"/>
          <w:szCs w:val="20"/>
        </w:rPr>
      </w:pPr>
      <w:r w:rsidRPr="00284459">
        <w:rPr>
          <w:rFonts w:ascii="Arial" w:eastAsia="Times" w:hAnsi="Arial" w:cs="Arial"/>
          <w:color w:val="auto"/>
          <w:sz w:val="28"/>
          <w:szCs w:val="20"/>
        </w:rPr>
        <w:t xml:space="preserve">  </w:t>
      </w:r>
      <w:r w:rsidRPr="00284459">
        <w:rPr>
          <w:rFonts w:ascii="Arial" w:eastAsia="Times" w:hAnsi="Arial" w:cs="Arial"/>
          <w:color w:val="auto"/>
          <w:sz w:val="28"/>
          <w:szCs w:val="20"/>
        </w:rPr>
        <w:tab/>
      </w:r>
      <w:r w:rsidRPr="00284459">
        <w:rPr>
          <w:rFonts w:ascii="Arial" w:eastAsia="Times" w:hAnsi="Arial" w:cs="Arial"/>
          <w:color w:val="auto"/>
          <w:sz w:val="28"/>
          <w:szCs w:val="20"/>
        </w:rPr>
        <w:tab/>
      </w:r>
      <w:r w:rsidRPr="00284459">
        <w:rPr>
          <w:rFonts w:ascii="Arial" w:eastAsia="Times" w:hAnsi="Arial" w:cs="Arial"/>
          <w:color w:val="auto"/>
          <w:sz w:val="28"/>
          <w:szCs w:val="20"/>
        </w:rPr>
        <w:tab/>
      </w:r>
      <w:r w:rsidRPr="00284459">
        <w:rPr>
          <w:rFonts w:ascii="Arial" w:eastAsia="Times" w:hAnsi="Arial" w:cs="Arial"/>
          <w:color w:val="auto"/>
          <w:sz w:val="28"/>
          <w:szCs w:val="20"/>
        </w:rPr>
        <w:tab/>
      </w:r>
      <w:r w:rsidRPr="00284459">
        <w:rPr>
          <w:rFonts w:ascii="Arial" w:eastAsia="Times" w:hAnsi="Arial" w:cs="Arial"/>
          <w:color w:val="auto"/>
          <w:sz w:val="28"/>
          <w:szCs w:val="20"/>
        </w:rPr>
        <w:tab/>
      </w:r>
      <w:r w:rsidRPr="00284459">
        <w:rPr>
          <w:rFonts w:ascii="Arial" w:eastAsia="Times" w:hAnsi="Arial" w:cs="Arial"/>
          <w:b/>
          <w:color w:val="auto"/>
          <w:sz w:val="26"/>
          <w:szCs w:val="20"/>
        </w:rPr>
        <w:t xml:space="preserve"> </w:t>
      </w:r>
    </w:p>
    <w:p w14:paraId="1D32CA04" w14:textId="77777777" w:rsidR="0044357B" w:rsidRPr="00284459" w:rsidRDefault="0044357B" w:rsidP="0044357B">
      <w:pPr>
        <w:spacing w:after="0" w:line="240" w:lineRule="auto"/>
        <w:rPr>
          <w:rFonts w:ascii="Arial" w:eastAsia="Times" w:hAnsi="Arial" w:cs="Arial"/>
          <w:b/>
          <w:bCs/>
          <w:color w:val="auto"/>
          <w:sz w:val="32"/>
          <w:szCs w:val="24"/>
        </w:rPr>
      </w:pPr>
    </w:p>
    <w:p w14:paraId="6A535B63" w14:textId="439573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br w:type="column"/>
      </w:r>
      <w:r w:rsidR="00A31648">
        <w:rPr>
          <w:rFonts w:ascii="Arial" w:eastAsia="Times" w:hAnsi="Arial" w:cs="Times New Roman"/>
          <w:noProof/>
          <w:color w:val="auto"/>
          <w:sz w:val="21"/>
          <w:szCs w:val="24"/>
          <w:lang w:val="es-ES_tradnl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77B6D14" wp14:editId="66BA84A8">
                <wp:simplePos x="0" y="0"/>
                <wp:positionH relativeFrom="column">
                  <wp:posOffset>3539522</wp:posOffset>
                </wp:positionH>
                <wp:positionV relativeFrom="paragraph">
                  <wp:posOffset>975023</wp:posOffset>
                </wp:positionV>
                <wp:extent cx="449580" cy="186736"/>
                <wp:effectExtent l="0" t="0" r="7620" b="0"/>
                <wp:wrapSquare wrapText="bothSides"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186736"/>
                          <a:chOff x="0" y="0"/>
                          <a:chExt cx="449580" cy="186736"/>
                        </a:xfrm>
                      </wpg:grpSpPr>
                      <wps:wsp>
                        <wps:cNvPr id="13" name="Cuadro de texto 13"/>
                        <wps:cNvSpPr txBox="1"/>
                        <wps:spPr>
                          <a:xfrm>
                            <a:off x="0" y="0"/>
                            <a:ext cx="449580" cy="80645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55637" w14:textId="0601B429" w:rsidR="00E5204F" w:rsidRPr="00A31648" w:rsidRDefault="00E5204F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 w:rsidRPr="00A31648"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  <w:t xml:space="preserve">comparado </w:t>
                              </w:r>
                              <w:r w:rsidR="00824ED8" w:rsidRPr="00A31648"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  <w:t>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0" y="106091"/>
                            <a:ext cx="449580" cy="80645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F48822" w14:textId="77777777" w:rsidR="00A31648" w:rsidRPr="00A31648" w:rsidRDefault="00A31648" w:rsidP="00A31648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 w:rsidRPr="00A31648"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  <w:t>comparado 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B6D14" id="Agrupar 17" o:spid="_x0000_s1028" style="position:absolute;margin-left:278.7pt;margin-top:76.75pt;width:35.4pt;height:14.7pt;z-index:251673600" coordsize="449580,1867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">
                <v:shape id="Cuadro de texto 13" o:spid="_x0000_s1029" type="#_x0000_t202" style="position:absolute;width:449580;height:80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5OlwwAA&#10;ANsAAAAPAAAAZHJzL2Rvd25yZXYueG1sRE9Na8JAEL0L/Q/LFHoRs7GCDdFVrNDSS4WmIvE2Zsck&#10;NDsbslsT/31XEHqbx/uc5XowjbhQ52rLCqZRDIK4sLrmUsH++22SgHAeWWNjmRRcycF69TBaYqpt&#10;z190yXwpQgi7FBVU3replK6oyKCLbEscuLPtDPoAu1LqDvsQbhr5HMdzabDm0FBhS9uKip/s1ygw&#10;zenweczzMb+3G/tqYrd7OSdKPT0OmwUIT4P/F9/dHzrMn8Htl3C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Y5OlwwAAANsAAAAPAAAAAAAAAAAAAAAAAJcCAABkcnMvZG93&#10;bnJldi54bWxQSwUGAAAAAAQABAD1AAAAhwMAAAAA&#10;" fillcolor="#005ba6" stroked="f">
                  <v:textbox inset="0,0,0,0">
                    <w:txbxContent>
                      <w:p w14:paraId="35955637" w14:textId="0601B429" w:rsidR="00E5204F" w:rsidRPr="00A31648" w:rsidRDefault="00E5204F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 w:rsidRPr="00A31648"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  <w:t xml:space="preserve">comparado </w:t>
                        </w:r>
                        <w:r w:rsidR="00824ED8" w:rsidRPr="00A31648"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  <w:t>con</w:t>
                        </w:r>
                      </w:p>
                    </w:txbxContent>
                  </v:textbox>
                </v:shape>
                <v:shape id="Cuadro de texto 14" o:spid="_x0000_s1030" type="#_x0000_t202" style="position:absolute;top:106091;width:449580;height:80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gvRwwAA&#10;ANsAAAAPAAAAZHJzL2Rvd25yZXYueG1sRE9Na8JAEL0L/Q/LFHoRs7GIDdFVrNDSS4WmIvE2Zsck&#10;NDsbslsT/31XEHqbx/uc5XowjbhQ52rLCqZRDIK4sLrmUsH++22SgHAeWWNjmRRcycF69TBaYqpt&#10;z190yXwpQgi7FBVU3replK6oyKCLbEscuLPtDPoAu1LqDvsQbhr5HMdzabDm0FBhS9uKip/s1ygw&#10;zenweczzMb+3G/tqYrd7OSdKPT0OmwUIT4P/F9/dHzrMn8Htl3C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igvRwwAAANsAAAAPAAAAAAAAAAAAAAAAAJcCAABkcnMvZG93&#10;bnJldi54bWxQSwUGAAAAAAQABAD1AAAAhwMAAAAA&#10;" fillcolor="#005ba6" stroked="f">
                  <v:textbox inset="0,0,0,0">
                    <w:txbxContent>
                      <w:p w14:paraId="43F48822" w14:textId="77777777" w:rsidR="00A31648" w:rsidRPr="00A31648" w:rsidRDefault="00A31648" w:rsidP="00A31648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 w:rsidRPr="00A31648"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  <w:t>comparado con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5408" behindDoc="0" locked="0" layoutInCell="1" allowOverlap="1" wp14:anchorId="37BB8B0A" wp14:editId="1C800B5B">
            <wp:simplePos x="0" y="0"/>
            <wp:positionH relativeFrom="column">
              <wp:posOffset>675701</wp:posOffset>
            </wp:positionH>
            <wp:positionV relativeFrom="paragraph">
              <wp:posOffset>351790</wp:posOffset>
            </wp:positionV>
            <wp:extent cx="5579110" cy="3138170"/>
            <wp:effectExtent l="0" t="0" r="8890" b="11430"/>
            <wp:wrapThrough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hrough>
            <wp:docPr id="16" name="animation_VGU_michelin_grip_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imation_VGU_michelin_grip_v3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047A2" w14:textId="4385316A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7D69040A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40CCECF1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10AAB664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0023CFD5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78E8C603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150164AB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717FB47B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4B3BD402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51413E59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4F01AC34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0E3838DC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1DEA0DF7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37267F7E" w14:textId="77777777" w:rsidR="005E25F5" w:rsidRPr="00284459" w:rsidRDefault="005E25F5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</w:p>
    <w:p w14:paraId="407CCEA0" w14:textId="3AA5F887" w:rsidR="0044357B" w:rsidRPr="00284459" w:rsidRDefault="00C02F68" w:rsidP="0044357B">
      <w:pPr>
        <w:spacing w:after="240" w:line="360" w:lineRule="exact"/>
        <w:outlineLvl w:val="0"/>
        <w:rPr>
          <w:rFonts w:ascii="Times" w:eastAsia="Times" w:hAnsi="Times" w:cs="Arial"/>
          <w:b/>
          <w:snapToGrid w:val="0"/>
          <w:color w:val="333399"/>
          <w:sz w:val="32"/>
          <w:szCs w:val="24"/>
        </w:rPr>
      </w:pP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br w:type="column"/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lastRenderedPageBreak/>
        <w:t>MICHELIN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 X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®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</w:rPr>
        <w:t xml:space="preserve">TRA LOAD </w:t>
      </w:r>
      <w:r w:rsidRPr="00284459">
        <w:rPr>
          <w:rFonts w:ascii="Times" w:eastAsia="Times" w:hAnsi="Times" w:cs="Arial"/>
          <w:b/>
          <w:snapToGrid w:val="0"/>
          <w:color w:val="333399"/>
          <w:sz w:val="32"/>
          <w:szCs w:val="24"/>
          <w:vertAlign w:val="superscript"/>
        </w:rPr>
        <w:t>PROTECT</w:t>
      </w:r>
    </w:p>
    <w:p w14:paraId="4C1A187A" w14:textId="625B01E8" w:rsidR="00C02F68" w:rsidRPr="00284459" w:rsidRDefault="00C9007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condiciones abrasivas, duras y agresivas, en suelos planos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</w:t>
      </w:r>
      <w:r w:rsidRPr="00C9095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secos, donde la protección y la resistencia al daño son la prioridad, como en canteras o en obras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7F4D17F4" w14:textId="4E970357" w:rsidR="00C02F68" w:rsidRPr="00284459" w:rsidRDefault="00954CE3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Sustituye al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QUARRY S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y al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02F68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HAUL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5CC03E6C" w14:textId="1267F760" w:rsidR="00C02F68" w:rsidRPr="00284459" w:rsidRDefault="00C02F6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8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 w:rsidR="00F02B9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carga útil adicional</w:t>
      </w:r>
      <w:r w:rsidR="00F02B94"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gracias a una carcasa reforzada.</w:t>
      </w:r>
    </w:p>
    <w:p w14:paraId="56278C00" w14:textId="4E9DD69D" w:rsidR="00C02F68" w:rsidRPr="00284459" w:rsidRDefault="00C02F6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TKPH 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mejorado,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gracias a una nueva banda de rodadura y a una mejor dis</w:t>
      </w:r>
      <w:r w:rsidR="003B2928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pación del </w:t>
      </w:r>
      <w:r w:rsidR="0003478F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br/>
        <w:t xml:space="preserve">          </w:t>
      </w:r>
      <w:r w:rsidR="00F02B9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calor: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</w:p>
    <w:p w14:paraId="4632C2E0" w14:textId="5A9A9E79" w:rsidR="00C02F68" w:rsidRPr="00265629" w:rsidRDefault="008707D1" w:rsidP="00EC73A0">
      <w:pPr>
        <w:numPr>
          <w:ilvl w:val="1"/>
          <w:numId w:val="5"/>
        </w:numPr>
        <w:spacing w:after="230" w:line="270" w:lineRule="atLeast"/>
        <w:ind w:left="1843" w:hanging="709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Compuesto A4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: 320 TKPH </w:t>
      </w: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para el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PROTECT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3B292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en relación con los </w:t>
      </w:r>
      <w:r w:rsidR="00EC73A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br/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281 TKPH </w:t>
      </w:r>
      <w:r w:rsidR="003B292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para el </w:t>
      </w:r>
      <w:proofErr w:type="spellStart"/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Quarry</w:t>
      </w:r>
      <w:proofErr w:type="spellEnd"/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S, </w:t>
      </w: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 decir, una diferencia de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13</w:t>
      </w: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8%</w:t>
      </w:r>
      <w:r w:rsidR="00EC73A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362A06A9" w14:textId="78BE68C3" w:rsidR="00C02F68" w:rsidRPr="00265629" w:rsidRDefault="008707D1" w:rsidP="00EC73A0">
      <w:pPr>
        <w:numPr>
          <w:ilvl w:val="1"/>
          <w:numId w:val="5"/>
        </w:numPr>
        <w:spacing w:after="230" w:line="270" w:lineRule="atLeast"/>
        <w:ind w:left="1843" w:hanging="425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Compuesto B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: 503 TKPH </w:t>
      </w:r>
      <w:r w:rsidR="003B292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para el 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PROTECT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="003B292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en relación con los 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355 </w:t>
      </w:r>
      <w:r w:rsidR="00EC73A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br/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TKPH </w:t>
      </w:r>
      <w:r w:rsidR="003B292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para el 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HAUL, </w:t>
      </w: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es decir, una diferencia de 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41</w:t>
      </w:r>
      <w:r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,</w:t>
      </w:r>
      <w:r w:rsidR="00C02F68" w:rsidRPr="0026562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7%</w:t>
      </w:r>
      <w:r w:rsidR="00EC73A0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2696A66F" w14:textId="523669AB" w:rsidR="00C02F68" w:rsidRPr="00284459" w:rsidRDefault="00C02F68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Un</w:t>
      </w:r>
      <w:r w:rsidR="0066094A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a nueva escultura que integra bloques interconectados en el hombro y un mejor reparto de las cargas en la zona de contacto.</w:t>
      </w:r>
    </w:p>
    <w:p w14:paraId="3003C76A" w14:textId="14D46CF1" w:rsidR="00266199" w:rsidRPr="00284459" w:rsidRDefault="00266199" w:rsidP="00266199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R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esistencia a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desgaste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incrementada en un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8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%,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gracias al mayor volumen 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de caucho en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la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superficie</w:t>
      </w:r>
      <w:r w:rsidRPr="008C1E62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de contacto, y una resistencia a los daños mejorada, con la integración de cables anti-corrosión.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El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TRA LOAD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PROTECT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incorpora un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9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de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goma más, en comparación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con su precedente, el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X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>®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QUARRY S,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y un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2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9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%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más en comparación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con el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BRIDGESTONE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  <w:vertAlign w:val="superscript"/>
        </w:rPr>
        <w:t xml:space="preserve">® 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VRLS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.</w:t>
      </w:r>
    </w:p>
    <w:p w14:paraId="2D429955" w14:textId="654AECF3" w:rsidR="00C02F68" w:rsidRPr="00284459" w:rsidRDefault="00D204A4" w:rsidP="00C02F68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D204A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Una nueva banda de rodadura altamente protectora y resistente a los daños, capaz de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resistir</w:t>
      </w:r>
      <w:r w:rsidRPr="00D204A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la penetración de </w:t>
      </w:r>
      <w:r w:rsidRPr="00D204A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un objeto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punzante hasta los</w:t>
      </w:r>
      <w:r w:rsidRPr="00D204A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147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</w:t>
      </w:r>
      <w:r w:rsidRPr="00D204A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mm sin dañ</w:t>
      </w:r>
      <w:r w:rsidR="00432CCE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os en</w:t>
      </w:r>
      <w:r w:rsidRPr="00D204A4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el neumático.</w:t>
      </w:r>
    </w:p>
    <w:p w14:paraId="50557B40" w14:textId="77777777" w:rsidR="00432CCE" w:rsidRPr="00284459" w:rsidRDefault="00432CCE" w:rsidP="00432CCE">
      <w:pPr>
        <w:numPr>
          <w:ilvl w:val="0"/>
          <w:numId w:val="5"/>
        </w:num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En equipo original</w:t>
      </w: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,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las homologaciones </w:t>
      </w:r>
      <w:r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se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realizarán</w:t>
      </w:r>
      <w:r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durante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este año</w:t>
      </w:r>
      <w:r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y </w:t>
      </w:r>
      <w:r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>el lanzamiento será</w:t>
      </w:r>
      <w:r w:rsidRPr="00D216E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en diciembre de 2017.</w:t>
      </w:r>
    </w:p>
    <w:p w14:paraId="1AE5C44B" w14:textId="71AE0A17" w:rsidR="00C02F68" w:rsidRPr="00284459" w:rsidRDefault="00C02F68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7BA83CFF" w14:textId="3CC60439" w:rsidR="00C02F68" w:rsidRPr="00284459" w:rsidRDefault="00432CCE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6432" behindDoc="0" locked="0" layoutInCell="1" allowOverlap="1" wp14:anchorId="67500F95" wp14:editId="0445F7DC">
            <wp:simplePos x="0" y="0"/>
            <wp:positionH relativeFrom="column">
              <wp:posOffset>678180</wp:posOffset>
            </wp:positionH>
            <wp:positionV relativeFrom="paragraph">
              <wp:posOffset>81915</wp:posOffset>
            </wp:positionV>
            <wp:extent cx="2332355" cy="2332355"/>
            <wp:effectExtent l="0" t="0" r="0" b="0"/>
            <wp:wrapThrough wrapText="bothSides">
              <wp:wrapPolygon edited="0">
                <wp:start x="8704" y="706"/>
                <wp:lineTo x="6822" y="1647"/>
                <wp:lineTo x="2588" y="4234"/>
                <wp:lineTo x="941" y="8468"/>
                <wp:lineTo x="941" y="12467"/>
                <wp:lineTo x="2588" y="16937"/>
                <wp:lineTo x="7292" y="19995"/>
                <wp:lineTo x="8233" y="20465"/>
                <wp:lineTo x="13173" y="20465"/>
                <wp:lineTo x="14349" y="19995"/>
                <wp:lineTo x="18818" y="16937"/>
                <wp:lineTo x="20465" y="12467"/>
                <wp:lineTo x="20465" y="8704"/>
                <wp:lineTo x="19054" y="4234"/>
                <wp:lineTo x="14584" y="1647"/>
                <wp:lineTo x="12702" y="706"/>
                <wp:lineTo x="8704" y="706"/>
              </wp:wrapPolygon>
            </wp:wrapThrough>
            <wp:docPr id="42" name="Image 41" descr="image_p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 descr="image_pneu.pn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F4FB" w14:textId="008640EB" w:rsidR="00C02F68" w:rsidRPr="00284459" w:rsidRDefault="00C02F68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  <w:t xml:space="preserve">      </w:t>
      </w:r>
    </w:p>
    <w:p w14:paraId="241AFBDB" w14:textId="39751D49" w:rsidR="00C02F68" w:rsidRPr="00284459" w:rsidRDefault="00432CCE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  <w:r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drawing>
          <wp:anchor distT="0" distB="0" distL="114300" distR="114300" simplePos="0" relativeHeight="251667456" behindDoc="0" locked="0" layoutInCell="1" allowOverlap="1" wp14:anchorId="531E96B7" wp14:editId="28B568EE">
            <wp:simplePos x="0" y="0"/>
            <wp:positionH relativeFrom="column">
              <wp:posOffset>3712845</wp:posOffset>
            </wp:positionH>
            <wp:positionV relativeFrom="paragraph">
              <wp:posOffset>66675</wp:posOffset>
            </wp:positionV>
            <wp:extent cx="1710690" cy="1710690"/>
            <wp:effectExtent l="0" t="0" r="0" b="0"/>
            <wp:wrapThrough wrapText="bothSides">
              <wp:wrapPolygon edited="0">
                <wp:start x="8659" y="321"/>
                <wp:lineTo x="6735" y="1283"/>
                <wp:lineTo x="1283" y="5131"/>
                <wp:lineTo x="0" y="11225"/>
                <wp:lineTo x="0" y="12508"/>
                <wp:lineTo x="2566" y="16356"/>
                <wp:lineTo x="8980" y="20526"/>
                <wp:lineTo x="14111" y="20526"/>
                <wp:lineTo x="15073" y="19884"/>
                <wp:lineTo x="19243" y="16356"/>
                <wp:lineTo x="20846" y="11225"/>
                <wp:lineTo x="19563" y="8018"/>
                <wp:lineTo x="19243" y="4169"/>
                <wp:lineTo x="16677" y="1604"/>
                <wp:lineTo x="13791" y="321"/>
                <wp:lineTo x="8659" y="321"/>
              </wp:wrapPolygon>
            </wp:wrapThrough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CBCA7" w14:textId="3CEE30A2" w:rsidR="00C02F68" w:rsidRPr="00284459" w:rsidRDefault="00C02F68" w:rsidP="00C02F68">
      <w:pPr>
        <w:spacing w:after="23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  <w:shd w:val="clear" w:color="auto" w:fill="FFFFFF"/>
        </w:rPr>
      </w:pPr>
    </w:p>
    <w:p w14:paraId="01FB2104" w14:textId="77777777" w:rsidR="0044357B" w:rsidRPr="00284459" w:rsidRDefault="0044357B" w:rsidP="0044357B">
      <w:pPr>
        <w:spacing w:after="230" w:line="270" w:lineRule="atLeast"/>
        <w:jc w:val="both"/>
        <w:rPr>
          <w:rFonts w:ascii="Arial" w:eastAsia="Times" w:hAnsi="Arial" w:cs="Arial"/>
          <w:bCs/>
          <w:color w:val="auto"/>
          <w:sz w:val="21"/>
          <w:szCs w:val="24"/>
        </w:rPr>
      </w:pPr>
    </w:p>
    <w:p w14:paraId="2A6C826C" w14:textId="2AA536B1" w:rsidR="00BB3BBB" w:rsidRPr="00284459" w:rsidRDefault="0044357B" w:rsidP="00BB3BBB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eastAsia="en-US"/>
        </w:rPr>
      </w:pPr>
      <w:r w:rsidRPr="00284459">
        <w:rPr>
          <w:rFonts w:ascii="Times" w:eastAsia="Times" w:hAnsi="Times" w:cs="Times"/>
          <w:b/>
          <w:color w:val="auto"/>
          <w:sz w:val="20"/>
          <w:szCs w:val="20"/>
        </w:rPr>
        <w:br w:type="column"/>
      </w:r>
      <w:r w:rsidR="00D247E5" w:rsidRPr="00284459">
        <w:rPr>
          <w:rFonts w:ascii="Arial" w:eastAsia="Times" w:hAnsi="Arial" w:cs="Times New Roman"/>
          <w:noProof/>
          <w:color w:val="auto"/>
          <w:sz w:val="21"/>
          <w:szCs w:val="24"/>
          <w:shd w:val="clear" w:color="auto" w:fill="FFFFFF"/>
          <w:lang w:val="es-ES_tradnl" w:eastAsia="es-ES_tradnl"/>
        </w:rPr>
        <w:lastRenderedPageBreak/>
        <w:drawing>
          <wp:anchor distT="0" distB="0" distL="114300" distR="114300" simplePos="0" relativeHeight="251668480" behindDoc="0" locked="0" layoutInCell="1" allowOverlap="1" wp14:anchorId="315DB7A2" wp14:editId="700D46A3">
            <wp:simplePos x="0" y="0"/>
            <wp:positionH relativeFrom="column">
              <wp:posOffset>1169670</wp:posOffset>
            </wp:positionH>
            <wp:positionV relativeFrom="paragraph">
              <wp:posOffset>-219198</wp:posOffset>
            </wp:positionV>
            <wp:extent cx="4169410" cy="2057400"/>
            <wp:effectExtent l="0" t="0" r="0" b="0"/>
            <wp:wrapThrough wrapText="bothSides">
              <wp:wrapPolygon edited="0">
                <wp:start x="2895" y="0"/>
                <wp:lineTo x="263" y="21333"/>
                <wp:lineTo x="19212" y="21333"/>
                <wp:lineTo x="21317" y="4267"/>
                <wp:lineTo x="21449" y="1067"/>
                <wp:lineTo x="21449" y="0"/>
                <wp:lineTo x="2895" y="0"/>
              </wp:wrapPolygon>
            </wp:wrapThrough>
            <wp:docPr id="1" name="Image 1" descr="C:\Users\f370814\Desktop\XTRA LOA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70814\Desktop\XTRA LOAD\Image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1570F" w14:textId="03E3D762" w:rsidR="0044357B" w:rsidRPr="00284459" w:rsidRDefault="008B197F" w:rsidP="00BB3BBB">
      <w:pPr>
        <w:spacing w:after="120" w:line="240" w:lineRule="auto"/>
        <w:jc w:val="right"/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eastAsia="en-US"/>
        </w:rPr>
      </w:pPr>
      <w:r>
        <w:rPr>
          <w:rFonts w:ascii="Times" w:eastAsia="Times New Roman" w:hAnsi="Times" w:cs="Arial"/>
          <w:b/>
          <w:noProof/>
          <w:color w:val="auto"/>
          <w:sz w:val="20"/>
          <w:szCs w:val="20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6CA6F64" wp14:editId="4664CE95">
                <wp:simplePos x="0" y="0"/>
                <wp:positionH relativeFrom="column">
                  <wp:posOffset>-551824</wp:posOffset>
                </wp:positionH>
                <wp:positionV relativeFrom="paragraph">
                  <wp:posOffset>1793155</wp:posOffset>
                </wp:positionV>
                <wp:extent cx="5760720" cy="3240405"/>
                <wp:effectExtent l="0" t="0" r="5080" b="10795"/>
                <wp:wrapThrough wrapText="bothSides">
                  <wp:wrapPolygon edited="0">
                    <wp:start x="0" y="0"/>
                    <wp:lineTo x="0" y="21503"/>
                    <wp:lineTo x="21524" y="21503"/>
                    <wp:lineTo x="21524" y="0"/>
                    <wp:lineTo x="0" y="0"/>
                  </wp:wrapPolygon>
                </wp:wrapThrough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40405"/>
                          <a:chOff x="0" y="0"/>
                          <a:chExt cx="5760720" cy="3240405"/>
                        </a:xfrm>
                      </wpg:grpSpPr>
                      <pic:pic xmlns:pic="http://schemas.openxmlformats.org/drawingml/2006/picture">
                        <pic:nvPicPr>
                          <pic:cNvPr id="8" name="animation_VGU_michelin_protect_v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Cuadro de texto 25"/>
                        <wps:cNvSpPr txBox="1"/>
                        <wps:spPr>
                          <a:xfrm>
                            <a:off x="2911522" y="650543"/>
                            <a:ext cx="449580" cy="80010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FEA7B" w14:textId="77777777" w:rsidR="008912E3" w:rsidRPr="00A31648" w:rsidRDefault="008912E3" w:rsidP="008912E3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 w:rsidRPr="00A31648"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  <w:t>comparado 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2984310" y="759725"/>
                            <a:ext cx="449580" cy="80010"/>
                          </a:xfrm>
                          <a:prstGeom prst="rect">
                            <a:avLst/>
                          </a:prstGeom>
                          <a:solidFill>
                            <a:srgbClr val="005BA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5349B2" w14:textId="77777777" w:rsidR="008912E3" w:rsidRPr="00A31648" w:rsidRDefault="008912E3" w:rsidP="008912E3">
                              <w:pPr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</w:pPr>
                              <w:r w:rsidRPr="00A31648">
                                <w:rPr>
                                  <w:b/>
                                  <w:color w:val="FFFFFF" w:themeColor="background1"/>
                                  <w:sz w:val="9"/>
                                  <w:szCs w:val="9"/>
                                </w:rPr>
                                <w:t>comparado 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A6F64" id="Agrupar 27" o:spid="_x0000_s1031" style="position:absolute;left:0;text-align:left;margin-left:-43.45pt;margin-top:141.2pt;width:453.6pt;height:255.15pt;z-index:251678720" coordsize="5760720,32404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nimation_VGU_michelin_protect_v3" o:spid="_x0000_s1032" type="#_x0000_t75" style="position:absolute;width:5760720;height:3240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u&#10;T6zBAAAA2gAAAA8AAABkcnMvZG93bnJldi54bWxET01rwkAQvRf6H5Yp9FLqxlKkRFeR1oIEEbQW&#10;PA7ZMQlmZ8Pu1qT/3jkIHh/ve7YYXKsuFGLj2cB4lIEiLr1tuDJw+Pl+/QAVE7LF1jMZ+KcIi/nj&#10;wwxz63ve0WWfKiUhHHM0UKfU5VrHsiaHceQ7YuFOPjhMAkOlbcBewl2r37Jsoh02LA01dvRZU3ne&#10;/zkpWZ/6Q7ELv8cvXyy7YvWyeT9vjXl+GpZTUImGdBff3GtrQLbKFbkBen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XuT6zBAAAA2gAAAA8AAAAAAAAAAAAAAAAAnAIAAGRy&#10;cy9kb3ducmV2LnhtbFBLBQYAAAAABAAEAPcAAACKAwAAAAA=&#10;">
                  <v:imagedata r:id="rId16" o:title=""/>
                  <v:path arrowok="t"/>
                </v:shape>
                <v:shape id="Cuadro de texto 25" o:spid="_x0000_s1033" type="#_x0000_t202" style="position:absolute;left:2911522;top:650543;width:449580;height:80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mT3xAAA&#10;ANsAAAAPAAAAZHJzL2Rvd25yZXYueG1sRI9Pi8IwFMTvC36H8AQvi6YKq1KNooLLXhT8g+jt2Tzb&#10;YvNSmqjdb28EweMwM79hxtPaFOJOlcstK+h2IhDEidU5pwr2u2V7CMJ5ZI2FZVLwTw6mk8bXGGNt&#10;H7yh+9anIkDYxagg876MpXRJRgZdx5bEwbvYyqAPskqlrvAR4KaQvSjqS4M5h4UMS1pklFy3N6PA&#10;FOfD6nQ8fvNvObNzE7n14DJUqtWsZyMQnmr/Cb/bf1pB7wdeX8IPk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pk98QAAADbAAAADwAAAAAAAAAAAAAAAACXAgAAZHJzL2Rv&#10;d25yZXYueG1sUEsFBgAAAAAEAAQA9QAAAIgDAAAAAA==&#10;" fillcolor="#005ba6" stroked="f">
                  <v:textbox inset="0,0,0,0">
                    <w:txbxContent>
                      <w:p w14:paraId="2E7FEA7B" w14:textId="77777777" w:rsidR="008912E3" w:rsidRPr="00A31648" w:rsidRDefault="008912E3" w:rsidP="008912E3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 w:rsidRPr="00A31648"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  <w:t>comparado con</w:t>
                        </w:r>
                      </w:p>
                    </w:txbxContent>
                  </v:textbox>
                </v:shape>
                <v:shape id="Cuadro de texto 26" o:spid="_x0000_s1034" type="#_x0000_t202" style="position:absolute;left:2984310;top:759725;width:449580;height:80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PqAxAAA&#10;ANsAAAAPAAAAZHJzL2Rvd25yZXYueG1sRI9Bi8IwFITvwv6H8Ba8iKZ6UKnG0l1QvCjoLqK3t82z&#10;Ldu8lCZq/fdGEDwOM/MNM09aU4krNa60rGA4iEAQZ1aXnCv4/Vn2pyCcR9ZYWSYFd3KQLD46c4y1&#10;vfGOrnufiwBhF6OCwvs6ltJlBRl0A1sTB+9sG4M+yCaXusFbgJtKjqJoLA2WHBYKrOm7oOx/fzEK&#10;TPV32JyOxx6v6tR+mchtJ+epUt3PNp2B8NT6d/jVXmsFozE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nj6gMQAAADbAAAADwAAAAAAAAAAAAAAAACXAgAAZHJzL2Rv&#10;d25yZXYueG1sUEsFBgAAAAAEAAQA9QAAAIgDAAAAAA==&#10;" fillcolor="#005ba6" stroked="f">
                  <v:textbox inset="0,0,0,0">
                    <w:txbxContent>
                      <w:p w14:paraId="7C5349B2" w14:textId="77777777" w:rsidR="008912E3" w:rsidRPr="00A31648" w:rsidRDefault="008912E3" w:rsidP="008912E3">
                        <w:pPr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</w:pPr>
                        <w:r w:rsidRPr="00A31648">
                          <w:rPr>
                            <w:b/>
                            <w:color w:val="FFFFFF" w:themeColor="background1"/>
                            <w:sz w:val="9"/>
                            <w:szCs w:val="9"/>
                          </w:rPr>
                          <w:t>comparado con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357B" w:rsidRPr="00284459">
        <w:rPr>
          <w:rFonts w:ascii="Times" w:eastAsia="Times New Roman" w:hAnsi="Times" w:cs="Arial"/>
          <w:b/>
          <w:snapToGrid w:val="0"/>
          <w:color w:val="auto"/>
          <w:sz w:val="20"/>
          <w:szCs w:val="20"/>
          <w:lang w:eastAsia="en-US"/>
        </w:rPr>
        <w:br w:type="page"/>
      </w:r>
    </w:p>
    <w:p w14:paraId="429F0FD2" w14:textId="771A35E7" w:rsidR="0044357B" w:rsidRPr="00284459" w:rsidRDefault="0044357B" w:rsidP="000C46AA">
      <w:pPr>
        <w:spacing w:after="120" w:line="240" w:lineRule="auto"/>
        <w:jc w:val="right"/>
        <w:rPr>
          <w:rFonts w:ascii="Times" w:eastAsia="Times New Roman" w:hAnsi="Times" w:cs="Times New Roman"/>
          <w:b/>
          <w:bCs/>
          <w:snapToGrid w:val="0"/>
          <w:color w:val="auto"/>
          <w:sz w:val="28"/>
          <w:szCs w:val="20"/>
          <w:lang w:eastAsia="en-US"/>
        </w:rPr>
      </w:pPr>
      <w:r w:rsidRPr="00284459">
        <w:rPr>
          <w:rFonts w:ascii="Times" w:eastAsia="Times New Roman" w:hAnsi="Times" w:cs="Times"/>
          <w:b/>
          <w:bCs/>
          <w:snapToGrid w:val="0"/>
          <w:color w:val="auto"/>
          <w:sz w:val="28"/>
          <w:szCs w:val="20"/>
          <w:lang w:eastAsia="en-US"/>
        </w:rPr>
        <w:lastRenderedPageBreak/>
        <w:t>Anexo</w:t>
      </w:r>
    </w:p>
    <w:p w14:paraId="6B2ED3F6" w14:textId="77777777" w:rsidR="0044357B" w:rsidRPr="00284459" w:rsidRDefault="0044357B" w:rsidP="0044357B">
      <w:pPr>
        <w:spacing w:after="240" w:line="360" w:lineRule="exact"/>
        <w:outlineLvl w:val="0"/>
        <w:rPr>
          <w:rFonts w:ascii="Times" w:eastAsia="Times" w:hAnsi="Times" w:cs="Times New Roman"/>
          <w:b/>
          <w:snapToGrid w:val="0"/>
          <w:color w:val="333399"/>
          <w:sz w:val="36"/>
          <w:szCs w:val="20"/>
        </w:rPr>
      </w:pPr>
      <w:r w:rsidRPr="00284459">
        <w:rPr>
          <w:rFonts w:ascii="Times" w:eastAsia="Times" w:hAnsi="Times" w:cs="Times New Roman"/>
          <w:b/>
          <w:snapToGrid w:val="0"/>
          <w:color w:val="333399"/>
          <w:sz w:val="36"/>
          <w:szCs w:val="20"/>
        </w:rPr>
        <w:t>Algunas cifras clave sobre el Grupo Michelin</w:t>
      </w:r>
    </w:p>
    <w:p w14:paraId="7E867B0D" w14:textId="77777777" w:rsidR="0044357B" w:rsidRPr="00284459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>Fundación: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  <w:t>1889</w:t>
      </w:r>
    </w:p>
    <w:p w14:paraId="082B9724" w14:textId="77777777" w:rsidR="0044357B" w:rsidRPr="00284459" w:rsidRDefault="0044357B" w:rsidP="0044357B">
      <w:pPr>
        <w:spacing w:after="240" w:line="240" w:lineRule="auto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 xml:space="preserve">Implantación industrial: 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>68 fábricas en 17 países</w:t>
      </w:r>
    </w:p>
    <w:p w14:paraId="0B51E579" w14:textId="49C6665A" w:rsidR="0044357B" w:rsidRPr="00284459" w:rsidRDefault="0044357B" w:rsidP="0044357B">
      <w:pPr>
        <w:spacing w:after="240" w:line="240" w:lineRule="auto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>Número de empleados: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="00BE5AC1" w:rsidRPr="00284459">
        <w:rPr>
          <w:rFonts w:ascii="Arial" w:eastAsia="Times" w:hAnsi="Arial" w:cs="Times New Roman"/>
          <w:color w:val="auto"/>
          <w:sz w:val="21"/>
          <w:szCs w:val="24"/>
        </w:rPr>
        <w:t>111.700</w:t>
      </w:r>
      <w:r w:rsidRPr="00284459">
        <w:rPr>
          <w:rFonts w:ascii="Arial" w:eastAsia="Times" w:hAnsi="Arial" w:cs="Times New Roman"/>
          <w:i/>
          <w:color w:val="auto"/>
          <w:sz w:val="21"/>
          <w:szCs w:val="24"/>
        </w:rPr>
        <w:t xml:space="preserve"> 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>en todo el mundo</w:t>
      </w:r>
    </w:p>
    <w:p w14:paraId="5FDCF892" w14:textId="11A8C009" w:rsidR="0044357B" w:rsidRPr="00284459" w:rsidRDefault="0044357B" w:rsidP="0044357B">
      <w:pPr>
        <w:spacing w:after="240" w:line="240" w:lineRule="auto"/>
        <w:ind w:left="3540" w:hanging="3540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 xml:space="preserve">Centro de Tecnologías: </w:t>
      </w: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ab/>
      </w:r>
      <w:r w:rsidR="00BE5AC1" w:rsidRPr="00284459">
        <w:rPr>
          <w:rFonts w:ascii="Arial" w:eastAsia="Times" w:hAnsi="Arial" w:cs="Times New Roman"/>
          <w:color w:val="auto"/>
          <w:sz w:val="21"/>
          <w:szCs w:val="24"/>
        </w:rPr>
        <w:t>Más de 6.000 investigadores en 25 instalaciones y tres continentes (Europa, América y Asia).</w:t>
      </w:r>
    </w:p>
    <w:p w14:paraId="3B38D9EC" w14:textId="14819098" w:rsidR="0044357B" w:rsidRPr="00284459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>Presupuesto anual para I+D:</w:t>
      </w:r>
      <w:r w:rsidR="00702845"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          Alrededor de 700 millones de euros.</w:t>
      </w:r>
    </w:p>
    <w:p w14:paraId="0F0D0742" w14:textId="65FF036A" w:rsidR="0044357B" w:rsidRPr="00284459" w:rsidRDefault="0044357B" w:rsidP="0044357B">
      <w:pPr>
        <w:spacing w:after="240" w:line="240" w:lineRule="auto"/>
        <w:ind w:left="3540" w:hanging="3540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>Producción anual: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="00C31842"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184 millones de neumáticos cada año, más de 16 millones de mapas y guías vendidos en más de 170 países y 1.200 millones de itinerarios calculados a través de </w:t>
      </w:r>
      <w:proofErr w:type="spellStart"/>
      <w:r w:rsidR="00C31842" w:rsidRPr="00284459">
        <w:rPr>
          <w:rFonts w:ascii="Arial" w:eastAsia="Times" w:hAnsi="Arial" w:cs="Times New Roman"/>
          <w:color w:val="auto"/>
          <w:sz w:val="21"/>
          <w:szCs w:val="24"/>
        </w:rPr>
        <w:t>ViaMichelin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>.</w:t>
      </w:r>
    </w:p>
    <w:p w14:paraId="01DC1E43" w14:textId="5294A1E3" w:rsidR="0044357B" w:rsidRPr="00284459" w:rsidRDefault="009337B8" w:rsidP="002804B3">
      <w:pPr>
        <w:spacing w:after="240" w:line="240" w:lineRule="auto"/>
        <w:jc w:val="both"/>
        <w:rPr>
          <w:rFonts w:ascii="Arial" w:eastAsia="Times" w:hAnsi="Arial" w:cs="Times New Roman"/>
          <w:b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b/>
          <w:color w:val="auto"/>
          <w:sz w:val="21"/>
          <w:szCs w:val="24"/>
        </w:rPr>
        <w:t>Ventas netas en 2016: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ab/>
      </w:r>
      <w:r w:rsidRPr="00284459">
        <w:rPr>
          <w:rFonts w:ascii="Arial" w:eastAsia="Times" w:hAnsi="Arial" w:cs="Arial"/>
          <w:color w:val="auto"/>
          <w:sz w:val="20"/>
          <w:szCs w:val="20"/>
        </w:rPr>
        <w:t xml:space="preserve">20.907 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>millones de euros.</w:t>
      </w:r>
    </w:p>
    <w:p w14:paraId="7481950D" w14:textId="77777777" w:rsidR="0044357B" w:rsidRPr="00284459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color w:val="auto"/>
          <w:sz w:val="21"/>
          <w:szCs w:val="24"/>
        </w:rPr>
      </w:pPr>
    </w:p>
    <w:p w14:paraId="2A401414" w14:textId="77777777" w:rsidR="0044357B" w:rsidRPr="00284459" w:rsidRDefault="0044357B" w:rsidP="0044357B">
      <w:pPr>
        <w:spacing w:after="240" w:line="240" w:lineRule="auto"/>
        <w:jc w:val="both"/>
        <w:rPr>
          <w:rFonts w:ascii="Arial" w:eastAsia="Times" w:hAnsi="Arial" w:cs="Times New Roman"/>
          <w:b/>
          <w:color w:val="auto"/>
          <w:sz w:val="21"/>
          <w:szCs w:val="24"/>
        </w:rPr>
      </w:pPr>
    </w:p>
    <w:p w14:paraId="774F1383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rPr>
          <w:rFonts w:ascii="Cambria" w:eastAsia="Times New Roman" w:hAnsi="Cambria" w:cs="Times New Roman"/>
          <w:color w:val="auto"/>
          <w:sz w:val="21"/>
          <w:szCs w:val="24"/>
          <w:lang w:eastAsia="es-ES"/>
        </w:rPr>
      </w:pPr>
    </w:p>
    <w:p w14:paraId="2FAC7709" w14:textId="77777777" w:rsidR="0044357B" w:rsidRPr="00284459" w:rsidRDefault="0044357B" w:rsidP="0044357B">
      <w:pPr>
        <w:spacing w:after="240" w:line="270" w:lineRule="atLeast"/>
        <w:jc w:val="both"/>
        <w:rPr>
          <w:rFonts w:ascii="Arial" w:eastAsia="Times" w:hAnsi="Arial" w:cs="Times New Roman"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Un amplio número de marcas que cubren todos los segmentos del mercado: Michelin,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BFGoodrich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Kleber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Uniroyal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Riken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Taurus,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Kormoran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Warrior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Pneu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 Laurent,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Recamic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, Michelin Remix, Euromaster, TCI Tire Centers, </w:t>
      </w:r>
      <w:proofErr w:type="spellStart"/>
      <w:r w:rsidRPr="00284459">
        <w:rPr>
          <w:rFonts w:ascii="Arial" w:eastAsia="Times" w:hAnsi="Arial" w:cs="Times New Roman"/>
          <w:color w:val="auto"/>
          <w:sz w:val="21"/>
          <w:szCs w:val="24"/>
        </w:rPr>
        <w:t>Tyre</w:t>
      </w:r>
      <w:proofErr w:type="spellEnd"/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 Plus. </w:t>
      </w:r>
    </w:p>
    <w:p w14:paraId="065F6439" w14:textId="77777777" w:rsidR="0044357B" w:rsidRPr="00284459" w:rsidRDefault="0044357B" w:rsidP="0044357B">
      <w:pPr>
        <w:spacing w:after="240" w:line="270" w:lineRule="atLeast"/>
        <w:jc w:val="both"/>
        <w:rPr>
          <w:rFonts w:ascii="Times" w:eastAsia="Times" w:hAnsi="Times" w:cs="Times New Roman"/>
          <w:i/>
          <w:color w:val="auto"/>
          <w:sz w:val="21"/>
          <w:szCs w:val="24"/>
        </w:rPr>
      </w:pPr>
      <w:r w:rsidRPr="00284459">
        <w:rPr>
          <w:rFonts w:ascii="Arial" w:eastAsia="Times" w:hAnsi="Arial" w:cs="Times New Roman"/>
          <w:color w:val="auto"/>
          <w:sz w:val="21"/>
          <w:szCs w:val="24"/>
        </w:rPr>
        <w:t xml:space="preserve">Descubre toda la historia del Grupo Michelin visitando </w:t>
      </w:r>
      <w:proofErr w:type="spellStart"/>
      <w:r w:rsidRPr="00284459">
        <w:rPr>
          <w:rFonts w:ascii="Arial" w:eastAsia="Times" w:hAnsi="Arial" w:cs="Times New Roman"/>
          <w:i/>
          <w:color w:val="auto"/>
          <w:sz w:val="21"/>
          <w:szCs w:val="24"/>
        </w:rPr>
        <w:t>l’Aventure</w:t>
      </w:r>
      <w:proofErr w:type="spellEnd"/>
      <w:r w:rsidRPr="00284459">
        <w:rPr>
          <w:rFonts w:ascii="Arial" w:eastAsia="Times" w:hAnsi="Arial" w:cs="Times New Roman"/>
          <w:i/>
          <w:color w:val="auto"/>
          <w:sz w:val="21"/>
          <w:szCs w:val="24"/>
        </w:rPr>
        <w:t xml:space="preserve"> Michelin</w:t>
      </w:r>
      <w:r w:rsidRPr="00284459">
        <w:rPr>
          <w:rFonts w:ascii="Arial" w:eastAsia="Times" w:hAnsi="Arial" w:cs="Times New Roman"/>
          <w:color w:val="auto"/>
          <w:sz w:val="21"/>
          <w:szCs w:val="24"/>
        </w:rPr>
        <w:t>. La actualidad y la información útil se encuentra en www.laventuremichelin.com.</w:t>
      </w:r>
    </w:p>
    <w:p w14:paraId="14948AEB" w14:textId="77777777" w:rsidR="0044357B" w:rsidRPr="00284459" w:rsidRDefault="0044357B" w:rsidP="0044357B">
      <w:pPr>
        <w:spacing w:after="240" w:line="270" w:lineRule="atLeast"/>
        <w:jc w:val="both"/>
        <w:rPr>
          <w:rFonts w:ascii="Times" w:eastAsia="Times" w:hAnsi="Times" w:cs="Times New Roman"/>
          <w:i/>
          <w:color w:val="auto"/>
          <w:sz w:val="21"/>
          <w:szCs w:val="24"/>
        </w:rPr>
      </w:pPr>
      <w:r w:rsidRPr="00284459">
        <w:rPr>
          <w:rFonts w:ascii="Times" w:eastAsia="Times" w:hAnsi="Times" w:cs="Times New Roman"/>
          <w:i/>
          <w:noProof/>
          <w:color w:val="auto"/>
          <w:sz w:val="21"/>
          <w:szCs w:val="24"/>
          <w:lang w:val="es-ES_tradnl" w:eastAsia="es-ES_tradnl"/>
        </w:rPr>
        <w:drawing>
          <wp:anchor distT="0" distB="0" distL="114300" distR="114300" simplePos="0" relativeHeight="251655168" behindDoc="0" locked="0" layoutInCell="1" allowOverlap="1" wp14:anchorId="26DEF832" wp14:editId="330B9842">
            <wp:simplePos x="0" y="0"/>
            <wp:positionH relativeFrom="column">
              <wp:posOffset>1465943</wp:posOffset>
            </wp:positionH>
            <wp:positionV relativeFrom="paragraph">
              <wp:posOffset>20955</wp:posOffset>
            </wp:positionV>
            <wp:extent cx="3048000" cy="2023745"/>
            <wp:effectExtent l="0" t="0" r="0" b="8255"/>
            <wp:wrapSquare wrapText="bothSides"/>
            <wp:docPr id="4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A2134B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61CAE761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401B6ADA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76DEF546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62747497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28A9AFEE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10CF0698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713CB37B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40BE73B7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6569FB09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2DD07405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30FF9EF0" w14:textId="77777777" w:rsidR="0044357B" w:rsidRPr="00284459" w:rsidRDefault="0044357B" w:rsidP="0044357B">
      <w:pPr>
        <w:spacing w:after="0" w:line="240" w:lineRule="auto"/>
        <w:jc w:val="center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59811CBA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bookmarkStart w:id="0" w:name="_GoBack"/>
      <w:bookmarkEnd w:id="0"/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br w:type="column"/>
      </w:r>
    </w:p>
    <w:p w14:paraId="4937E69C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31D3CF91" w14:textId="4200717B" w:rsidR="0044357B" w:rsidRPr="00284459" w:rsidRDefault="009A7E7B" w:rsidP="009A7E7B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  <w:r w:rsidRPr="00284459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 tiene la ambición de mejorar de manera sostenible la movilidad de sus clientes. L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>íder del sector del neumático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, </w:t>
      </w:r>
      <w:r w:rsidRPr="00284459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 dise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>ña,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 fabrica y distribuye los neum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 m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>á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>s adaptados a las necesidades y a los diferentes usos de sus clientes, as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 xml:space="preserve">í como servicios y soluciones para mejorar su movilidad. </w:t>
      </w:r>
      <w:r w:rsidRPr="00284459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 xml:space="preserve"> ofrece igualmente a sus clientes experiencias únicas en sus viajes y desplazamientos. </w:t>
      </w:r>
      <w:r w:rsidRPr="00284459">
        <w:rPr>
          <w:rFonts w:ascii="Times" w:eastAsia="Times" w:hAnsi="Times" w:cs="Times"/>
          <w:b/>
          <w:i/>
          <w:color w:val="auto"/>
          <w:sz w:val="24"/>
          <w:szCs w:val="24"/>
        </w:rPr>
        <w:t>Michelin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 xml:space="preserve"> desarrolla también materiales de alta tecnología para la industria en torno a la movilidad. Con sede en Clermont-Ferrand (Francia),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 </w:t>
      </w:r>
      <w:r w:rsidRPr="00284459">
        <w:rPr>
          <w:rFonts w:ascii="Times" w:eastAsia="Times" w:hAnsi="Times" w:cs="Times New Roman"/>
          <w:b/>
          <w:i/>
          <w:color w:val="auto"/>
          <w:sz w:val="24"/>
          <w:szCs w:val="24"/>
        </w:rPr>
        <w:t>Michelin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 xml:space="preserve"> est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>á presente en 170 países, emplea a 111.700 personas y dispone de 68 centros de producción en 17 países que en 2016 han fabricado 18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>7 millones de neum</w:t>
      </w:r>
      <w:r w:rsidRPr="00284459">
        <w:rPr>
          <w:rFonts w:ascii="Times" w:eastAsia="Times" w:hAnsi="Times" w:cs="Times"/>
          <w:i/>
          <w:color w:val="auto"/>
          <w:sz w:val="24"/>
          <w:szCs w:val="24"/>
        </w:rPr>
        <w:t>áticos</w:t>
      </w:r>
      <w:r w:rsidRPr="00284459">
        <w:rPr>
          <w:rFonts w:ascii="Times" w:eastAsia="Times" w:hAnsi="Times" w:cs="Times New Roman"/>
          <w:i/>
          <w:color w:val="auto"/>
          <w:sz w:val="24"/>
          <w:szCs w:val="24"/>
        </w:rPr>
        <w:t>. (www.michelin.es).</w:t>
      </w:r>
    </w:p>
    <w:p w14:paraId="25CEC1E6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07F159D4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510FDDDD" w14:textId="77777777" w:rsidR="0044357B" w:rsidRPr="00284459" w:rsidRDefault="0044357B" w:rsidP="0044357B">
      <w:pPr>
        <w:spacing w:after="0" w:line="240" w:lineRule="auto"/>
        <w:jc w:val="both"/>
        <w:rPr>
          <w:rFonts w:ascii="Times" w:eastAsia="Times" w:hAnsi="Times" w:cs="Times New Roman"/>
          <w:i/>
          <w:color w:val="auto"/>
          <w:sz w:val="24"/>
          <w:szCs w:val="24"/>
        </w:rPr>
      </w:pPr>
    </w:p>
    <w:p w14:paraId="1B84934E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4813CBA3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3A77FDD0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2850E6FC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42BA23E5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79FFD391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66645789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327F1855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50D54E7E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22311AE8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50E1F5AB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079A9497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504314CF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</w:p>
    <w:p w14:paraId="38822CA1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</w:pPr>
      <w:r w:rsidRPr="00284459">
        <w:rPr>
          <w:rFonts w:ascii="Arial" w:eastAsia="Times New Roman" w:hAnsi="Arial" w:cs="Times New Roman"/>
          <w:b/>
          <w:bCs/>
          <w:color w:val="808080"/>
          <w:sz w:val="18"/>
          <w:szCs w:val="18"/>
          <w:lang w:eastAsia="es-ES"/>
        </w:rPr>
        <w:t>DEPARTAMENTO DE COMUNICACIÓN</w:t>
      </w:r>
    </w:p>
    <w:p w14:paraId="74F6F7BF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284459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Avda. de Los Encuartes, 19</w:t>
      </w:r>
    </w:p>
    <w:p w14:paraId="418B63BB" w14:textId="77777777" w:rsidR="0044357B" w:rsidRPr="00284459" w:rsidRDefault="0044357B" w:rsidP="0044357B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</w:pPr>
      <w:r w:rsidRPr="00284459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 xml:space="preserve">28760 </w:t>
      </w:r>
      <w:proofErr w:type="gramStart"/>
      <w:r w:rsidRPr="00284459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>Tres</w:t>
      </w:r>
      <w:proofErr w:type="gramEnd"/>
      <w:r w:rsidRPr="00284459">
        <w:rPr>
          <w:rFonts w:ascii="Arial" w:eastAsia="Times New Roman" w:hAnsi="Arial" w:cs="Times New Roman"/>
          <w:bCs/>
          <w:color w:val="808080"/>
          <w:sz w:val="18"/>
          <w:szCs w:val="18"/>
          <w:lang w:eastAsia="es-ES"/>
        </w:rPr>
        <w:t xml:space="preserve"> Cantos – Madrid – ESPAÑA</w:t>
      </w:r>
    </w:p>
    <w:p w14:paraId="1B7DD4D4" w14:textId="77777777" w:rsidR="0044357B" w:rsidRPr="00284459" w:rsidRDefault="0044357B" w:rsidP="0044357B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</w:rPr>
      </w:pPr>
      <w:r w:rsidRPr="00284459">
        <w:rPr>
          <w:rFonts w:ascii="Arial" w:eastAsia="Times" w:hAnsi="Arial" w:cs="Times New Roman"/>
          <w:bCs/>
          <w:color w:val="808080"/>
          <w:sz w:val="18"/>
          <w:szCs w:val="18"/>
        </w:rPr>
        <w:t>Tel: 0034 914 105 167 – Fax: 0034 914 105 293</w:t>
      </w:r>
    </w:p>
    <w:p w14:paraId="455A7EF7" w14:textId="77777777" w:rsidR="0044357B" w:rsidRPr="00284459" w:rsidRDefault="0044357B" w:rsidP="0044357B">
      <w:pPr>
        <w:spacing w:after="0" w:line="240" w:lineRule="auto"/>
        <w:rPr>
          <w:rFonts w:ascii="Times" w:eastAsia="Times" w:hAnsi="Times" w:cs="Times New Roman"/>
          <w:color w:val="auto"/>
          <w:sz w:val="24"/>
          <w:szCs w:val="24"/>
        </w:rPr>
      </w:pPr>
    </w:p>
    <w:p w14:paraId="3BC59B2E" w14:textId="77777777" w:rsidR="0044357B" w:rsidRPr="00284459" w:rsidRDefault="0044357B" w:rsidP="0044357B">
      <w:pPr>
        <w:spacing w:after="0" w:line="240" w:lineRule="auto"/>
        <w:rPr>
          <w:rFonts w:ascii="Times" w:eastAsia="Times" w:hAnsi="Times" w:cs="Times New Roman"/>
          <w:color w:val="auto"/>
          <w:sz w:val="24"/>
          <w:szCs w:val="24"/>
        </w:rPr>
      </w:pPr>
    </w:p>
    <w:p w14:paraId="035C075C" w14:textId="77777777" w:rsidR="00367448" w:rsidRPr="00284459" w:rsidRDefault="00367448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7C930BDE" w14:textId="77777777" w:rsidR="00367448" w:rsidRPr="00284459" w:rsidRDefault="00367448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</w:rPr>
      </w:pPr>
    </w:p>
    <w:p w14:paraId="69E78B09" w14:textId="77777777" w:rsidR="00E8447A" w:rsidRPr="00284459" w:rsidRDefault="00E8447A" w:rsidP="00E8447A"/>
    <w:sectPr w:rsidR="00E8447A" w:rsidRPr="00284459" w:rsidSect="00016C54">
      <w:headerReference w:type="default" r:id="rId18"/>
      <w:footerReference w:type="even" r:id="rId19"/>
      <w:footerReference w:type="default" r:id="rId20"/>
      <w:pgSz w:w="11906" w:h="16838"/>
      <w:pgMar w:top="1440" w:right="1077" w:bottom="567" w:left="1077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A9C9C" w14:textId="77777777" w:rsidR="00DD4393" w:rsidRDefault="00DD4393" w:rsidP="00DB4D9F">
      <w:pPr>
        <w:spacing w:after="0" w:line="240" w:lineRule="auto"/>
      </w:pPr>
      <w:r>
        <w:separator/>
      </w:r>
    </w:p>
  </w:endnote>
  <w:endnote w:type="continuationSeparator" w:id="0">
    <w:p w14:paraId="40512579" w14:textId="77777777" w:rsidR="00DD4393" w:rsidRDefault="00DD4393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954B9" w14:textId="77777777" w:rsidR="00016C54" w:rsidRDefault="00016C54" w:rsidP="00016C54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36D440" w14:textId="77777777" w:rsidR="00016C54" w:rsidRDefault="00016C54" w:rsidP="00016C54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3FCE5" w14:textId="77777777" w:rsidR="00016C54" w:rsidRDefault="00016C54" w:rsidP="00016C54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233F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40A98D11" w14:textId="30F0FE10" w:rsidR="00AC3CCE" w:rsidRDefault="00A17298" w:rsidP="00016C54">
    <w:pPr>
      <w:pStyle w:val="Piedepgina"/>
      <w:ind w:firstLine="360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2A95B8E1" wp14:editId="7034B42C">
          <wp:simplePos x="0" y="0"/>
          <wp:positionH relativeFrom="column">
            <wp:posOffset>4657725</wp:posOffset>
          </wp:positionH>
          <wp:positionV relativeFrom="paragraph">
            <wp:posOffset>-525145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604C73C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0529A8EB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683EE0E0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581B7" w14:textId="77777777" w:rsidR="00DD4393" w:rsidRDefault="00DD4393" w:rsidP="00DB4D9F">
      <w:pPr>
        <w:spacing w:after="0" w:line="240" w:lineRule="auto"/>
      </w:pPr>
      <w:r>
        <w:separator/>
      </w:r>
    </w:p>
  </w:footnote>
  <w:footnote w:type="continuationSeparator" w:id="0">
    <w:p w14:paraId="0AD39235" w14:textId="77777777" w:rsidR="00DD4393" w:rsidRDefault="00DD4393" w:rsidP="00DB4D9F">
      <w:pPr>
        <w:spacing w:after="0" w:line="240" w:lineRule="auto"/>
      </w:pPr>
      <w:r>
        <w:continuationSeparator/>
      </w:r>
    </w:p>
  </w:footnote>
  <w:footnote w:id="1">
    <w:p w14:paraId="2EC93A60" w14:textId="77777777" w:rsidR="0095271C" w:rsidRDefault="00704106">
      <w:pPr>
        <w:pStyle w:val="Textonotapie"/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</w:pPr>
      <w:r w:rsidRPr="00704106">
        <w:rPr>
          <w:rStyle w:val="Refdenotaalpie"/>
          <w:rFonts w:ascii="Arial" w:hAnsi="Arial" w:cs="Arial"/>
          <w:sz w:val="20"/>
          <w:szCs w:val="20"/>
        </w:rPr>
        <w:footnoteRef/>
      </w:r>
      <w:r w:rsidRPr="00704106">
        <w:rPr>
          <w:rFonts w:ascii="Arial" w:hAnsi="Arial" w:cs="Arial"/>
          <w:sz w:val="20"/>
          <w:szCs w:val="20"/>
        </w:rPr>
        <w:t xml:space="preserve"> </w:t>
      </w:r>
      <w:r w:rsidR="0095271C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Anteriormente, la mayoría de los neumáticos en la dimensión </w:t>
      </w:r>
      <w:r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24.00 R 35 </w:t>
      </w:r>
      <w:r w:rsidR="0095271C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estaban clasificados con</w:t>
      </w:r>
      <w:r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 **; </w:t>
      </w:r>
    </w:p>
    <w:p w14:paraId="683CE2CC" w14:textId="77777777" w:rsidR="00BF396A" w:rsidRDefault="0095271C">
      <w:pPr>
        <w:pStyle w:val="Textonotapie"/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</w:pPr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el neumático</w:t>
      </w:r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 X</w:t>
      </w:r>
      <w:r w:rsidR="00704106" w:rsidRPr="0095271C">
        <w:rPr>
          <w:rFonts w:ascii="Arial" w:eastAsiaTheme="minorEastAsia" w:hAnsi="Arial" w:cstheme="minorBidi"/>
          <w:color w:val="262626" w:themeColor="text1"/>
          <w:sz w:val="16"/>
          <w:szCs w:val="20"/>
          <w:vertAlign w:val="superscript"/>
          <w:lang w:val="es-ES_tradnl" w:eastAsia="fr-FR"/>
        </w:rPr>
        <w:t>®</w:t>
      </w:r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TRA LOAD </w:t>
      </w:r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es el primer con</w:t>
      </w:r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 ***. </w:t>
      </w:r>
      <w:r w:rsidR="00BF396A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La clasificación de estrellas indica la capacidad de carga </w:t>
      </w:r>
    </w:p>
    <w:p w14:paraId="72EC8430" w14:textId="34504436" w:rsidR="00704106" w:rsidRPr="00704106" w:rsidRDefault="00BF396A">
      <w:pPr>
        <w:pStyle w:val="Textonotapie"/>
      </w:pPr>
      <w:r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para una dimensión dada </w:t>
      </w:r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- Tire and </w:t>
      </w:r>
      <w:proofErr w:type="spellStart"/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Rim</w:t>
      </w:r>
      <w:proofErr w:type="spellEnd"/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 xml:space="preserve"> </w:t>
      </w:r>
      <w:proofErr w:type="spellStart"/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Association</w:t>
      </w:r>
      <w:proofErr w:type="spellEnd"/>
      <w:r w:rsidR="00704106" w:rsidRPr="0070410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.</w:t>
      </w:r>
    </w:p>
  </w:footnote>
  <w:footnote w:id="2">
    <w:p w14:paraId="1BF76720" w14:textId="18645FD6" w:rsidR="008B5554" w:rsidRPr="008B5554" w:rsidRDefault="008B5554">
      <w:pPr>
        <w:pStyle w:val="Textonotapie"/>
        <w:rPr>
          <w:rFonts w:ascii="Arial" w:hAnsi="Arial" w:cs="Arial"/>
          <w:sz w:val="20"/>
          <w:szCs w:val="20"/>
          <w:vertAlign w:val="superscript"/>
          <w:lang w:val="fr-FR"/>
        </w:rPr>
      </w:pPr>
      <w:r w:rsidRPr="008B5554">
        <w:rPr>
          <w:rStyle w:val="Refdenotaalpie"/>
          <w:rFonts w:ascii="Arial" w:hAnsi="Arial" w:cs="Arial"/>
          <w:sz w:val="20"/>
          <w:szCs w:val="20"/>
        </w:rPr>
        <w:footnoteRef/>
      </w:r>
      <w:r w:rsidRPr="008B5554">
        <w:rPr>
          <w:rStyle w:val="Refdenotaalpie"/>
          <w:rFonts w:ascii="Arial" w:hAnsi="Arial" w:cs="Arial"/>
          <w:sz w:val="20"/>
          <w:szCs w:val="20"/>
        </w:rPr>
        <w:t xml:space="preserve"> </w:t>
      </w:r>
      <w:r w:rsidR="000A44C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Toneladas por kilómetro</w:t>
      </w:r>
      <w:r w:rsidR="00955DC7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/m</w:t>
      </w:r>
      <w:r w:rsidR="000A44C6">
        <w:rPr>
          <w:rFonts w:ascii="Arial" w:eastAsiaTheme="minorEastAsia" w:hAnsi="Arial" w:cstheme="minorBidi"/>
          <w:color w:val="262626" w:themeColor="text1"/>
          <w:sz w:val="16"/>
          <w:szCs w:val="20"/>
          <w:lang w:val="es-ES_tradnl" w:eastAsia="fr-FR"/>
        </w:rPr>
        <w:t>illas por hora</w:t>
      </w:r>
      <w:r w:rsidRPr="008B5554">
        <w:rPr>
          <w:rFonts w:ascii="Arial" w:eastAsiaTheme="minorEastAsia" w:hAnsi="Arial" w:cstheme="minorBidi"/>
          <w:color w:val="262626" w:themeColor="text1"/>
          <w:sz w:val="16"/>
          <w:szCs w:val="20"/>
          <w:lang w:eastAsia="fr-FR"/>
        </w:rPr>
        <w:t>.</w:t>
      </w:r>
      <w:r w:rsidRPr="008B5554">
        <w:rPr>
          <w:rFonts w:ascii="Arial" w:hAnsi="Arial" w:cs="Arial"/>
          <w:sz w:val="20"/>
          <w:szCs w:val="20"/>
          <w:vertAlign w:val="superscrip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>
    <w:pPr>
      <w:pStyle w:val="Encabezado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7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5CE9C6" id="Groupe_x0020_5" o:spid="_x0000_s1026" style="position:absolute;margin-left:-26.2pt;margin-top:-8.35pt;width:89.3pt;height:234.05pt;z-index:-251657216" coordsize="1133983,2972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">
              <v:shape id="Triangle_x0020_isoc_x00e8_le_x0020_1" o:spid="_x0000_s1027" style="position:absolute;top:102413;width:864870;height:2635250;rotation:-11222706fd;visibility:visible;mso-wrap-style:square;v-text-anchor:middle" coordsize="866399,273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HDWwAAA&#10;ANoAAAAPAAAAZHJzL2Rvd25yZXYueG1sRE9Na8JAEL0X/A/LCL01u7allugqIpR6NXqwtyE7Jmmz&#10;s0l2m0R/fVcoeBoe73OW69HWoqfOV441zBIFgjh3puJCw/Hw8fQOwgdkg7Vj0nAhD+vV5GGJqXED&#10;76nPQiFiCPsUNZQhNKmUPi/Jok9cQxy5s+sshgi7QpoOhxhua/ms1Ju0WHFsKLGhbUn5T/ZrNbTq&#10;O++v6uWI88Onm52+2leHrdaP03GzABFoDHfxv3tn4ny4vXK7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SHDWwAAAANoAAAAPAAAAAAAAAAAAAAAAAJcCAABkcnMvZG93bnJl&#10;di54bWxQSwUGAAAAAAQABAD1AAAAhAMAAAAA&#10;" path="m0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_x0020_droit_x0020_3" o:spid="_x0000_s1028" style="position:absolute;flip:x;visibility:visible;mso-wrap-style:square" from="109728,0" to="1133983,2972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kSD8UAAADaAAAADwAAAGRycy9kb3ducmV2LnhtbESPzWrDMBCE74G+g9hCL6GR25AfnCgh&#10;xDUYcqrdS28ba2ubWitjqbb79lGhkOMwM98w++NkWjFQ7xrLCl4WEQji0uqGKwUfRfq8BeE8ssbW&#10;Min4JQfHw8Nsj7G2I7/TkPtKBAi7GBXU3nexlK6syaBb2I44eF+2N+iD7CupexwD3LTyNYrW0mDD&#10;YaHGjs41ld/5j1EwFtvzdX2aby7F55Sukiyht02h1NPjdNqB8DT5e/i/nWkFS/i7Em6AP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NkSD8UAAADaAAAADwAAAAAAAAAA&#10;AAAAAAChAgAAZHJzL2Rvd25yZXYueG1sUEsFBgAAAAAEAAQA+QAAAJMDAAAAAA==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1A40D5"/>
    <w:multiLevelType w:val="hybridMultilevel"/>
    <w:tmpl w:val="68EC97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762DA6"/>
    <w:multiLevelType w:val="hybridMultilevel"/>
    <w:tmpl w:val="EB606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163CC"/>
    <w:multiLevelType w:val="hybridMultilevel"/>
    <w:tmpl w:val="A98E21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0B4D"/>
    <w:rsid w:val="00002378"/>
    <w:rsid w:val="000139FA"/>
    <w:rsid w:val="0001453F"/>
    <w:rsid w:val="00016C54"/>
    <w:rsid w:val="00022ABF"/>
    <w:rsid w:val="000243C1"/>
    <w:rsid w:val="00033C91"/>
    <w:rsid w:val="0003478F"/>
    <w:rsid w:val="00037F46"/>
    <w:rsid w:val="00052E61"/>
    <w:rsid w:val="000611D3"/>
    <w:rsid w:val="000634DC"/>
    <w:rsid w:val="00073F4C"/>
    <w:rsid w:val="00094D1D"/>
    <w:rsid w:val="0009503B"/>
    <w:rsid w:val="00097EB8"/>
    <w:rsid w:val="000A44C6"/>
    <w:rsid w:val="000A5A3B"/>
    <w:rsid w:val="000C0EB7"/>
    <w:rsid w:val="000C310A"/>
    <w:rsid w:val="000C358D"/>
    <w:rsid w:val="000C46AA"/>
    <w:rsid w:val="000D45B3"/>
    <w:rsid w:val="00102BAB"/>
    <w:rsid w:val="00102EB6"/>
    <w:rsid w:val="0011084D"/>
    <w:rsid w:val="00123103"/>
    <w:rsid w:val="00156584"/>
    <w:rsid w:val="00175826"/>
    <w:rsid w:val="00197A3D"/>
    <w:rsid w:val="001A57E7"/>
    <w:rsid w:val="001A69A0"/>
    <w:rsid w:val="001C09E1"/>
    <w:rsid w:val="001C716F"/>
    <w:rsid w:val="001E113B"/>
    <w:rsid w:val="001E14C2"/>
    <w:rsid w:val="001F26D3"/>
    <w:rsid w:val="002174E0"/>
    <w:rsid w:val="00222A55"/>
    <w:rsid w:val="00223341"/>
    <w:rsid w:val="0023406C"/>
    <w:rsid w:val="00242F65"/>
    <w:rsid w:val="00265629"/>
    <w:rsid w:val="00266199"/>
    <w:rsid w:val="002804B3"/>
    <w:rsid w:val="00284459"/>
    <w:rsid w:val="002878B7"/>
    <w:rsid w:val="002A4D36"/>
    <w:rsid w:val="002B43B9"/>
    <w:rsid w:val="002D3896"/>
    <w:rsid w:val="002D6228"/>
    <w:rsid w:val="00303F91"/>
    <w:rsid w:val="0033478E"/>
    <w:rsid w:val="00341A3D"/>
    <w:rsid w:val="00346B80"/>
    <w:rsid w:val="00367448"/>
    <w:rsid w:val="003B2928"/>
    <w:rsid w:val="003B29D2"/>
    <w:rsid w:val="003C6020"/>
    <w:rsid w:val="003D1CFE"/>
    <w:rsid w:val="00431FBD"/>
    <w:rsid w:val="00432CCE"/>
    <w:rsid w:val="00440A39"/>
    <w:rsid w:val="0044357B"/>
    <w:rsid w:val="0048053B"/>
    <w:rsid w:val="00482AD3"/>
    <w:rsid w:val="004870AC"/>
    <w:rsid w:val="004C5977"/>
    <w:rsid w:val="004E5EE0"/>
    <w:rsid w:val="004F296D"/>
    <w:rsid w:val="0053025F"/>
    <w:rsid w:val="00546A89"/>
    <w:rsid w:val="0055322D"/>
    <w:rsid w:val="0056223F"/>
    <w:rsid w:val="00565897"/>
    <w:rsid w:val="005711CE"/>
    <w:rsid w:val="005A6402"/>
    <w:rsid w:val="005D233F"/>
    <w:rsid w:val="005E25F5"/>
    <w:rsid w:val="005F2585"/>
    <w:rsid w:val="00624849"/>
    <w:rsid w:val="0063386A"/>
    <w:rsid w:val="00640378"/>
    <w:rsid w:val="0066094A"/>
    <w:rsid w:val="0068789F"/>
    <w:rsid w:val="006F47D6"/>
    <w:rsid w:val="00700461"/>
    <w:rsid w:val="00700E1B"/>
    <w:rsid w:val="0070229B"/>
    <w:rsid w:val="00702845"/>
    <w:rsid w:val="00704106"/>
    <w:rsid w:val="007060CF"/>
    <w:rsid w:val="007128E4"/>
    <w:rsid w:val="00731E99"/>
    <w:rsid w:val="0074165C"/>
    <w:rsid w:val="0074239E"/>
    <w:rsid w:val="00774AA0"/>
    <w:rsid w:val="007764AF"/>
    <w:rsid w:val="00782E4A"/>
    <w:rsid w:val="007B11C8"/>
    <w:rsid w:val="007B1C34"/>
    <w:rsid w:val="007D04CB"/>
    <w:rsid w:val="007D59FC"/>
    <w:rsid w:val="007E6CB3"/>
    <w:rsid w:val="00800D56"/>
    <w:rsid w:val="00802863"/>
    <w:rsid w:val="008103D5"/>
    <w:rsid w:val="00824ED8"/>
    <w:rsid w:val="00851CA3"/>
    <w:rsid w:val="008522D0"/>
    <w:rsid w:val="008707D1"/>
    <w:rsid w:val="00872E5D"/>
    <w:rsid w:val="00884206"/>
    <w:rsid w:val="008912E3"/>
    <w:rsid w:val="008A1417"/>
    <w:rsid w:val="008B197F"/>
    <w:rsid w:val="008B5554"/>
    <w:rsid w:val="008B5C85"/>
    <w:rsid w:val="008C1E62"/>
    <w:rsid w:val="008C74EC"/>
    <w:rsid w:val="008F213D"/>
    <w:rsid w:val="008F6109"/>
    <w:rsid w:val="008F6C85"/>
    <w:rsid w:val="009040DA"/>
    <w:rsid w:val="00913DBE"/>
    <w:rsid w:val="00921460"/>
    <w:rsid w:val="00926E62"/>
    <w:rsid w:val="00930FDB"/>
    <w:rsid w:val="009337B8"/>
    <w:rsid w:val="009408FD"/>
    <w:rsid w:val="00944ACE"/>
    <w:rsid w:val="00946310"/>
    <w:rsid w:val="0095271C"/>
    <w:rsid w:val="00954052"/>
    <w:rsid w:val="00954CE3"/>
    <w:rsid w:val="00955DC7"/>
    <w:rsid w:val="00994659"/>
    <w:rsid w:val="009A5F50"/>
    <w:rsid w:val="009A7E7B"/>
    <w:rsid w:val="009B22D1"/>
    <w:rsid w:val="009C4D19"/>
    <w:rsid w:val="009C79A4"/>
    <w:rsid w:val="009E47FC"/>
    <w:rsid w:val="009F795C"/>
    <w:rsid w:val="00A17298"/>
    <w:rsid w:val="00A31648"/>
    <w:rsid w:val="00A77517"/>
    <w:rsid w:val="00A81F02"/>
    <w:rsid w:val="00A838CF"/>
    <w:rsid w:val="00AC3583"/>
    <w:rsid w:val="00AC3CCE"/>
    <w:rsid w:val="00AD6166"/>
    <w:rsid w:val="00AE2C53"/>
    <w:rsid w:val="00AE476F"/>
    <w:rsid w:val="00AF121D"/>
    <w:rsid w:val="00AF41C0"/>
    <w:rsid w:val="00B06708"/>
    <w:rsid w:val="00B12878"/>
    <w:rsid w:val="00B272A3"/>
    <w:rsid w:val="00B375F2"/>
    <w:rsid w:val="00B47B09"/>
    <w:rsid w:val="00B571C2"/>
    <w:rsid w:val="00B74697"/>
    <w:rsid w:val="00B830BF"/>
    <w:rsid w:val="00B91E9E"/>
    <w:rsid w:val="00BB3BBB"/>
    <w:rsid w:val="00BE319D"/>
    <w:rsid w:val="00BE5AC1"/>
    <w:rsid w:val="00BE6D34"/>
    <w:rsid w:val="00BE7E2D"/>
    <w:rsid w:val="00BF396A"/>
    <w:rsid w:val="00C02F68"/>
    <w:rsid w:val="00C03211"/>
    <w:rsid w:val="00C12021"/>
    <w:rsid w:val="00C15A05"/>
    <w:rsid w:val="00C314CA"/>
    <w:rsid w:val="00C31842"/>
    <w:rsid w:val="00C62A25"/>
    <w:rsid w:val="00C765BD"/>
    <w:rsid w:val="00C821FE"/>
    <w:rsid w:val="00C87825"/>
    <w:rsid w:val="00C90078"/>
    <w:rsid w:val="00C9095E"/>
    <w:rsid w:val="00C92BF5"/>
    <w:rsid w:val="00CC41F0"/>
    <w:rsid w:val="00CD4C4A"/>
    <w:rsid w:val="00CD5C2B"/>
    <w:rsid w:val="00CE5A4D"/>
    <w:rsid w:val="00D02AF3"/>
    <w:rsid w:val="00D105D0"/>
    <w:rsid w:val="00D15CDE"/>
    <w:rsid w:val="00D204A4"/>
    <w:rsid w:val="00D216E9"/>
    <w:rsid w:val="00D23F87"/>
    <w:rsid w:val="00D247E5"/>
    <w:rsid w:val="00D257B0"/>
    <w:rsid w:val="00D566A7"/>
    <w:rsid w:val="00D97FCF"/>
    <w:rsid w:val="00DB4D9F"/>
    <w:rsid w:val="00DC62B4"/>
    <w:rsid w:val="00DD39E3"/>
    <w:rsid w:val="00DD4393"/>
    <w:rsid w:val="00DE291F"/>
    <w:rsid w:val="00DF19DB"/>
    <w:rsid w:val="00DF560A"/>
    <w:rsid w:val="00E01338"/>
    <w:rsid w:val="00E02B63"/>
    <w:rsid w:val="00E110B7"/>
    <w:rsid w:val="00E2521B"/>
    <w:rsid w:val="00E333DA"/>
    <w:rsid w:val="00E356EE"/>
    <w:rsid w:val="00E519E6"/>
    <w:rsid w:val="00E5204F"/>
    <w:rsid w:val="00E8447A"/>
    <w:rsid w:val="00EA40EC"/>
    <w:rsid w:val="00EC48EB"/>
    <w:rsid w:val="00EC6450"/>
    <w:rsid w:val="00EC73A0"/>
    <w:rsid w:val="00EE28E8"/>
    <w:rsid w:val="00EF1206"/>
    <w:rsid w:val="00EF1397"/>
    <w:rsid w:val="00EF6F83"/>
    <w:rsid w:val="00F02B94"/>
    <w:rsid w:val="00F1031E"/>
    <w:rsid w:val="00F124D3"/>
    <w:rsid w:val="00F1555E"/>
    <w:rsid w:val="00F1661A"/>
    <w:rsid w:val="00F27EB7"/>
    <w:rsid w:val="00F27EB9"/>
    <w:rsid w:val="00F35ACB"/>
    <w:rsid w:val="00F41B0F"/>
    <w:rsid w:val="00F54DE3"/>
    <w:rsid w:val="00F83D49"/>
    <w:rsid w:val="00F91545"/>
    <w:rsid w:val="00F9669A"/>
    <w:rsid w:val="00FA0985"/>
    <w:rsid w:val="00FA21FA"/>
    <w:rsid w:val="00FA66B8"/>
    <w:rsid w:val="00FA7EC1"/>
    <w:rsid w:val="00FC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44357B"/>
    <w:pPr>
      <w:spacing w:after="0" w:line="240" w:lineRule="auto"/>
    </w:pPr>
    <w:rPr>
      <w:rFonts w:ascii="Cambria" w:eastAsia="Cambria" w:hAnsi="Cambria" w:cs="Times New Roman"/>
      <w:color w:val="auto"/>
      <w:sz w:val="24"/>
      <w:szCs w:val="24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4357B"/>
    <w:rPr>
      <w:rFonts w:ascii="Cambria" w:eastAsia="Cambria" w:hAnsi="Cambria" w:cs="Times New Roman"/>
      <w:sz w:val="24"/>
      <w:szCs w:val="24"/>
      <w:lang w:val="es-ES_tradnl" w:eastAsia="en-US"/>
    </w:rPr>
  </w:style>
  <w:style w:type="character" w:styleId="Refdenotaalpie">
    <w:name w:val="footnote reference"/>
    <w:basedOn w:val="Fuentedeprrafopredeter"/>
    <w:uiPriority w:val="99"/>
    <w:unhideWhenUsed/>
    <w:rsid w:val="0044357B"/>
    <w:rPr>
      <w:vertAlign w:val="superscript"/>
    </w:rPr>
  </w:style>
  <w:style w:type="paragraph" w:customStyle="1" w:styleId="Default">
    <w:name w:val="Default"/>
    <w:rsid w:val="0044357B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styleId="Prrafodelista">
    <w:name w:val="List Paragraph"/>
    <w:basedOn w:val="Normal"/>
    <w:uiPriority w:val="34"/>
    <w:qFormat/>
    <w:rsid w:val="00265629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016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gi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9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B2104-7450-DE46-86E0-A0917D009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160</TotalTime>
  <Pages>11</Pages>
  <Words>1516</Words>
  <Characters>8343</Characters>
  <Application>Microsoft Macintosh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9840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10</cp:revision>
  <cp:lastPrinted>2017-09-26T10:34:00Z</cp:lastPrinted>
  <dcterms:created xsi:type="dcterms:W3CDTF">2017-06-29T08:27:00Z</dcterms:created>
  <dcterms:modified xsi:type="dcterms:W3CDTF">2017-09-26T10:37:00Z</dcterms:modified>
</cp:coreProperties>
</file>