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A870F" w14:textId="29656521" w:rsidR="0044357B" w:rsidRPr="00454E1D" w:rsidRDefault="0044357B" w:rsidP="001A57E7">
      <w:pPr>
        <w:keepNext/>
        <w:spacing w:after="240" w:line="240" w:lineRule="auto"/>
        <w:outlineLvl w:val="0"/>
        <w:rPr>
          <w:rFonts w:ascii="Times" w:eastAsia="Times" w:hAnsi="Times" w:cs="Times New Roman"/>
          <w:b/>
          <w:bCs/>
          <w:color w:val="808080"/>
          <w:szCs w:val="20"/>
          <w:lang w:val="pt-PT"/>
        </w:rPr>
      </w:pPr>
    </w:p>
    <w:p w14:paraId="257C14B5" w14:textId="523386EF" w:rsidR="0044357B" w:rsidRPr="00454E1D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color w:val="808080"/>
          <w:szCs w:val="20"/>
          <w:lang w:val="pt-PT"/>
        </w:rPr>
      </w:pPr>
    </w:p>
    <w:p w14:paraId="24331775" w14:textId="2CBF3477" w:rsidR="0044357B" w:rsidRPr="00454E1D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color w:val="808080"/>
          <w:szCs w:val="20"/>
          <w:lang w:val="pt-PT"/>
        </w:rPr>
      </w:pPr>
    </w:p>
    <w:p w14:paraId="5717A3B7" w14:textId="5A81C670" w:rsidR="0044357B" w:rsidRPr="00454E1D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color w:val="808080"/>
          <w:szCs w:val="20"/>
          <w:lang w:val="pt-PT"/>
        </w:rPr>
      </w:pPr>
      <w:r w:rsidRPr="00454E1D">
        <w:rPr>
          <w:rFonts w:ascii="Times" w:eastAsia="Times" w:hAnsi="Times" w:cs="Times New Roman"/>
          <w:b/>
          <w:bCs/>
          <w:color w:val="808080"/>
          <w:szCs w:val="20"/>
          <w:lang w:val="pt-PT"/>
        </w:rPr>
        <w:t>INFORMAÇÃO DE IMPRENSA</w:t>
      </w:r>
    </w:p>
    <w:p w14:paraId="40F096DF" w14:textId="35E1448D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auto"/>
          <w:sz w:val="24"/>
          <w:szCs w:val="24"/>
          <w:lang w:val="pt-PT"/>
        </w:rPr>
      </w:pPr>
    </w:p>
    <w:p w14:paraId="68D8B85C" w14:textId="5B0EFA1F" w:rsidR="0044357B" w:rsidRPr="00454E1D" w:rsidRDefault="0044357B" w:rsidP="0044357B">
      <w:pPr>
        <w:spacing w:after="0" w:line="240" w:lineRule="auto"/>
        <w:jc w:val="center"/>
        <w:rPr>
          <w:rFonts w:ascii="Arial" w:eastAsia="Times" w:hAnsi="Arial" w:cs="Arial"/>
          <w:b/>
          <w:bCs/>
          <w:color w:val="auto"/>
          <w:sz w:val="40"/>
          <w:szCs w:val="24"/>
          <w:lang w:val="pt-PT"/>
        </w:rPr>
      </w:pPr>
    </w:p>
    <w:p w14:paraId="5D2588F9" w14:textId="7607B7E8" w:rsidR="0044357B" w:rsidRPr="00454E1D" w:rsidRDefault="0044357B" w:rsidP="0044357B">
      <w:pPr>
        <w:spacing w:after="0" w:line="240" w:lineRule="auto"/>
        <w:jc w:val="center"/>
        <w:outlineLvl w:val="0"/>
        <w:rPr>
          <w:rFonts w:ascii="Times" w:eastAsia="Times" w:hAnsi="Times" w:cs="Times New Roman"/>
          <w:b/>
          <w:snapToGrid w:val="0"/>
          <w:color w:val="333399"/>
          <w:sz w:val="70"/>
          <w:szCs w:val="70"/>
          <w:lang w:val="pt-PT"/>
        </w:rPr>
      </w:pPr>
      <w:r w:rsidRPr="00454E1D">
        <w:rPr>
          <w:rFonts w:ascii="Times" w:eastAsia="Times" w:hAnsi="Times" w:cs="Times New Roman"/>
          <w:b/>
          <w:bCs/>
          <w:snapToGrid w:val="0"/>
          <w:color w:val="333399"/>
          <w:sz w:val="70"/>
          <w:szCs w:val="70"/>
          <w:lang w:val="pt-PT"/>
        </w:rPr>
        <w:t xml:space="preserve">Michelin XTRA </w:t>
      </w:r>
      <w:proofErr w:type="spellStart"/>
      <w:r w:rsidRPr="00454E1D">
        <w:rPr>
          <w:rFonts w:ascii="Times" w:eastAsia="Times" w:hAnsi="Times" w:cs="Times New Roman"/>
          <w:b/>
          <w:bCs/>
          <w:snapToGrid w:val="0"/>
          <w:color w:val="333399"/>
          <w:sz w:val="70"/>
          <w:szCs w:val="70"/>
          <w:lang w:val="pt-PT"/>
        </w:rPr>
        <w:t>Load</w:t>
      </w:r>
      <w:proofErr w:type="spellEnd"/>
    </w:p>
    <w:p w14:paraId="3E957D79" w14:textId="320F29CD" w:rsidR="0044357B" w:rsidRPr="00454E1D" w:rsidRDefault="00930FDB" w:rsidP="001A57E7">
      <w:pPr>
        <w:spacing w:after="0" w:line="240" w:lineRule="auto"/>
        <w:jc w:val="center"/>
        <w:outlineLvl w:val="0"/>
        <w:rPr>
          <w:rFonts w:ascii="Times" w:eastAsia="Times" w:hAnsi="Times" w:cs="Times New Roman"/>
          <w:b/>
          <w:snapToGrid w:val="0"/>
          <w:color w:val="333399"/>
          <w:sz w:val="70"/>
          <w:szCs w:val="70"/>
          <w:lang w:val="pt-PT"/>
        </w:rPr>
      </w:pPr>
      <w:r w:rsidRPr="00454E1D">
        <w:rPr>
          <w:rFonts w:ascii="Times" w:eastAsia="Times" w:hAnsi="Times" w:cs="Times New Roman"/>
          <w:b/>
          <w:bCs/>
          <w:snapToGrid w:val="0"/>
          <w:color w:val="333399"/>
          <w:sz w:val="32"/>
          <w:szCs w:val="24"/>
          <w:lang w:val="pt-PT"/>
        </w:rPr>
        <w:t xml:space="preserve">Nova geração de pneus para </w:t>
      </w:r>
      <w:proofErr w:type="spellStart"/>
      <w:r w:rsidRPr="00454E1D">
        <w:rPr>
          <w:rFonts w:ascii="Times" w:eastAsia="Times" w:hAnsi="Times" w:cs="Times New Roman"/>
          <w:b/>
          <w:bCs/>
          <w:snapToGrid w:val="0"/>
          <w:color w:val="333399"/>
          <w:sz w:val="32"/>
          <w:szCs w:val="24"/>
          <w:lang w:val="pt-PT"/>
        </w:rPr>
        <w:t>dumpers</w:t>
      </w:r>
      <w:proofErr w:type="spellEnd"/>
      <w:r w:rsidRPr="00454E1D">
        <w:rPr>
          <w:rFonts w:ascii="Times" w:eastAsia="Times" w:hAnsi="Times" w:cs="Times New Roman"/>
          <w:b/>
          <w:bCs/>
          <w:snapToGrid w:val="0"/>
          <w:color w:val="333399"/>
          <w:sz w:val="32"/>
          <w:szCs w:val="24"/>
          <w:lang w:val="pt-PT"/>
        </w:rPr>
        <w:t xml:space="preserve"> rígidos</w:t>
      </w:r>
    </w:p>
    <w:p w14:paraId="07FB5105" w14:textId="50CFD774" w:rsidR="0044357B" w:rsidRPr="00454E1D" w:rsidRDefault="008103D5" w:rsidP="0044357B">
      <w:pPr>
        <w:spacing w:after="0" w:line="240" w:lineRule="auto"/>
        <w:jc w:val="center"/>
        <w:rPr>
          <w:rFonts w:ascii="Arial" w:eastAsia="Times" w:hAnsi="Arial" w:cs="Arial"/>
          <w:b/>
          <w:bCs/>
          <w:color w:val="0000FF"/>
          <w:sz w:val="32"/>
          <w:szCs w:val="24"/>
          <w:lang w:val="pt-PT"/>
        </w:rPr>
      </w:pPr>
      <w:r w:rsidRPr="00454E1D">
        <w:rPr>
          <w:rFonts w:ascii="Arial" w:hAnsi="Arial" w:cs="Arial"/>
          <w:noProof/>
          <w:lang w:val="es-ES_tradnl" w:eastAsia="es-ES_tradnl"/>
        </w:rPr>
        <w:drawing>
          <wp:anchor distT="0" distB="0" distL="114300" distR="114300" simplePos="0" relativeHeight="251645952" behindDoc="0" locked="0" layoutInCell="1" allowOverlap="1" wp14:anchorId="38E6ED7F" wp14:editId="19E7B84F">
            <wp:simplePos x="0" y="0"/>
            <wp:positionH relativeFrom="column">
              <wp:posOffset>464185</wp:posOffset>
            </wp:positionH>
            <wp:positionV relativeFrom="paragraph">
              <wp:posOffset>173990</wp:posOffset>
            </wp:positionV>
            <wp:extent cx="2695575" cy="3984625"/>
            <wp:effectExtent l="0" t="0" r="0" b="0"/>
            <wp:wrapThrough wrapText="bothSides">
              <wp:wrapPolygon edited="0">
                <wp:start x="11601" y="1102"/>
                <wp:lineTo x="8548" y="1515"/>
                <wp:lineTo x="2849" y="2891"/>
                <wp:lineTo x="2849" y="3580"/>
                <wp:lineTo x="1018" y="5645"/>
                <wp:lineTo x="814" y="6196"/>
                <wp:lineTo x="0" y="7848"/>
                <wp:lineTo x="0" y="12392"/>
                <wp:lineTo x="611" y="14595"/>
                <wp:lineTo x="2239" y="16798"/>
                <wp:lineTo x="2239" y="16936"/>
                <wp:lineTo x="4885" y="19001"/>
                <wp:lineTo x="5088" y="19276"/>
                <wp:lineTo x="9363" y="19965"/>
                <wp:lineTo x="10584" y="20240"/>
                <wp:lineTo x="15265" y="20240"/>
                <wp:lineTo x="17911" y="19139"/>
                <wp:lineTo x="18114" y="19001"/>
                <wp:lineTo x="20150" y="16798"/>
                <wp:lineTo x="21167" y="14595"/>
                <wp:lineTo x="21371" y="12392"/>
                <wp:lineTo x="21371" y="10189"/>
                <wp:lineTo x="21167" y="7986"/>
                <wp:lineTo x="20353" y="5783"/>
                <wp:lineTo x="18725" y="3305"/>
                <wp:lineTo x="15469" y="1515"/>
                <wp:lineTo x="14451" y="1102"/>
                <wp:lineTo x="11601" y="1102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r="26731"/>
                    <a:stretch/>
                  </pic:blipFill>
                  <pic:spPr bwMode="auto">
                    <a:xfrm>
                      <a:off x="0" y="0"/>
                      <a:ext cx="269557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1D">
        <w:rPr>
          <w:rFonts w:ascii="Arial" w:hAnsi="Arial" w:cs="Arial"/>
          <w:noProof/>
          <w:lang w:val="es-ES_tradnl" w:eastAsia="es-ES_tradnl"/>
        </w:rPr>
        <w:drawing>
          <wp:anchor distT="0" distB="0" distL="114300" distR="114300" simplePos="0" relativeHeight="251648000" behindDoc="0" locked="0" layoutInCell="1" allowOverlap="1" wp14:anchorId="2CFE6E8D" wp14:editId="699665EB">
            <wp:simplePos x="0" y="0"/>
            <wp:positionH relativeFrom="column">
              <wp:posOffset>3392228</wp:posOffset>
            </wp:positionH>
            <wp:positionV relativeFrom="paragraph">
              <wp:posOffset>156210</wp:posOffset>
            </wp:positionV>
            <wp:extent cx="2735580" cy="3970655"/>
            <wp:effectExtent l="0" t="0" r="7620" b="0"/>
            <wp:wrapThrough wrapText="bothSides">
              <wp:wrapPolygon edited="0">
                <wp:start x="11632" y="1105"/>
                <wp:lineTo x="8825" y="1520"/>
                <wp:lineTo x="3209" y="3040"/>
                <wp:lineTo x="3209" y="3593"/>
                <wp:lineTo x="2206" y="4698"/>
                <wp:lineTo x="1404" y="5665"/>
                <wp:lineTo x="401" y="8014"/>
                <wp:lineTo x="0" y="10225"/>
                <wp:lineTo x="201" y="12436"/>
                <wp:lineTo x="1003" y="14646"/>
                <wp:lineTo x="2607" y="16857"/>
                <wp:lineTo x="5214" y="19068"/>
                <wp:lineTo x="5616" y="19344"/>
                <wp:lineTo x="9426" y="19897"/>
                <wp:lineTo x="10830" y="20173"/>
                <wp:lineTo x="15643" y="20173"/>
                <wp:lineTo x="16045" y="19897"/>
                <wp:lineTo x="18251" y="19068"/>
                <wp:lineTo x="20256" y="16857"/>
                <wp:lineTo x="21259" y="14646"/>
                <wp:lineTo x="21460" y="12436"/>
                <wp:lineTo x="21460" y="10225"/>
                <wp:lineTo x="21259" y="8014"/>
                <wp:lineTo x="20457" y="5803"/>
                <wp:lineTo x="19053" y="3316"/>
                <wp:lineTo x="14841" y="1105"/>
                <wp:lineTo x="11632" y="1105"/>
              </wp:wrapPolygon>
            </wp:wrapThrough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5" r="26653"/>
                    <a:stretch/>
                  </pic:blipFill>
                  <pic:spPr bwMode="auto">
                    <a:xfrm>
                      <a:off x="0" y="0"/>
                      <a:ext cx="273558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A98FD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160BF1A3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6341B7E1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6B381F62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6318DAFA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4B9583B5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41EA9D42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609FB308" w14:textId="02FA5B06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69A433BD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5B61C0D6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502FB027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50859CE9" w14:textId="77777777" w:rsidR="001A57E7" w:rsidRPr="00454E1D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</w:p>
    <w:p w14:paraId="4F5FD9EC" w14:textId="77777777" w:rsidR="0044357B" w:rsidRPr="00454E1D" w:rsidRDefault="0044357B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</w:pPr>
      <w:r w:rsidRPr="00454E1D"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val="pt-PT"/>
        </w:rPr>
        <w:t>Dossier de imprensa</w:t>
      </w:r>
    </w:p>
    <w:p w14:paraId="2B3819EA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0000FF"/>
          <w:sz w:val="24"/>
          <w:szCs w:val="24"/>
          <w:lang w:val="pt-PT"/>
        </w:rPr>
      </w:pPr>
    </w:p>
    <w:p w14:paraId="2246DE0E" w14:textId="5CFE7B0B" w:rsidR="0044357B" w:rsidRPr="00454E1D" w:rsidRDefault="00DC62B4" w:rsidP="0044357B">
      <w:pPr>
        <w:spacing w:after="240" w:line="360" w:lineRule="exact"/>
        <w:jc w:val="center"/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val="pt-PT"/>
        </w:rPr>
      </w:pPr>
      <w:r w:rsidRPr="00454E1D"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val="pt-PT"/>
        </w:rPr>
        <w:t>Outubro de 2017</w:t>
      </w:r>
    </w:p>
    <w:p w14:paraId="13C193D5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auto"/>
          <w:sz w:val="24"/>
          <w:szCs w:val="24"/>
          <w:lang w:val="pt-PT"/>
        </w:rPr>
      </w:pPr>
    </w:p>
    <w:p w14:paraId="04511691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35DB7764" w14:textId="77777777" w:rsidR="0044357B" w:rsidRPr="00454E1D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3F801271" w14:textId="77777777" w:rsidR="0044357B" w:rsidRPr="00454E1D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2F504E19" w14:textId="77777777" w:rsidR="0044357B" w:rsidRPr="00454E1D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36D0CEC7" w14:textId="77777777" w:rsidR="0044357B" w:rsidRPr="00454E1D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1B43C001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11299798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03A962A9" w14:textId="77777777" w:rsidR="0044357B" w:rsidRPr="00454E1D" w:rsidRDefault="0044357B" w:rsidP="0044357B">
      <w:pPr>
        <w:spacing w:after="240" w:line="360" w:lineRule="exact"/>
        <w:jc w:val="center"/>
        <w:rPr>
          <w:rFonts w:ascii="Times" w:eastAsia="Times New Roman" w:hAnsi="Times" w:cs="Times New Roman"/>
          <w:snapToGrid w:val="0"/>
          <w:color w:val="000000"/>
          <w:sz w:val="36"/>
          <w:szCs w:val="20"/>
          <w:lang w:val="pt-PT"/>
        </w:rPr>
      </w:pPr>
      <w:r w:rsidRPr="00454E1D"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val="pt-PT"/>
        </w:rPr>
        <w:t>Sumário</w:t>
      </w:r>
    </w:p>
    <w:p w14:paraId="143AA8F7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2970CEB8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67B72B27" w14:textId="3E0944E5" w:rsidR="0044357B" w:rsidRPr="00454E1D" w:rsidRDefault="0044357B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</w:pPr>
      <w:r w:rsidRPr="00454E1D">
        <w:rPr>
          <w:rFonts w:ascii="Arial" w:hAnsi="Arial"/>
          <w:b/>
          <w:bCs/>
          <w:color w:val="auto"/>
          <w:sz w:val="21"/>
          <w:szCs w:val="21"/>
          <w:shd w:val="clear" w:color="auto" w:fill="FFFFFF"/>
          <w:lang w:val="pt-PT"/>
        </w:rPr>
        <w:t>Em síntese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br/>
        <w:t xml:space="preserve">         A Michelin apresenta a sua nova geração de pneus para </w:t>
      </w:r>
      <w:proofErr w:type="spellStart"/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dumpers</w:t>
      </w:r>
      <w:proofErr w:type="spellEnd"/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 xml:space="preserve"> rígidos: 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br/>
        <w:t xml:space="preserve">         MICHELIN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 xml:space="preserve"> X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="00E50CC9"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 xml:space="preserve">TRA </w:t>
      </w:r>
      <w:proofErr w:type="spellStart"/>
      <w:r w:rsidR="00E50CC9"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Load</w:t>
      </w:r>
      <w:proofErr w:type="spellEnd"/>
      <w:r w:rsidR="00E50CC9"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 xml:space="preserve"> </w:t>
      </w:r>
      <w:proofErr w:type="gramStart"/>
      <w:r w:rsidR="00E50CC9"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…….</w:t>
      </w:r>
      <w:proofErr w:type="gramEnd"/>
      <w:r w:rsidR="00E50CC9"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.…………………………………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……...…………………</w:t>
      </w:r>
      <w:r w:rsidR="00436555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....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….… 3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br/>
      </w:r>
    </w:p>
    <w:p w14:paraId="78FF6DDA" w14:textId="42CDF5EF" w:rsidR="0044357B" w:rsidRPr="00454E1D" w:rsidRDefault="003B29D2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</w:pP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MICHELIN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 xml:space="preserve"> X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 xml:space="preserve">TRA </w:t>
      </w:r>
      <w:proofErr w:type="spellStart"/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Load</w:t>
      </w:r>
      <w:proofErr w:type="spellEnd"/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 xml:space="preserve"> </w:t>
      </w:r>
      <w:r w:rsidR="00436555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………………………</w:t>
      </w:r>
      <w:proofErr w:type="gramStart"/>
      <w:r w:rsidR="00436555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…….</w:t>
      </w:r>
      <w:proofErr w:type="gramEnd"/>
      <w:r w:rsidR="00436555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…………….…….…………………….…....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t>… 4</w:t>
      </w:r>
      <w:r w:rsidRPr="00454E1D">
        <w:rPr>
          <w:rFonts w:ascii="Arial" w:hAnsi="Arial"/>
          <w:color w:val="auto"/>
          <w:sz w:val="21"/>
          <w:szCs w:val="21"/>
          <w:shd w:val="clear" w:color="auto" w:fill="FFFFFF"/>
          <w:lang w:val="pt-PT"/>
        </w:rPr>
        <w:br/>
      </w:r>
    </w:p>
    <w:p w14:paraId="7A26399B" w14:textId="3EF7A888" w:rsidR="0044357B" w:rsidRPr="00454E1D" w:rsidRDefault="006F47D6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MICHELIN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TRA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Load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 </w:t>
      </w:r>
      <w:proofErr w:type="spellStart"/>
      <w:r w:rsidRPr="00454E1D">
        <w:rPr>
          <w:rFonts w:ascii="Arial" w:eastAsia="Times" w:hAnsi="Arial" w:cs="Times New Roman"/>
          <w:color w:val="auto"/>
          <w:sz w:val="24"/>
          <w:szCs w:val="24"/>
          <w:shd w:val="clear" w:color="auto" w:fill="FFFFFF"/>
          <w:vertAlign w:val="superscript"/>
          <w:lang w:val="pt-PT"/>
        </w:rPr>
        <w:t>Grip</w:t>
      </w:r>
      <w:proofErr w:type="spellEnd"/>
      <w:r w:rsidR="00E50CC9"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 ...………………………</w:t>
      </w:r>
      <w:proofErr w:type="gramStart"/>
      <w:r w:rsidR="00E50CC9"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…….</w:t>
      </w:r>
      <w:proofErr w:type="gramEnd"/>
      <w:r w:rsidR="00E50CC9"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.………………</w:t>
      </w:r>
      <w:r w:rsidR="00436555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.....</w:t>
      </w:r>
      <w:r w:rsidR="00E50CC9"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……..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……..…..………… 6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br/>
      </w:r>
    </w:p>
    <w:p w14:paraId="365B5D30" w14:textId="2C82B70B" w:rsidR="00242F65" w:rsidRPr="00454E1D" w:rsidRDefault="006F47D6" w:rsidP="00242F65">
      <w:pPr>
        <w:numPr>
          <w:ilvl w:val="0"/>
          <w:numId w:val="2"/>
        </w:numPr>
        <w:spacing w:after="230" w:line="270" w:lineRule="atLeast"/>
        <w:rPr>
          <w:rFonts w:ascii="Arial" w:eastAsia="Times" w:hAnsi="Arial" w:cs="Arial"/>
          <w:color w:val="auto"/>
          <w:sz w:val="21"/>
          <w:szCs w:val="21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MICHELIN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TRA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Load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 </w:t>
      </w:r>
      <w:proofErr w:type="spellStart"/>
      <w:r w:rsidRPr="00454E1D">
        <w:rPr>
          <w:rFonts w:ascii="Arial" w:eastAsia="Times" w:hAnsi="Arial" w:cs="Times New Roman"/>
          <w:color w:val="auto"/>
          <w:sz w:val="24"/>
          <w:szCs w:val="24"/>
          <w:shd w:val="clear" w:color="auto" w:fill="FFFFFF"/>
          <w:vertAlign w:val="superscript"/>
          <w:lang w:val="pt-PT"/>
        </w:rPr>
        <w:t>Protect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 …...……………………………………………………………</w:t>
      </w:r>
      <w:proofErr w:type="gramStart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…….</w:t>
      </w:r>
      <w:proofErr w:type="gramEnd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…….. 8</w:t>
      </w:r>
    </w:p>
    <w:p w14:paraId="59CA6E27" w14:textId="4B937B58" w:rsidR="0044357B" w:rsidRPr="00454E1D" w:rsidRDefault="0044357B" w:rsidP="00242F65">
      <w:pPr>
        <w:numPr>
          <w:ilvl w:val="0"/>
          <w:numId w:val="2"/>
        </w:numPr>
        <w:spacing w:after="230" w:line="270" w:lineRule="atLeast"/>
        <w:rPr>
          <w:rFonts w:ascii="Arial" w:eastAsia="Times" w:hAnsi="Arial" w:cs="Arial"/>
          <w:color w:val="auto"/>
          <w:sz w:val="21"/>
          <w:szCs w:val="21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1"/>
          <w:lang w:val="pt-PT"/>
        </w:rPr>
        <w:t>Alguns números chave sobre o Grupo Michelin</w:t>
      </w:r>
      <w:proofErr w:type="gramStart"/>
      <w:r w:rsidRPr="00454E1D">
        <w:rPr>
          <w:rFonts w:ascii="Arial" w:eastAsia="Times" w:hAnsi="Arial" w:cs="Times New Roman"/>
          <w:color w:val="auto"/>
          <w:sz w:val="21"/>
          <w:szCs w:val="21"/>
          <w:lang w:val="pt-PT"/>
        </w:rPr>
        <w:t xml:space="preserve"> 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.…</w:t>
      </w:r>
      <w:proofErr w:type="gramEnd"/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………………………………….…</w:t>
      </w:r>
      <w:r w:rsidR="00E50CC9"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>…….</w:t>
      </w:r>
      <w:r w:rsidRPr="00454E1D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lang w:val="pt-PT"/>
        </w:rPr>
        <w:t xml:space="preserve">...……….. </w:t>
      </w:r>
      <w:r w:rsidRPr="00454E1D">
        <w:rPr>
          <w:rFonts w:ascii="Arial" w:eastAsia="Times" w:hAnsi="Arial" w:cs="Times New Roman"/>
          <w:color w:val="auto"/>
          <w:sz w:val="21"/>
          <w:szCs w:val="21"/>
          <w:lang w:val="pt-PT"/>
        </w:rPr>
        <w:t>10</w:t>
      </w:r>
    </w:p>
    <w:p w14:paraId="45F0C514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8"/>
          <w:szCs w:val="24"/>
          <w:lang w:val="pt-PT"/>
        </w:rPr>
      </w:pPr>
    </w:p>
    <w:p w14:paraId="40C57438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8"/>
          <w:szCs w:val="24"/>
          <w:lang w:val="pt-PT"/>
        </w:rPr>
      </w:pPr>
    </w:p>
    <w:p w14:paraId="72086E05" w14:textId="77777777" w:rsidR="0044357B" w:rsidRPr="00454E1D" w:rsidRDefault="0044357B" w:rsidP="000C46AA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val="pt-PT"/>
        </w:rPr>
      </w:pPr>
      <w:r w:rsidRPr="00454E1D">
        <w:rPr>
          <w:rFonts w:ascii="Times" w:hAnsi="Times"/>
          <w:color w:val="auto"/>
          <w:sz w:val="26"/>
          <w:szCs w:val="20"/>
          <w:lang w:val="pt-PT"/>
        </w:rPr>
        <w:br w:type="page"/>
      </w:r>
      <w:r w:rsidRPr="00454E1D">
        <w:rPr>
          <w:rFonts w:ascii="Times" w:hAnsi="Times"/>
          <w:b/>
          <w:bCs/>
          <w:snapToGrid w:val="0"/>
          <w:color w:val="auto"/>
          <w:sz w:val="28"/>
          <w:szCs w:val="20"/>
          <w:lang w:val="pt-PT"/>
        </w:rPr>
        <w:lastRenderedPageBreak/>
        <w:t xml:space="preserve">Em síntese </w:t>
      </w:r>
    </w:p>
    <w:p w14:paraId="4871A250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b/>
          <w:color w:val="auto"/>
          <w:sz w:val="24"/>
          <w:szCs w:val="24"/>
          <w:lang w:val="pt-PT"/>
        </w:rPr>
      </w:pPr>
    </w:p>
    <w:p w14:paraId="4A6CB180" w14:textId="34345F2B" w:rsidR="0044357B" w:rsidRPr="00454E1D" w:rsidRDefault="003C6020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A Michelin apresenta a sua nova geração de pneus para </w:t>
      </w:r>
      <w:proofErr w:type="spellStart"/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>dumpers</w:t>
      </w:r>
      <w:proofErr w:type="spellEnd"/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 rígidos: MICHELIN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 X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TRA </w:t>
      </w:r>
      <w:proofErr w:type="spellStart"/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>Load</w:t>
      </w:r>
      <w:proofErr w:type="spellEnd"/>
    </w:p>
    <w:p w14:paraId="12824230" w14:textId="391788F5" w:rsidR="00EF6F83" w:rsidRPr="00454E1D" w:rsidRDefault="00F41B0F" w:rsidP="00EF6F83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O novo MICHELIN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Load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é a primeira gama de pneus 24.00 R 35 “3 estrelas” do mercado. É composta por dois pneus para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dumpers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rígidos de 40 a 80 toneladas, que oferecem uma capacidade de carga aumentada, uma duração otimizada e uma maior produtividade graças a um TKPH/TMPH melhorado.</w:t>
      </w:r>
    </w:p>
    <w:p w14:paraId="2A31D95F" w14:textId="5455C8B1" w:rsidR="00EF6F83" w:rsidRPr="00454E1D" w:rsidRDefault="00DF560A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54144" behindDoc="0" locked="0" layoutInCell="1" allowOverlap="1" wp14:anchorId="645F1AE7" wp14:editId="49D0E38E">
            <wp:simplePos x="0" y="0"/>
            <wp:positionH relativeFrom="column">
              <wp:posOffset>3232958</wp:posOffset>
            </wp:positionH>
            <wp:positionV relativeFrom="paragraph">
              <wp:posOffset>153670</wp:posOffset>
            </wp:positionV>
            <wp:extent cx="2737485" cy="3971925"/>
            <wp:effectExtent l="0" t="0" r="5715" b="0"/>
            <wp:wrapThrough wrapText="bothSides">
              <wp:wrapPolygon edited="0">
                <wp:start x="11624" y="1105"/>
                <wp:lineTo x="8818" y="1519"/>
                <wp:lineTo x="3207" y="3039"/>
                <wp:lineTo x="3207" y="3591"/>
                <wp:lineTo x="2205" y="4696"/>
                <wp:lineTo x="1403" y="5663"/>
                <wp:lineTo x="401" y="8012"/>
                <wp:lineTo x="0" y="10222"/>
                <wp:lineTo x="200" y="12432"/>
                <wp:lineTo x="1002" y="14642"/>
                <wp:lineTo x="2605" y="16852"/>
                <wp:lineTo x="5211" y="19062"/>
                <wp:lineTo x="5612" y="19338"/>
                <wp:lineTo x="9420" y="19891"/>
                <wp:lineTo x="10823" y="20167"/>
                <wp:lineTo x="15633" y="20167"/>
                <wp:lineTo x="16033" y="19891"/>
                <wp:lineTo x="18238" y="19062"/>
                <wp:lineTo x="20242" y="16852"/>
                <wp:lineTo x="21244" y="14642"/>
                <wp:lineTo x="21445" y="12432"/>
                <wp:lineTo x="21445" y="10222"/>
                <wp:lineTo x="21244" y="8012"/>
                <wp:lineTo x="20443" y="5801"/>
                <wp:lineTo x="19040" y="3315"/>
                <wp:lineTo x="14831" y="1105"/>
                <wp:lineTo x="11624" y="1105"/>
              </wp:wrapPolygon>
            </wp:wrapThrough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5" r="26653"/>
                    <a:stretch/>
                  </pic:blipFill>
                  <pic:spPr bwMode="auto">
                    <a:xfrm>
                      <a:off x="0" y="0"/>
                      <a:ext cx="273748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1D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shd w:val="clear" w:color="auto" w:fill="FFFFF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3B3195" wp14:editId="6DB689BD">
                <wp:simplePos x="0" y="0"/>
                <wp:positionH relativeFrom="column">
                  <wp:posOffset>3119120</wp:posOffset>
                </wp:positionH>
                <wp:positionV relativeFrom="paragraph">
                  <wp:posOffset>4290695</wp:posOffset>
                </wp:positionV>
                <wp:extent cx="2971800" cy="1466850"/>
                <wp:effectExtent l="0" t="0" r="25400" b="317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24FC" w14:textId="77777777" w:rsidR="00EF6F83" w:rsidRPr="00E43AF5" w:rsidRDefault="00EF6F83" w:rsidP="00EF6F83">
                            <w:pPr>
                              <w:spacing w:after="0" w:line="240" w:lineRule="auto"/>
                              <w:rPr>
                                <w:rFonts w:ascii="Arial" w:eastAsia="Times New Roman" w:hAnsi="Arial"/>
                              </w:rPr>
                            </w:pPr>
                          </w:p>
                          <w:p w14:paraId="18AB9AC3" w14:textId="77777777" w:rsidR="00EF6F83" w:rsidRPr="00E50CC9" w:rsidRDefault="00EF6F83" w:rsidP="00EF6F83">
                            <w:p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pt-BR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lang w:val="pt"/>
                              </w:rPr>
                              <w:t>MICHELIN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vertAlign w:val="superscript"/>
                                <w:lang w:val="pt"/>
                              </w:rPr>
                              <w:t>®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lang w:val="pt"/>
                              </w:rPr>
                              <w:t xml:space="preserve"> X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vertAlign w:val="superscript"/>
                                <w:lang w:val="pt"/>
                              </w:rPr>
                              <w:t>®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lang w:val="pt"/>
                              </w:rPr>
                              <w:t xml:space="preserve">TRA LOAD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vertAlign w:val="superscript"/>
                                <w:lang w:val="pt"/>
                              </w:rPr>
                              <w:t>PROTECT</w:t>
                            </w:r>
                          </w:p>
                          <w:p w14:paraId="0A5CDBB2" w14:textId="77777777" w:rsidR="00EF6F83" w:rsidRPr="00E50CC9" w:rsidRDefault="00EF6F83" w:rsidP="00EF6F83">
                            <w:p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vertAlign w:val="superscript"/>
                                <w:lang w:val="pt-BR"/>
                              </w:rPr>
                            </w:pPr>
                          </w:p>
                          <w:p w14:paraId="68AF6D4C" w14:textId="2F71443E" w:rsidR="00EF6F83" w:rsidRPr="00E50CC9" w:rsidRDefault="001A69A0" w:rsidP="00EF6F83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  <w:lang w:val="pt"/>
                              </w:rPr>
                              <w:t>Para condições abrasivas, duras e agressivas, em solos planos, secos, em que a proteção e a resistência ao dano são a prioridade, como em pedreiras ou em obras.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B31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5.6pt;margin-top:337.85pt;width:234pt;height:11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">
                <v:textbox>
                  <w:txbxContent>
                    <w:p w14:paraId="2F2424FC" w14:textId="77777777" w:rsidR="00EF6F83" w:rsidRPr="00E43AF5" w:rsidRDefault="00EF6F83" w:rsidP="00EF6F83">
                      <w:pPr>
                        <w:spacing w:after="0" w:line="240" w:lineRule="auto"/>
                        <w:rPr>
                          <w:rFonts w:ascii="Arial" w:eastAsia="Times New Roman" w:hAnsi="Arial"/>
                        </w:rPr>
                      </w:pPr>
                    </w:p>
                    <w:p w14:paraId="18AB9AC3" w14:textId="77777777" w:rsidR="00EF6F83" w:rsidRPr="00E50CC9" w:rsidRDefault="00EF6F83" w:rsidP="00EF6F83">
                      <w:pPr>
                        <w:spacing w:after="0" w:line="240" w:lineRule="auto"/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pt-BR"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lang w:val="pt"/>
                        </w:rPr>
                        <w:t>MICHELIN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vertAlign w:val="superscript"/>
                          <w:lang w:val="pt"/>
                        </w:rPr>
                        <w:t>®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lang w:val="pt"/>
                        </w:rPr>
                        <w:t xml:space="preserve"> X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vertAlign w:val="superscript"/>
                          <w:lang w:val="pt"/>
                        </w:rPr>
                        <w:t>®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lang w:val="pt"/>
                        </w:rPr>
                        <w:t xml:space="preserve">TRA LOAD 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vertAlign w:val="superscript"/>
                          <w:lang w:val="pt"/>
                        </w:rPr>
                        <w:t>PROTECT</w:t>
                      </w:r>
                    </w:p>
                    <w:p w14:paraId="0A5CDBB2" w14:textId="77777777" w:rsidR="00EF6F83" w:rsidRPr="00E50CC9" w:rsidRDefault="00EF6F83" w:rsidP="00EF6F83">
                      <w:pPr>
                        <w:spacing w:after="0" w:line="240" w:lineRule="auto"/>
                        <w:rPr>
                          <w:rFonts w:ascii="Arial" w:eastAsia="Times New Roman" w:hAnsi="Arial"/>
                          <w:b/>
                          <w:vertAlign w:val="superscript"/>
                          <w:lang w:val="pt-BR"/>
                        </w:rPr>
                      </w:pPr>
                    </w:p>
                    <w:p w14:paraId="68AF6D4C" w14:textId="2F71443E" w:rsidR="00EF6F83" w:rsidRPr="00E50CC9" w:rsidRDefault="001A69A0" w:rsidP="00EF6F83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  <w:lang w:val="pt"/>
                        </w:rPr>
                        <w:t>Para condições abrasivas, duras e agressivas, em solos planos, secos, em que a proteção e a resistência ao dano são a prioridade, como em pedreiras ou em obras.</w:t>
                      </w:r>
                    </w:p>
                  </w:txbxContent>
                </v:textbox>
              </v:shape>
            </w:pict>
          </mc:Fallback>
        </mc:AlternateContent>
      </w:r>
      <w:r w:rsidRPr="00454E1D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shd w:val="clear" w:color="auto" w:fill="FFFFF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E5D00A" wp14:editId="0ECEF89F">
                <wp:simplePos x="0" y="0"/>
                <wp:positionH relativeFrom="column">
                  <wp:posOffset>175895</wp:posOffset>
                </wp:positionH>
                <wp:positionV relativeFrom="paragraph">
                  <wp:posOffset>4309745</wp:posOffset>
                </wp:positionV>
                <wp:extent cx="2837815" cy="1447800"/>
                <wp:effectExtent l="0" t="0" r="32385" b="254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E416" w14:textId="77777777" w:rsidR="00EF6F83" w:rsidRDefault="00EF6F83" w:rsidP="00EF6F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/>
                                <w:b/>
                              </w:rPr>
                            </w:pPr>
                          </w:p>
                          <w:p w14:paraId="163AF3EA" w14:textId="77777777" w:rsidR="00EF6F83" w:rsidRPr="00E50CC9" w:rsidRDefault="00EF6F83" w:rsidP="00EF6F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/>
                                <w:sz w:val="28"/>
                                <w:vertAlign w:val="superscript"/>
                                <w:lang w:val="pt-BR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lang w:val="pt"/>
                              </w:rPr>
                              <w:t>MICHELIN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vertAlign w:val="superscript"/>
                                <w:lang w:val="pt"/>
                              </w:rPr>
                              <w:t>®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lang w:val="pt"/>
                              </w:rPr>
                              <w:t xml:space="preserve"> X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vertAlign w:val="superscript"/>
                                <w:lang w:val="pt"/>
                              </w:rPr>
                              <w:t>®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lang w:val="pt"/>
                              </w:rPr>
                              <w:t xml:space="preserve">TRA LOAD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sz w:val="28"/>
                                <w:vertAlign w:val="superscript"/>
                                <w:lang w:val="pt"/>
                              </w:rPr>
                              <w:t>GRIP</w:t>
                            </w:r>
                            <w:r>
                              <w:rPr>
                                <w:rFonts w:ascii="Arial" w:eastAsia="Times New Roman" w:hAnsi="Arial"/>
                                <w:sz w:val="28"/>
                                <w:vertAlign w:val="superscript"/>
                                <w:lang w:val="pt"/>
                              </w:rPr>
                              <w:t xml:space="preserve"> </w:t>
                            </w:r>
                          </w:p>
                          <w:p w14:paraId="6EAC1C44" w14:textId="77777777" w:rsidR="00EF6F83" w:rsidRPr="00E50CC9" w:rsidRDefault="00EF6F83" w:rsidP="00EF6F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/>
                                <w:vertAlign w:val="superscript"/>
                                <w:lang w:val="pt-BR"/>
                              </w:rPr>
                            </w:pPr>
                          </w:p>
                          <w:p w14:paraId="5BC548C0" w14:textId="3F6B8B9A" w:rsidR="00EF6F83" w:rsidRPr="00E50CC9" w:rsidRDefault="00C92BF5" w:rsidP="00EC6450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21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  <w:lang w:val="pt"/>
                              </w:rPr>
                              <w:t>Para os terrenos moles, enlameados e instáveis que, muitas vezes, se encontram nas operações mineiras e de extração, em pendentes ou inclinação, em que a aderência e a tração são a prioridade.</w:t>
                            </w:r>
                          </w:p>
                          <w:p w14:paraId="3A84C4E4" w14:textId="77777777" w:rsidR="00EF6F83" w:rsidRPr="00E50CC9" w:rsidRDefault="00EF6F83" w:rsidP="00EF6F83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5D00A" id="_x0000_s1027" type="#_x0000_t202" style="position:absolute;left:0;text-align:left;margin-left:13.85pt;margin-top:339.35pt;width:223.45pt;height:11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">
                <v:textbox>
                  <w:txbxContent>
                    <w:p w14:paraId="2D00E416" w14:textId="77777777" w:rsidR="00EF6F83" w:rsidRDefault="00EF6F83" w:rsidP="00EF6F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/>
                          <w:b/>
                        </w:rPr>
                      </w:pPr>
                    </w:p>
                    <w:p w14:paraId="163AF3EA" w14:textId="77777777" w:rsidR="00EF6F83" w:rsidRPr="00E50CC9" w:rsidRDefault="00EF6F83" w:rsidP="00EF6F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/>
                          <w:sz w:val="28"/>
                          <w:vertAlign w:val="superscript"/>
                          <w:lang w:val="pt-BR"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lang w:val="pt"/>
                        </w:rPr>
                        <w:t>MICHELIN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vertAlign w:val="superscript"/>
                          <w:lang w:val="pt"/>
                        </w:rPr>
                        <w:t>®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lang w:val="pt"/>
                        </w:rPr>
                        <w:t xml:space="preserve"> X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vertAlign w:val="superscript"/>
                          <w:lang w:val="pt"/>
                        </w:rPr>
                        <w:t>®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lang w:val="pt"/>
                        </w:rPr>
                        <w:t xml:space="preserve">TRA LOAD 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sz w:val="28"/>
                          <w:vertAlign w:val="superscript"/>
                          <w:lang w:val="pt"/>
                        </w:rPr>
                        <w:t>GRIP</w:t>
                      </w:r>
                      <w:r>
                        <w:rPr>
                          <w:rFonts w:ascii="Arial" w:eastAsia="Times New Roman" w:hAnsi="Arial"/>
                          <w:sz w:val="28"/>
                          <w:vertAlign w:val="superscript"/>
                          <w:lang w:val="pt"/>
                        </w:rPr>
                        <w:t xml:space="preserve"> </w:t>
                      </w:r>
                    </w:p>
                    <w:p w14:paraId="6EAC1C44" w14:textId="77777777" w:rsidR="00EF6F83" w:rsidRPr="00E50CC9" w:rsidRDefault="00EF6F83" w:rsidP="00EF6F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/>
                          <w:vertAlign w:val="superscript"/>
                          <w:lang w:val="pt-BR"/>
                        </w:rPr>
                      </w:pPr>
                    </w:p>
                    <w:p w14:paraId="5BC548C0" w14:textId="3F6B8B9A" w:rsidR="00EF6F83" w:rsidRPr="00E50CC9" w:rsidRDefault="00C92BF5" w:rsidP="00EC6450">
                      <w:pPr>
                        <w:spacing w:after="0" w:line="240" w:lineRule="auto"/>
                        <w:rPr>
                          <w:rFonts w:ascii="Arial" w:hAnsi="Arial"/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  <w:lang w:val="pt"/>
                        </w:rPr>
                        <w:t>Para os terrenos moles, enlameados e instáveis que, muitas vezes, se encontram nas operações mineiras e de extração, em pendentes ou inclinação, em que a aderência e a tração são a prioridade.</w:t>
                      </w:r>
                    </w:p>
                    <w:p w14:paraId="3A84C4E4" w14:textId="77777777" w:rsidR="00EF6F83" w:rsidRPr="00E50CC9" w:rsidRDefault="00EF6F83" w:rsidP="00EF6F83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E1D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56192" behindDoc="0" locked="0" layoutInCell="1" allowOverlap="1" wp14:anchorId="7FE01E4D" wp14:editId="3524A109">
            <wp:simplePos x="0" y="0"/>
            <wp:positionH relativeFrom="column">
              <wp:posOffset>243840</wp:posOffset>
            </wp:positionH>
            <wp:positionV relativeFrom="paragraph">
              <wp:posOffset>146050</wp:posOffset>
            </wp:positionV>
            <wp:extent cx="2695575" cy="3984625"/>
            <wp:effectExtent l="0" t="0" r="0" b="0"/>
            <wp:wrapThrough wrapText="bothSides">
              <wp:wrapPolygon edited="0">
                <wp:start x="11601" y="1102"/>
                <wp:lineTo x="8548" y="1515"/>
                <wp:lineTo x="2849" y="2891"/>
                <wp:lineTo x="2849" y="3580"/>
                <wp:lineTo x="1018" y="5645"/>
                <wp:lineTo x="814" y="6196"/>
                <wp:lineTo x="0" y="7848"/>
                <wp:lineTo x="0" y="12392"/>
                <wp:lineTo x="611" y="14595"/>
                <wp:lineTo x="2239" y="16798"/>
                <wp:lineTo x="2239" y="16936"/>
                <wp:lineTo x="4885" y="19001"/>
                <wp:lineTo x="5088" y="19276"/>
                <wp:lineTo x="9363" y="19965"/>
                <wp:lineTo x="10584" y="20240"/>
                <wp:lineTo x="15265" y="20240"/>
                <wp:lineTo x="17911" y="19139"/>
                <wp:lineTo x="18114" y="19001"/>
                <wp:lineTo x="20150" y="16798"/>
                <wp:lineTo x="21167" y="14595"/>
                <wp:lineTo x="21371" y="12392"/>
                <wp:lineTo x="21371" y="10189"/>
                <wp:lineTo x="21167" y="7986"/>
                <wp:lineTo x="20353" y="5783"/>
                <wp:lineTo x="18725" y="3305"/>
                <wp:lineTo x="15469" y="1515"/>
                <wp:lineTo x="14451" y="1102"/>
                <wp:lineTo x="11601" y="1102"/>
              </wp:wrapPolygon>
            </wp:wrapThrough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r="26731"/>
                    <a:stretch/>
                  </pic:blipFill>
                  <pic:spPr bwMode="auto">
                    <a:xfrm>
                      <a:off x="0" y="0"/>
                      <a:ext cx="269557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CD240" w14:textId="71456B1D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    </w:t>
      </w:r>
    </w:p>
    <w:p w14:paraId="4ACAB8B1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5E1C372A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7B7D306E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0CB7D490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036261AC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7049B04A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55FCF88C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64D801D4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4DCAFC3B" w14:textId="77777777" w:rsidR="00EF6F83" w:rsidRPr="00454E1D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lang w:val="pt-PT"/>
        </w:rPr>
      </w:pPr>
    </w:p>
    <w:p w14:paraId="6470CC1B" w14:textId="083AEAB6" w:rsidR="00AF41C0" w:rsidRPr="00454E1D" w:rsidRDefault="00AF41C0" w:rsidP="003C6020">
      <w:pPr>
        <w:spacing w:after="120" w:line="240" w:lineRule="auto"/>
        <w:jc w:val="right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73E2646D" w14:textId="2223D12D" w:rsidR="0044357B" w:rsidRPr="00454E1D" w:rsidRDefault="003C6020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  <w:r w:rsidRPr="00454E1D">
        <w:rPr>
          <w:rFonts w:ascii="Times" w:eastAsia="Times" w:hAnsi="Times" w:cs="Arial"/>
          <w:snapToGrid w:val="0"/>
          <w:color w:val="333399"/>
          <w:sz w:val="32"/>
          <w:szCs w:val="24"/>
          <w:lang w:val="pt-PT"/>
        </w:rPr>
        <w:br w:type="column"/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lastRenderedPageBreak/>
        <w:t>MICHELIN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 X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TRA </w:t>
      </w:r>
      <w:proofErr w:type="spellStart"/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>Load</w:t>
      </w:r>
      <w:proofErr w:type="spellEnd"/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 </w:t>
      </w:r>
    </w:p>
    <w:p w14:paraId="1DE89F0B" w14:textId="2859AF05" w:rsidR="008522D0" w:rsidRPr="00454E1D" w:rsidRDefault="008522D0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Após vários anos de serviços eficientes e uns milhares de milhões de toneladas de materiais transferidos, a Michelin substitui os neumáticos XDT,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QUARRY S e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HAUL, referências para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dumpers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rígidos na dimensão 24.00 R 35.  O aumento do potencial de carga útil da nova gama reflete-se no seu novo nome: MICHELIN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LOAD. Esta gama de pneus para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dumpers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rígidos de 40 a 80 toneladas de carga útil, disponível desde o dia 1 de julho de 2017, é constituída pelo primeiro pneu 24.00 R 35 “3 estrelas” do mercado.</w:t>
      </w:r>
    </w:p>
    <w:p w14:paraId="0D610163" w14:textId="42BE077F" w:rsidR="002878B7" w:rsidRPr="00454E1D" w:rsidRDefault="0053025F" w:rsidP="00E2521B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A nova gama MICHELIN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TRA LOAD permitirá maximizar a produtividade e a continuidade das operações, independentemente das condições de utilização. Além do aumento da capacidade de carga, a gama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TRA LOAD beneficia de uma melhoria na duração dos pneus e de um grande aumento do TKPH, de maneira que as cargas mais pesadas se podem deslocar mais longe, no mesmo tempo. As três áreas principais melhoradas são:</w:t>
      </w:r>
    </w:p>
    <w:p w14:paraId="72FEE786" w14:textId="28F960D7" w:rsidR="0053025F" w:rsidRPr="00454E1D" w:rsidRDefault="00482AD3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>A capacidade de carga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é fundamental para todas as máquinas de movimentação de terras e a nova carcaça reforçada do MICHELIN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tornam-no efetivamente no primeiro pneu 24.00 R35 do mercado classificado com “3 estrelas” </w:t>
      </w:r>
      <w:r w:rsidRPr="00454E1D">
        <w:rPr>
          <w:rStyle w:val="Refdenotaalpie"/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footnoteReference w:id="1"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. Esta distinção premeia um design otimizado que melhora a distribuição de forças no interior do pneu.  Em concreto, isto equivale a um aumento da carga útil de 8%, ou a uma carga de capacidade de nove toneladas adicionais por máquina. Multiplicado pelo número de ciclos diários, isto representa um enorme aumento da produtividade.</w:t>
      </w:r>
    </w:p>
    <w:p w14:paraId="3C3A0EEC" w14:textId="77BB429E" w:rsidR="00AE476F" w:rsidRPr="00454E1D" w:rsidRDefault="00AE476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>A resistência ao desgaste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do pneu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TRA LOAD também se aumentou 8% em relação ao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QUARRY S, graças a um maior volume de caucho na banda de rolamento e uma melhor distribuição das cargas na superfície em contacto com o solo. O volume de caucho nos novos pneus supera pelo menos 9% ao do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QUARRY S, e quase 30% ao de alguns pneus premium da mesma dimensão. Além disso, este maior volume de caucho na banda de rolamento proporciona uma melhor distribuição das cargas, uma melhor resistência ao desgaste e um aumento da duração. A resistência do pneu também foi melhorada graças à nova escultura. O MICHELIN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PROTECT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incorpora, especialmente, blocos entrelaçados e dissipa mais o calor. Estas melhorias permitem uma redução da temperatura na superfície da banda de rolamento de até 12°C.</w:t>
      </w:r>
    </w:p>
    <w:p w14:paraId="658B1EC7" w14:textId="4664ED0F" w:rsidR="009E47FC" w:rsidRPr="00454E1D" w:rsidRDefault="0053025F" w:rsidP="009E47FC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>A produtividade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, medida em TKPH/TPMH</w:t>
      </w:r>
      <w:r w:rsidRPr="00454E1D">
        <w:rPr>
          <w:rStyle w:val="Refdenotaalpie"/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footnoteReference w:id="2"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, está em função da carga e da distância percorrida numa hora. Para os novos pneus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GRIP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e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PROTECT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, o TKPH aumentou-se em pelo menos 20,3% e 13,8%, respetivamente, no composto A4, e em, pelo menos, 11,7% e 41,7% no composto B, em relação às gamas anteriores. Esta capacidade de carga e de velocidade aumentada permitirá aos utilizadores otimizar os ciclos da máquina e aumentar a sua produtividade.</w:t>
      </w:r>
    </w:p>
    <w:p w14:paraId="11B27BBE" w14:textId="4BADF109" w:rsidR="009E47FC" w:rsidRPr="00454E1D" w:rsidRDefault="009E47FC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O novo pneu MICHELIN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®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pneu de carga Michelin está disponível em duas versões, concebidas para as duas principais utilizações dos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dumpers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rígidos:</w:t>
      </w:r>
    </w:p>
    <w:p w14:paraId="05CA727D" w14:textId="69AA576A" w:rsidR="0053025F" w:rsidRPr="00454E1D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>MICHELIN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vertAlign w:val="superscript"/>
          <w:lang w:val="pt-PT"/>
        </w:rPr>
        <w:t>GRIP</w:t>
      </w:r>
      <w:proofErr w:type="gramStart"/>
      <w:r w:rsidR="00454E1D"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: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Para</w:t>
      </w:r>
      <w:proofErr w:type="gram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os terrenos moles, enlameados e instáveis que, muitas vezes, se encontram nas operações mineiras e de extração, em pendentes ou inclinação, em que a aderência e a tração são a prioridade.</w:t>
      </w:r>
    </w:p>
    <w:p w14:paraId="308128D6" w14:textId="7D7E99EB" w:rsidR="0053025F" w:rsidRPr="00454E1D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>MICHELIN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 xml:space="preserve"> X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shd w:val="clear" w:color="auto" w:fill="FFFFFF"/>
          <w:vertAlign w:val="superscript"/>
          <w:lang w:val="pt-PT"/>
        </w:rPr>
        <w:t>PROTECT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: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 </w:t>
      </w:r>
      <w:proofErr w:type="gram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Para</w:t>
      </w:r>
      <w:proofErr w:type="gram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condições abrasivas, duras e agressivas, em solos planos, secos, em que a proteção e a resistência ao dano são a prioridade, como em pedreiras ou em obras.</w:t>
      </w:r>
    </w:p>
    <w:p w14:paraId="6608639F" w14:textId="6A190700" w:rsidR="0053025F" w:rsidRPr="00454E1D" w:rsidRDefault="00AD6166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lastRenderedPageBreak/>
        <w:t>Com os seus dois novos compostos da banda de rolamento (A4 e B), a nova gama simplifica as operações dos utilizadores e facilita aos distribuidores gerir as suas existências. A oferta da Michelin evolui da seguinte maneira:</w:t>
      </w:r>
    </w:p>
    <w:p w14:paraId="5B945BE6" w14:textId="77777777" w:rsidR="00B47B09" w:rsidRPr="00454E1D" w:rsidRDefault="00B47B09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bookmarkStart w:id="0" w:name="_GoBack"/>
      <w:bookmarkEnd w:id="0"/>
    </w:p>
    <w:p w14:paraId="5D2E6A02" w14:textId="77777777" w:rsidR="00B47B09" w:rsidRPr="00454E1D" w:rsidRDefault="00B47B09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6AE2A858" w14:textId="561687B0" w:rsidR="0053025F" w:rsidRPr="00454E1D" w:rsidRDefault="0001453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XDTA4**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 xml:space="preserve">                   substituído pelo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 xml:space="preserve">           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GRIP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A4***</w:t>
      </w:r>
    </w:p>
    <w:p w14:paraId="14613327" w14:textId="55812FAF" w:rsidR="0053025F" w:rsidRPr="00454E1D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XDTB** / X-TRACTION SC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 xml:space="preserve">       substituído pelo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 xml:space="preserve">           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GRIP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B***</w:t>
      </w:r>
    </w:p>
    <w:p w14:paraId="6FF42A52" w14:textId="5EAF3D02" w:rsidR="0053025F" w:rsidRPr="00454E1D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X-QUARRY S**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 xml:space="preserve">       substituído pelo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>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PROTECT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A4***</w:t>
      </w:r>
    </w:p>
    <w:p w14:paraId="05086CC0" w14:textId="03C45710" w:rsidR="0053025F" w:rsidRPr="00454E1D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X-HAUL**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 xml:space="preserve">       substituído pelo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ab/>
        <w:t>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PROTECT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B***</w:t>
      </w:r>
    </w:p>
    <w:p w14:paraId="2F40B706" w14:textId="77777777" w:rsidR="0053025F" w:rsidRPr="00454E1D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13390579" w14:textId="2B6A6742" w:rsidR="0044357B" w:rsidRPr="00454E1D" w:rsidRDefault="0044357B" w:rsidP="0044357B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12E7C7F5" w14:textId="0F382B6A" w:rsidR="0044357B" w:rsidRPr="00454E1D" w:rsidRDefault="0044357B" w:rsidP="000C46AA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val="pt-PT"/>
        </w:rPr>
      </w:pPr>
    </w:p>
    <w:p w14:paraId="60EEC5BD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bCs/>
          <w:color w:val="auto"/>
          <w:sz w:val="28"/>
          <w:szCs w:val="24"/>
          <w:lang w:val="pt-PT"/>
        </w:rPr>
      </w:pPr>
    </w:p>
    <w:p w14:paraId="4324C54B" w14:textId="3153B11F" w:rsidR="0044357B" w:rsidRPr="00454E1D" w:rsidRDefault="00431FBD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  <w:r w:rsidRPr="00454E1D">
        <w:rPr>
          <w:rFonts w:ascii="Times" w:eastAsia="Times" w:hAnsi="Times" w:cs="Arial"/>
          <w:snapToGrid w:val="0"/>
          <w:color w:val="333399"/>
          <w:sz w:val="32"/>
          <w:szCs w:val="24"/>
          <w:lang w:val="pt-PT"/>
        </w:rPr>
        <w:br w:type="column"/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lastRenderedPageBreak/>
        <w:t>MICHELIN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 X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TRA LOAD 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GRIP</w:t>
      </w:r>
    </w:p>
    <w:p w14:paraId="4F573E2E" w14:textId="6A79D470" w:rsidR="00431FBD" w:rsidRPr="00454E1D" w:rsidRDefault="00C90078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Para os terrenos moles, enlameados e instáveis que, muitas vezes, se encontram nas operações mineiras e de extração, em pendentes ou inclinação, em que a aderência e a tração são a prioridade.</w:t>
      </w:r>
    </w:p>
    <w:p w14:paraId="54FE6FF2" w14:textId="52337DA0" w:rsidR="00431FBD" w:rsidRPr="00454E1D" w:rsidRDefault="00954CE3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Substitui o XDT e o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Traction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.</w:t>
      </w:r>
    </w:p>
    <w:p w14:paraId="2DF2CC29" w14:textId="1C6737DF" w:rsidR="00431FBD" w:rsidRPr="00454E1D" w:rsidRDefault="00431FBD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8% de carga útil adicional, graças a uma carcaça reforçada.</w:t>
      </w:r>
    </w:p>
    <w:p w14:paraId="4B57AC17" w14:textId="7B808336" w:rsidR="00431FBD" w:rsidRPr="00454E1D" w:rsidRDefault="00052E61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Uma aderência melhorada, graças ao aumento de 30% dos bordos dos tacos na superfície de contacto (em comparação com o XDT), para otimizar a tração.</w:t>
      </w:r>
    </w:p>
    <w:p w14:paraId="7D71BF33" w14:textId="59CDA794" w:rsidR="00431FBD" w:rsidRPr="00454E1D" w:rsidRDefault="00052E61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Um TKPH melhorado, graças a uma nova banda de rolamento e a uma melhor dissipação do calor: </w:t>
      </w:r>
    </w:p>
    <w:p w14:paraId="0FC1075C" w14:textId="0243CFF0" w:rsidR="00431FBD" w:rsidRPr="00454E1D" w:rsidRDefault="007D59FC" w:rsidP="00431FBD">
      <w:pPr>
        <w:numPr>
          <w:ilvl w:val="1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Composto A4: 320 TKPH para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GRIP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em relação aos 266 TKPH para o XDTA4, isto é, uma diferença de 20,3%.</w:t>
      </w:r>
    </w:p>
    <w:p w14:paraId="7B435BFC" w14:textId="7488191C" w:rsidR="00431FBD" w:rsidRPr="00454E1D" w:rsidRDefault="007D59FC" w:rsidP="00431FBD">
      <w:pPr>
        <w:numPr>
          <w:ilvl w:val="1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Composto B: 503 TKPH para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GRIP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em relação aos 444 TKPH para o XDTB, isto é, uma diferença de 11,7%.</w:t>
      </w:r>
    </w:p>
    <w:p w14:paraId="696206BE" w14:textId="297299BB" w:rsidR="00431FBD" w:rsidRPr="00454E1D" w:rsidRDefault="008C1E62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Resistência ao desgaste aumentada 8%, graças ao maior volume de caucho na superfície de contacto, e uma resistência aos danos melhorada, com a integração de cabos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anticorrosão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.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GRIP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incorpora 17% de borracha adicional, em comparação com o seu precedente, o XDT, e 19% mais em comparação com o BRIDGESTONE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®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VMPT.</w:t>
      </w:r>
    </w:p>
    <w:p w14:paraId="70A984FB" w14:textId="6FF45E98" w:rsidR="00431FBD" w:rsidRPr="00454E1D" w:rsidRDefault="0048053B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Em equipamento original, as homologações realizar-se-ão este ano e o lançamento será em dezembro de 2017.</w:t>
      </w:r>
    </w:p>
    <w:p w14:paraId="325F88D8" w14:textId="7E8C2191" w:rsidR="00431FBD" w:rsidRPr="00454E1D" w:rsidRDefault="005E25F5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2959F83B" wp14:editId="5942B5BA">
            <wp:simplePos x="0" y="0"/>
            <wp:positionH relativeFrom="column">
              <wp:posOffset>2669540</wp:posOffset>
            </wp:positionH>
            <wp:positionV relativeFrom="paragraph">
              <wp:posOffset>196801</wp:posOffset>
            </wp:positionV>
            <wp:extent cx="2545080" cy="2545080"/>
            <wp:effectExtent l="0" t="0" r="0" b="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1A375" w14:textId="3DAF0629" w:rsidR="00431FBD" w:rsidRPr="00454E1D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3DB882F1" w14:textId="3EB9A51D" w:rsidR="00431FBD" w:rsidRPr="00454E1D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74BFC606" wp14:editId="6F428A24">
            <wp:simplePos x="0" y="0"/>
            <wp:positionH relativeFrom="column">
              <wp:posOffset>961390</wp:posOffset>
            </wp:positionH>
            <wp:positionV relativeFrom="paragraph">
              <wp:posOffset>378411</wp:posOffset>
            </wp:positionV>
            <wp:extent cx="1710690" cy="1710690"/>
            <wp:effectExtent l="0" t="0" r="0" b="0"/>
            <wp:wrapThrough wrapText="bothSides">
              <wp:wrapPolygon edited="0">
                <wp:start x="8659" y="321"/>
                <wp:lineTo x="6735" y="1283"/>
                <wp:lineTo x="1283" y="5131"/>
                <wp:lineTo x="0" y="11225"/>
                <wp:lineTo x="0" y="12508"/>
                <wp:lineTo x="2566" y="16356"/>
                <wp:lineTo x="8980" y="20526"/>
                <wp:lineTo x="14111" y="20526"/>
                <wp:lineTo x="15073" y="19884"/>
                <wp:lineTo x="19243" y="16356"/>
                <wp:lineTo x="20846" y="11225"/>
                <wp:lineTo x="19563" y="8018"/>
                <wp:lineTo x="19243" y="4169"/>
                <wp:lineTo x="16677" y="1604"/>
                <wp:lineTo x="13791" y="321"/>
                <wp:lineTo x="8659" y="321"/>
              </wp:wrapPolygon>
            </wp:wrapThrough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41D4F" w14:textId="73B6EB0B" w:rsidR="00431FBD" w:rsidRPr="00454E1D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69653DA8" w14:textId="379F3272" w:rsidR="00431FBD" w:rsidRPr="00454E1D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3762A5A5" w14:textId="6E91903B" w:rsidR="0044357B" w:rsidRPr="00454E1D" w:rsidRDefault="0044357B" w:rsidP="0044357B">
      <w:pPr>
        <w:spacing w:after="0" w:line="240" w:lineRule="auto"/>
        <w:jc w:val="both"/>
        <w:rPr>
          <w:rFonts w:ascii="Arial" w:eastAsia="Times" w:hAnsi="Arial" w:cs="Arial"/>
          <w:color w:val="auto"/>
          <w:sz w:val="24"/>
          <w:szCs w:val="24"/>
          <w:lang w:val="pt-PT"/>
        </w:rPr>
      </w:pPr>
    </w:p>
    <w:p w14:paraId="5E7983A8" w14:textId="6AFBEC40" w:rsidR="0044357B" w:rsidRPr="00454E1D" w:rsidRDefault="0044357B" w:rsidP="0044357B">
      <w:pPr>
        <w:spacing w:after="0" w:line="240" w:lineRule="auto"/>
        <w:jc w:val="both"/>
        <w:rPr>
          <w:rFonts w:ascii="Arial" w:eastAsia="Times" w:hAnsi="Arial" w:cs="Arial"/>
          <w:b/>
          <w:color w:val="FF0000"/>
          <w:sz w:val="24"/>
          <w:szCs w:val="24"/>
          <w:lang w:val="pt-PT"/>
        </w:rPr>
      </w:pPr>
    </w:p>
    <w:p w14:paraId="3C7986BD" w14:textId="3FE5004C" w:rsidR="0044357B" w:rsidRPr="00454E1D" w:rsidRDefault="0044357B" w:rsidP="000C46AA">
      <w:pPr>
        <w:spacing w:after="120" w:line="240" w:lineRule="auto"/>
        <w:jc w:val="right"/>
        <w:rPr>
          <w:rFonts w:ascii="Arial" w:eastAsia="Times" w:hAnsi="Arial" w:cs="Arial"/>
          <w:b/>
          <w:color w:val="auto"/>
          <w:sz w:val="26"/>
          <w:szCs w:val="20"/>
          <w:lang w:val="pt-PT"/>
        </w:rPr>
      </w:pPr>
      <w:r w:rsidRPr="00454E1D">
        <w:rPr>
          <w:rFonts w:ascii="Arial" w:eastAsia="Times" w:hAnsi="Arial" w:cs="Arial"/>
          <w:color w:val="auto"/>
          <w:sz w:val="28"/>
          <w:szCs w:val="20"/>
          <w:lang w:val="pt-PT"/>
        </w:rPr>
        <w:t xml:space="preserve">  </w:t>
      </w:r>
      <w:r w:rsidRPr="00454E1D">
        <w:rPr>
          <w:rFonts w:ascii="Arial" w:eastAsia="Times" w:hAnsi="Arial" w:cs="Arial"/>
          <w:color w:val="auto"/>
          <w:sz w:val="28"/>
          <w:szCs w:val="20"/>
          <w:lang w:val="pt-PT"/>
        </w:rPr>
        <w:tab/>
      </w:r>
      <w:r w:rsidRPr="00454E1D">
        <w:rPr>
          <w:rFonts w:ascii="Arial" w:eastAsia="Times" w:hAnsi="Arial" w:cs="Arial"/>
          <w:color w:val="auto"/>
          <w:sz w:val="28"/>
          <w:szCs w:val="20"/>
          <w:lang w:val="pt-PT"/>
        </w:rPr>
        <w:tab/>
      </w:r>
      <w:r w:rsidRPr="00454E1D">
        <w:rPr>
          <w:rFonts w:ascii="Arial" w:eastAsia="Times" w:hAnsi="Arial" w:cs="Arial"/>
          <w:color w:val="auto"/>
          <w:sz w:val="28"/>
          <w:szCs w:val="20"/>
          <w:lang w:val="pt-PT"/>
        </w:rPr>
        <w:tab/>
      </w:r>
      <w:r w:rsidRPr="00454E1D">
        <w:rPr>
          <w:rFonts w:ascii="Arial" w:eastAsia="Times" w:hAnsi="Arial" w:cs="Arial"/>
          <w:color w:val="auto"/>
          <w:sz w:val="28"/>
          <w:szCs w:val="20"/>
          <w:lang w:val="pt-PT"/>
        </w:rPr>
        <w:tab/>
      </w:r>
      <w:r w:rsidRPr="00454E1D">
        <w:rPr>
          <w:rFonts w:ascii="Arial" w:eastAsia="Times" w:hAnsi="Arial" w:cs="Arial"/>
          <w:color w:val="auto"/>
          <w:sz w:val="28"/>
          <w:szCs w:val="20"/>
          <w:lang w:val="pt-PT"/>
        </w:rPr>
        <w:tab/>
      </w:r>
      <w:r w:rsidRPr="00454E1D">
        <w:rPr>
          <w:rFonts w:ascii="Arial" w:eastAsia="Times" w:hAnsi="Arial" w:cs="Arial"/>
          <w:b/>
          <w:bCs/>
          <w:color w:val="auto"/>
          <w:sz w:val="26"/>
          <w:szCs w:val="20"/>
          <w:lang w:val="pt-PT"/>
        </w:rPr>
        <w:t xml:space="preserve"> </w:t>
      </w:r>
    </w:p>
    <w:p w14:paraId="1D32CA04" w14:textId="77777777" w:rsidR="0044357B" w:rsidRPr="00454E1D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auto"/>
          <w:sz w:val="32"/>
          <w:szCs w:val="24"/>
          <w:lang w:val="pt-PT"/>
        </w:rPr>
      </w:pPr>
    </w:p>
    <w:p w14:paraId="6A535B63" w14:textId="439573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  <w:r w:rsidRPr="00454E1D">
        <w:rPr>
          <w:rFonts w:ascii="Arial" w:eastAsia="Times" w:hAnsi="Arial"/>
          <w:b/>
          <w:bCs/>
          <w:snapToGrid w:val="0"/>
          <w:color w:val="333399"/>
          <w:sz w:val="32"/>
          <w:szCs w:val="24"/>
          <w:lang w:val="pt-PT"/>
        </w:rPr>
        <w:br w:type="column"/>
      </w:r>
      <w:r w:rsidRPr="00454E1D">
        <w:rPr>
          <w:rFonts w:ascii="Arial" w:eastAsia="Times" w:hAnsi="Arial"/>
          <w:noProof/>
          <w:color w:val="auto"/>
          <w:sz w:val="21"/>
          <w:szCs w:val="24"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7B6D14" wp14:editId="66BA84A8">
                <wp:simplePos x="0" y="0"/>
                <wp:positionH relativeFrom="column">
                  <wp:posOffset>3539522</wp:posOffset>
                </wp:positionH>
                <wp:positionV relativeFrom="paragraph">
                  <wp:posOffset>975023</wp:posOffset>
                </wp:positionV>
                <wp:extent cx="449580" cy="186736"/>
                <wp:effectExtent l="0" t="0" r="7620" b="0"/>
                <wp:wrapSquare wrapText="bothSides"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186736"/>
                          <a:chOff x="0" y="0"/>
                          <a:chExt cx="449580" cy="186736"/>
                        </a:xfrm>
                      </wpg:grpSpPr>
                      <wps:wsp>
                        <wps:cNvPr id="13" name="Cuadro de texto 13"/>
                        <wps:cNvSpPr txBox="1"/>
                        <wps:spPr>
                          <a:xfrm>
                            <a:off x="0" y="0"/>
                            <a:ext cx="449580" cy="80645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55637" w14:textId="0601B429" w:rsidR="00E5204F" w:rsidRPr="00A31648" w:rsidRDefault="00E5204F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9"/>
                                  <w:szCs w:val="9"/>
                                  <w:lang w:val="pt"/>
                                </w:rPr>
                                <w:t>comparado 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0" y="106091"/>
                            <a:ext cx="449580" cy="80645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F48822" w14:textId="77777777" w:rsidR="00A31648" w:rsidRPr="00A31648" w:rsidRDefault="00A31648" w:rsidP="00A31648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9"/>
                                  <w:szCs w:val="9"/>
                                  <w:lang w:val="pt"/>
                                </w:rPr>
                                <w:t>comparado 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7B6D14" id="Agrupar 17" o:spid="_x0000_s1028" style="position:absolute;margin-left:278.7pt;margin-top:76.75pt;width:35.4pt;height:14.7pt;z-index:251670528" coordsize="449580,18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">
                <v:shape id="Cuadro de texto 13" o:spid="_x0000_s1029" type="#_x0000_t202" style="position:absolute;width:449580;height:80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" fillcolor="#005ba6" stroked="f">
                  <v:textbox inset="0,0,0,0">
                    <w:txbxContent>
                      <w:p w14:paraId="35955637" w14:textId="0601B429" w:rsidR="00E5204F" w:rsidRPr="00A31648" w:rsidRDefault="00E5204F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9"/>
                            <w:szCs w:val="9"/>
                            <w:lang w:val="pt"/>
                          </w:rPr>
                          <w:t>comparado com</w:t>
                        </w:r>
                      </w:p>
                    </w:txbxContent>
                  </v:textbox>
                </v:shape>
                <v:shape id="Cuadro de texto 14" o:spid="_x0000_s1030" type="#_x0000_t202" style="position:absolute;top:106091;width:449580;height:80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" fillcolor="#005ba6" stroked="f">
                  <v:textbox inset="0,0,0,0">
                    <w:txbxContent>
                      <w:p w14:paraId="43F48822" w14:textId="77777777" w:rsidR="00A31648" w:rsidRPr="00A31648" w:rsidRDefault="00A31648" w:rsidP="00A31648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9"/>
                            <w:szCs w:val="9"/>
                            <w:lang w:val="pt"/>
                          </w:rPr>
                          <w:t>comparado com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54E1D">
        <w:rPr>
          <w:rFonts w:ascii="Arial" w:eastAsia="Times" w:hAnsi="Arial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37BB8B0A" wp14:editId="1C800B5B">
            <wp:simplePos x="0" y="0"/>
            <wp:positionH relativeFrom="column">
              <wp:posOffset>675701</wp:posOffset>
            </wp:positionH>
            <wp:positionV relativeFrom="paragraph">
              <wp:posOffset>351790</wp:posOffset>
            </wp:positionV>
            <wp:extent cx="5579110" cy="3138170"/>
            <wp:effectExtent l="0" t="0" r="8890" b="11430"/>
            <wp:wrapThrough wrapText="bothSides">
              <wp:wrapPolygon edited="0">
                <wp:start x="0" y="0"/>
                <wp:lineTo x="0" y="21504"/>
                <wp:lineTo x="21536" y="21504"/>
                <wp:lineTo x="21536" y="0"/>
                <wp:lineTo x="0" y="0"/>
              </wp:wrapPolygon>
            </wp:wrapThrough>
            <wp:docPr id="16" name="animation_VGU_michelin_grip_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imation_VGU_michelin_grip_v3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047A2" w14:textId="4385316A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7D69040A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40CCECF1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10AAB664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0023CFD5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78E8C603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150164AB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717FB47B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4B3BD402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51413E59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4F01AC34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0E3838DC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1DEA0DF7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37267F7E" w14:textId="77777777" w:rsidR="005E25F5" w:rsidRPr="00454E1D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</w:p>
    <w:p w14:paraId="407CCEA0" w14:textId="3AA5F887" w:rsidR="0044357B" w:rsidRPr="00454E1D" w:rsidRDefault="00C02F68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  <w:lang w:val="pt-PT"/>
        </w:rPr>
      </w:pPr>
      <w:r w:rsidRPr="00454E1D">
        <w:rPr>
          <w:rFonts w:ascii="Times" w:eastAsia="Times" w:hAnsi="Times" w:cs="Arial"/>
          <w:snapToGrid w:val="0"/>
          <w:color w:val="333399"/>
          <w:sz w:val="32"/>
          <w:szCs w:val="24"/>
          <w:lang w:val="pt-PT"/>
        </w:rPr>
        <w:br w:type="column"/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lastRenderedPageBreak/>
        <w:t>MICHELIN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 X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®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lang w:val="pt-PT"/>
        </w:rPr>
        <w:t xml:space="preserve">TRA LOAD </w:t>
      </w:r>
      <w:r w:rsidRPr="00454E1D">
        <w:rPr>
          <w:rFonts w:ascii="Times" w:eastAsia="Times" w:hAnsi="Times" w:cs="Arial"/>
          <w:b/>
          <w:bCs/>
          <w:snapToGrid w:val="0"/>
          <w:color w:val="333399"/>
          <w:sz w:val="32"/>
          <w:szCs w:val="24"/>
          <w:vertAlign w:val="superscript"/>
          <w:lang w:val="pt-PT"/>
        </w:rPr>
        <w:t>PROTECT</w:t>
      </w:r>
    </w:p>
    <w:p w14:paraId="4C1A187A" w14:textId="625B01E8" w:rsidR="00C02F68" w:rsidRPr="00454E1D" w:rsidRDefault="00C9007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Para condições abrasivas, duras e agressivas, em solos planos, secos, em que a proteção e a resistência ao dano são a prioridade, como em pedreiras ou em obras.</w:t>
      </w:r>
    </w:p>
    <w:p w14:paraId="7F4D17F4" w14:textId="4E970357" w:rsidR="00C02F68" w:rsidRPr="00454E1D" w:rsidRDefault="00954CE3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Substitui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QUARRY S e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HAUL.</w:t>
      </w:r>
    </w:p>
    <w:p w14:paraId="5CC03E6C" w14:textId="1267F760" w:rsidR="00C02F68" w:rsidRPr="00454E1D" w:rsidRDefault="00C02F6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8% de carga útil adicional, graças a uma carcaça reforçada.</w:t>
      </w:r>
    </w:p>
    <w:p w14:paraId="56278C00" w14:textId="4E9DD69D" w:rsidR="00C02F68" w:rsidRPr="00454E1D" w:rsidRDefault="00C02F6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Um TKPH melhorado, graças a uma nova banda de rolamento e a uma melhor dissipação do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br/>
        <w:t xml:space="preserve">          calor: </w:t>
      </w:r>
    </w:p>
    <w:p w14:paraId="4632C2E0" w14:textId="5A9A9E79" w:rsidR="00C02F68" w:rsidRPr="00454E1D" w:rsidRDefault="008707D1" w:rsidP="00EC73A0">
      <w:pPr>
        <w:numPr>
          <w:ilvl w:val="1"/>
          <w:numId w:val="5"/>
        </w:numPr>
        <w:spacing w:after="230" w:line="270" w:lineRule="atLeast"/>
        <w:ind w:left="1843" w:hanging="709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Composto A4: 320 TKPH para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PROTECT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em relação aos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br/>
        <w:t xml:space="preserve">281 TKPH para o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Quarry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S, isto é, uma diferença de 13,8%.</w:t>
      </w:r>
    </w:p>
    <w:p w14:paraId="362A06A9" w14:textId="78BE68C3" w:rsidR="00C02F68" w:rsidRPr="00454E1D" w:rsidRDefault="008707D1" w:rsidP="00EC73A0">
      <w:pPr>
        <w:numPr>
          <w:ilvl w:val="1"/>
          <w:numId w:val="5"/>
        </w:numPr>
        <w:spacing w:after="230" w:line="270" w:lineRule="atLeast"/>
        <w:ind w:left="1843" w:hanging="425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Composto B: 503 TKPH para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PROTECT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em relação aos 355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br/>
        <w:t>TKPH para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HAUL, isto é, uma diferença de 41,7%.</w:t>
      </w:r>
    </w:p>
    <w:p w14:paraId="2696A66F" w14:textId="523669AB" w:rsidR="00C02F68" w:rsidRPr="00454E1D" w:rsidRDefault="00C02F6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Uma nova escultura que integra blocos interligados no ombro e uma melhor distribuição das cargas na zona de contacto.</w:t>
      </w:r>
    </w:p>
    <w:p w14:paraId="3003C76A" w14:textId="14D46CF1" w:rsidR="00266199" w:rsidRPr="00454E1D" w:rsidRDefault="00266199" w:rsidP="00266199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Resistência ao desgaste aumentada 8%, graças ao maior volume de caucho na superfície de contacto, e uma resistência aos danos melhorada, com a integração de cabos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anticorrosão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.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TRA LOAD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PROTECT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incorpora 9% de borracha adicional, em comparação com o seu precedente, o X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>®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QUARRY S, e 29% mais em comparação com o BRIDGESTONE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  <w:lang w:val="pt-PT"/>
        </w:rPr>
        <w:t xml:space="preserve">® </w:t>
      </w: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VRLS.</w:t>
      </w:r>
    </w:p>
    <w:p w14:paraId="2D429955" w14:textId="654AECF3" w:rsidR="00C02F68" w:rsidRPr="00454E1D" w:rsidRDefault="00D204A4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Uma nova banda de rolamento altamente protetora e resistente aos danos, capaz de resistir a penetração de um objeto cortante até aos 147 mm sem danos no pneu.</w:t>
      </w:r>
    </w:p>
    <w:p w14:paraId="50557B40" w14:textId="77777777" w:rsidR="00432CCE" w:rsidRPr="00454E1D" w:rsidRDefault="00432CCE" w:rsidP="00432CCE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>Em equipamento original, as homologações realizar-se-ão este ano e o lançamento será em dezembro de 2017.</w:t>
      </w:r>
    </w:p>
    <w:p w14:paraId="1AE5C44B" w14:textId="71AE0A17" w:rsidR="00C02F68" w:rsidRPr="00454E1D" w:rsidRDefault="00C02F68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7BA83CFF" w14:textId="3CC60439" w:rsidR="00C02F68" w:rsidRPr="00454E1D" w:rsidRDefault="00432CCE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4384" behindDoc="0" locked="0" layoutInCell="1" allowOverlap="1" wp14:anchorId="67500F95" wp14:editId="0445F7DC">
            <wp:simplePos x="0" y="0"/>
            <wp:positionH relativeFrom="column">
              <wp:posOffset>678180</wp:posOffset>
            </wp:positionH>
            <wp:positionV relativeFrom="paragraph">
              <wp:posOffset>81915</wp:posOffset>
            </wp:positionV>
            <wp:extent cx="2332355" cy="2332355"/>
            <wp:effectExtent l="0" t="0" r="0" b="0"/>
            <wp:wrapThrough wrapText="bothSides">
              <wp:wrapPolygon edited="0">
                <wp:start x="8704" y="706"/>
                <wp:lineTo x="6822" y="1647"/>
                <wp:lineTo x="2588" y="4234"/>
                <wp:lineTo x="941" y="8468"/>
                <wp:lineTo x="941" y="12467"/>
                <wp:lineTo x="2588" y="16937"/>
                <wp:lineTo x="7292" y="19995"/>
                <wp:lineTo x="8233" y="20465"/>
                <wp:lineTo x="13173" y="20465"/>
                <wp:lineTo x="14349" y="19995"/>
                <wp:lineTo x="18818" y="16937"/>
                <wp:lineTo x="20465" y="12467"/>
                <wp:lineTo x="20465" y="8704"/>
                <wp:lineTo x="19054" y="4234"/>
                <wp:lineTo x="14584" y="1647"/>
                <wp:lineTo x="12702" y="706"/>
                <wp:lineTo x="8704" y="706"/>
              </wp:wrapPolygon>
            </wp:wrapThrough>
            <wp:docPr id="42" name="Image 41" descr="image_p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 descr="image_pneu.pn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F4FB" w14:textId="008640EB" w:rsidR="00C02F68" w:rsidRPr="00454E1D" w:rsidRDefault="00C02F68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  <w:t xml:space="preserve">      </w:t>
      </w:r>
    </w:p>
    <w:p w14:paraId="241AFBDB" w14:textId="39751D49" w:rsidR="00C02F68" w:rsidRPr="00454E1D" w:rsidRDefault="00432CCE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  <w:r w:rsidRPr="00454E1D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6432" behindDoc="0" locked="0" layoutInCell="1" allowOverlap="1" wp14:anchorId="531E96B7" wp14:editId="28B568EE">
            <wp:simplePos x="0" y="0"/>
            <wp:positionH relativeFrom="column">
              <wp:posOffset>3712845</wp:posOffset>
            </wp:positionH>
            <wp:positionV relativeFrom="paragraph">
              <wp:posOffset>66675</wp:posOffset>
            </wp:positionV>
            <wp:extent cx="1710690" cy="1710690"/>
            <wp:effectExtent l="0" t="0" r="0" b="0"/>
            <wp:wrapThrough wrapText="bothSides">
              <wp:wrapPolygon edited="0">
                <wp:start x="8659" y="321"/>
                <wp:lineTo x="6735" y="1283"/>
                <wp:lineTo x="1283" y="5131"/>
                <wp:lineTo x="0" y="11225"/>
                <wp:lineTo x="0" y="12508"/>
                <wp:lineTo x="2566" y="16356"/>
                <wp:lineTo x="8980" y="20526"/>
                <wp:lineTo x="14111" y="20526"/>
                <wp:lineTo x="15073" y="19884"/>
                <wp:lineTo x="19243" y="16356"/>
                <wp:lineTo x="20846" y="11225"/>
                <wp:lineTo x="19563" y="8018"/>
                <wp:lineTo x="19243" y="4169"/>
                <wp:lineTo x="16677" y="1604"/>
                <wp:lineTo x="13791" y="321"/>
                <wp:lineTo x="8659" y="321"/>
              </wp:wrapPolygon>
            </wp:wrapThrough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CBCA7" w14:textId="3CEE30A2" w:rsidR="00C02F68" w:rsidRPr="00454E1D" w:rsidRDefault="00C02F68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lang w:val="pt-PT"/>
        </w:rPr>
      </w:pPr>
    </w:p>
    <w:p w14:paraId="01FB2104" w14:textId="77777777" w:rsidR="0044357B" w:rsidRPr="00454E1D" w:rsidRDefault="0044357B" w:rsidP="0044357B">
      <w:pPr>
        <w:spacing w:after="230" w:line="270" w:lineRule="atLeast"/>
        <w:jc w:val="both"/>
        <w:rPr>
          <w:rFonts w:ascii="Arial" w:eastAsia="Times" w:hAnsi="Arial" w:cs="Arial"/>
          <w:bCs/>
          <w:color w:val="auto"/>
          <w:sz w:val="21"/>
          <w:szCs w:val="24"/>
          <w:lang w:val="pt-PT"/>
        </w:rPr>
      </w:pPr>
    </w:p>
    <w:p w14:paraId="2A6C826C" w14:textId="2AA536B1" w:rsidR="00BB3BBB" w:rsidRPr="00454E1D" w:rsidRDefault="0044357B" w:rsidP="00BB3BBB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val="pt-PT"/>
        </w:rPr>
      </w:pPr>
      <w:r w:rsidRPr="00454E1D">
        <w:rPr>
          <w:rFonts w:ascii="Arial" w:eastAsia="Times" w:hAnsi="Arial"/>
          <w:b/>
          <w:bCs/>
          <w:color w:val="auto"/>
          <w:sz w:val="20"/>
          <w:szCs w:val="20"/>
          <w:lang w:val="pt-PT"/>
        </w:rPr>
        <w:br w:type="column"/>
      </w:r>
      <w:r w:rsidRPr="00454E1D">
        <w:rPr>
          <w:rFonts w:ascii="Arial" w:eastAsia="Times" w:hAnsi="Arial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lastRenderedPageBreak/>
        <w:drawing>
          <wp:anchor distT="0" distB="0" distL="114300" distR="114300" simplePos="0" relativeHeight="251667456" behindDoc="0" locked="0" layoutInCell="1" allowOverlap="1" wp14:anchorId="315DB7A2" wp14:editId="700D46A3">
            <wp:simplePos x="0" y="0"/>
            <wp:positionH relativeFrom="column">
              <wp:posOffset>1169670</wp:posOffset>
            </wp:positionH>
            <wp:positionV relativeFrom="paragraph">
              <wp:posOffset>-219198</wp:posOffset>
            </wp:positionV>
            <wp:extent cx="4169410" cy="2057400"/>
            <wp:effectExtent l="0" t="0" r="0" b="0"/>
            <wp:wrapThrough wrapText="bothSides">
              <wp:wrapPolygon edited="0">
                <wp:start x="2895" y="0"/>
                <wp:lineTo x="263" y="21333"/>
                <wp:lineTo x="19212" y="21333"/>
                <wp:lineTo x="21317" y="4267"/>
                <wp:lineTo x="21449" y="1067"/>
                <wp:lineTo x="21449" y="0"/>
                <wp:lineTo x="2895" y="0"/>
              </wp:wrapPolygon>
            </wp:wrapThrough>
            <wp:docPr id="1" name="Image 1" descr="C:\Users\f370814\Desktop\XTRA LOAD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70814\Desktop\XTRA LOAD\Imag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1570F" w14:textId="03E3D762" w:rsidR="0044357B" w:rsidRPr="00454E1D" w:rsidRDefault="008B197F" w:rsidP="00BB3BBB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val="pt-PT"/>
        </w:rPr>
      </w:pPr>
      <w:r w:rsidRPr="00454E1D">
        <w:rPr>
          <w:rFonts w:ascii="Times" w:eastAsia="Times New Roman" w:hAnsi="Times" w:cs="Arial"/>
          <w:b/>
          <w:bCs/>
          <w:noProof/>
          <w:color w:val="auto"/>
          <w:sz w:val="20"/>
          <w:szCs w:val="2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CA6F64" wp14:editId="4664CE95">
                <wp:simplePos x="0" y="0"/>
                <wp:positionH relativeFrom="column">
                  <wp:posOffset>-551824</wp:posOffset>
                </wp:positionH>
                <wp:positionV relativeFrom="paragraph">
                  <wp:posOffset>1793155</wp:posOffset>
                </wp:positionV>
                <wp:extent cx="5760720" cy="3240405"/>
                <wp:effectExtent l="0" t="0" r="5080" b="10795"/>
                <wp:wrapThrough wrapText="bothSides">
                  <wp:wrapPolygon edited="0">
                    <wp:start x="0" y="0"/>
                    <wp:lineTo x="0" y="21503"/>
                    <wp:lineTo x="21524" y="21503"/>
                    <wp:lineTo x="21524" y="0"/>
                    <wp:lineTo x="0" y="0"/>
                  </wp:wrapPolygon>
                </wp:wrapThrough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40405"/>
                          <a:chOff x="0" y="0"/>
                          <a:chExt cx="5760720" cy="3240405"/>
                        </a:xfrm>
                      </wpg:grpSpPr>
                      <pic:pic xmlns:pic="http://schemas.openxmlformats.org/drawingml/2006/picture">
                        <pic:nvPicPr>
                          <pic:cNvPr id="8" name="animation_VGU_michelin_protect_v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Cuadro de texto 25"/>
                        <wps:cNvSpPr txBox="1"/>
                        <wps:spPr>
                          <a:xfrm>
                            <a:off x="2911522" y="650543"/>
                            <a:ext cx="449580" cy="80010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FEA7B" w14:textId="77777777" w:rsidR="008912E3" w:rsidRPr="00A31648" w:rsidRDefault="008912E3" w:rsidP="008912E3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9"/>
                                  <w:szCs w:val="9"/>
                                  <w:lang w:val="pt"/>
                                </w:rPr>
                                <w:t>comparado 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2984310" y="759725"/>
                            <a:ext cx="449580" cy="80010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5349B2" w14:textId="77777777" w:rsidR="008912E3" w:rsidRPr="00A31648" w:rsidRDefault="008912E3" w:rsidP="008912E3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9"/>
                                  <w:szCs w:val="9"/>
                                  <w:lang w:val="pt"/>
                                </w:rPr>
                                <w:t>comparado 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CA6F64" id="Agrupar 27" o:spid="_x0000_s1031" style="position:absolute;left:0;text-align:left;margin-left:-43.45pt;margin-top:141.2pt;width:453.6pt;height:255.15pt;z-index:251672576" coordsize="57607,3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nimation_VGU_michelin_protect_v3" o:spid="_x0000_s1032" type="#_x0000_t75" style="position:absolute;width:57607;height:3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">
                  <v:imagedata r:id="rId16" o:title=""/>
                </v:shape>
                <v:shape id="Cuadro de texto 25" o:spid="_x0000_s1033" type="#_x0000_t202" style="position:absolute;left:29115;top:6505;width:4496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" fillcolor="#005ba6" stroked="f">
                  <v:textbox inset="0,0,0,0">
                    <w:txbxContent>
                      <w:p w14:paraId="2E7FEA7B" w14:textId="77777777" w:rsidR="008912E3" w:rsidRPr="00A31648" w:rsidRDefault="008912E3" w:rsidP="008912E3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9"/>
                            <w:szCs w:val="9"/>
                            <w:lang w:val="pt"/>
                          </w:rPr>
                          <w:t>comparado com</w:t>
                        </w:r>
                      </w:p>
                    </w:txbxContent>
                  </v:textbox>
                </v:shape>
                <v:shape id="Cuadro de texto 26" o:spid="_x0000_s1034" type="#_x0000_t202" style="position:absolute;left:29843;top:7597;width:4495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" fillcolor="#005ba6" stroked="f">
                  <v:textbox inset="0,0,0,0">
                    <w:txbxContent>
                      <w:p w14:paraId="7C5349B2" w14:textId="77777777" w:rsidR="008912E3" w:rsidRPr="00A31648" w:rsidRDefault="008912E3" w:rsidP="008912E3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9"/>
                            <w:szCs w:val="9"/>
                            <w:lang w:val="pt"/>
                          </w:rPr>
                          <w:t>comparado com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454E1D">
        <w:rPr>
          <w:rFonts w:ascii="Times" w:eastAsia="Times New Roman" w:hAnsi="Times" w:cs="Arial"/>
          <w:b/>
          <w:bCs/>
          <w:snapToGrid w:val="0"/>
          <w:color w:val="auto"/>
          <w:sz w:val="20"/>
          <w:szCs w:val="20"/>
          <w:lang w:val="pt-PT"/>
        </w:rPr>
        <w:br w:type="page"/>
      </w:r>
    </w:p>
    <w:p w14:paraId="429F0FD2" w14:textId="771A35E7" w:rsidR="0044357B" w:rsidRPr="00454E1D" w:rsidRDefault="0044357B" w:rsidP="000C46AA">
      <w:pPr>
        <w:spacing w:after="120" w:line="240" w:lineRule="auto"/>
        <w:jc w:val="right"/>
        <w:rPr>
          <w:rFonts w:ascii="Times" w:eastAsia="Times New Roman" w:hAnsi="Times" w:cs="Times New Roman"/>
          <w:b/>
          <w:bCs/>
          <w:snapToGrid w:val="0"/>
          <w:color w:val="auto"/>
          <w:sz w:val="28"/>
          <w:szCs w:val="20"/>
          <w:lang w:val="pt-PT"/>
        </w:rPr>
      </w:pPr>
      <w:r w:rsidRPr="00454E1D"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val="pt-PT"/>
        </w:rPr>
        <w:lastRenderedPageBreak/>
        <w:t>Anexo</w:t>
      </w:r>
    </w:p>
    <w:p w14:paraId="6B2ED3F6" w14:textId="77777777" w:rsidR="0044357B" w:rsidRPr="00454E1D" w:rsidRDefault="0044357B" w:rsidP="0044357B">
      <w:pPr>
        <w:spacing w:after="240" w:line="360" w:lineRule="exact"/>
        <w:outlineLvl w:val="0"/>
        <w:rPr>
          <w:rFonts w:ascii="Times" w:eastAsia="Times" w:hAnsi="Times" w:cs="Times New Roman"/>
          <w:b/>
          <w:snapToGrid w:val="0"/>
          <w:color w:val="333399"/>
          <w:sz w:val="36"/>
          <w:szCs w:val="20"/>
          <w:lang w:val="pt-PT"/>
        </w:rPr>
      </w:pPr>
      <w:r w:rsidRPr="00454E1D">
        <w:rPr>
          <w:rFonts w:ascii="Times" w:eastAsia="Times" w:hAnsi="Times" w:cs="Times New Roman"/>
          <w:b/>
          <w:bCs/>
          <w:snapToGrid w:val="0"/>
          <w:color w:val="333399"/>
          <w:sz w:val="36"/>
          <w:szCs w:val="20"/>
          <w:lang w:val="pt-PT"/>
        </w:rPr>
        <w:t>Alguns números chave sobre o Grupo Michelin</w:t>
      </w:r>
    </w:p>
    <w:p w14:paraId="7E867B0D" w14:textId="77777777" w:rsidR="0044357B" w:rsidRPr="00454E1D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lang w:val="pt-PT"/>
        </w:rPr>
        <w:t>Fundação: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  <w:t>1889</w:t>
      </w:r>
    </w:p>
    <w:p w14:paraId="082B9724" w14:textId="77777777" w:rsidR="0044357B" w:rsidRPr="00454E1D" w:rsidRDefault="0044357B" w:rsidP="0044357B">
      <w:pPr>
        <w:spacing w:after="240" w:line="240" w:lineRule="auto"/>
        <w:rPr>
          <w:rFonts w:ascii="Arial" w:eastAsia="Times" w:hAnsi="Arial" w:cs="Times New Roman"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lang w:val="pt-PT"/>
        </w:rPr>
        <w:t xml:space="preserve">Implantação industrial: 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  <w:t>68 fábricas em 17 países</w:t>
      </w:r>
    </w:p>
    <w:p w14:paraId="0B51E579" w14:textId="49C6665A" w:rsidR="0044357B" w:rsidRPr="00454E1D" w:rsidRDefault="0044357B" w:rsidP="0044357B">
      <w:pPr>
        <w:spacing w:after="240" w:line="240" w:lineRule="auto"/>
        <w:rPr>
          <w:rFonts w:ascii="Arial" w:eastAsia="Times" w:hAnsi="Arial" w:cs="Times New Roman"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lang w:val="pt-PT"/>
        </w:rPr>
        <w:t>Número de empregados: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  <w:t>111 700 em todo o mundo</w:t>
      </w:r>
    </w:p>
    <w:p w14:paraId="5FDCF892" w14:textId="11A8C009" w:rsidR="0044357B" w:rsidRPr="00454E1D" w:rsidRDefault="0044357B" w:rsidP="0044357B">
      <w:pPr>
        <w:spacing w:after="240" w:line="240" w:lineRule="auto"/>
        <w:ind w:left="3540" w:hanging="3540"/>
        <w:rPr>
          <w:rFonts w:ascii="Arial" w:eastAsia="Times" w:hAnsi="Arial" w:cs="Times New Roman"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lang w:val="pt-PT"/>
        </w:rPr>
        <w:t xml:space="preserve">Centro de Tecnologias: 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  <w:t>Mais de 6000 investigadores em 25 instalações e três continentes (Europa, América e Ásia).</w:t>
      </w:r>
    </w:p>
    <w:p w14:paraId="3B38D9EC" w14:textId="14819098" w:rsidR="0044357B" w:rsidRPr="00454E1D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lang w:val="pt-PT"/>
        </w:rPr>
        <w:t>Orçamento anual para I+D: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         Cerca de 700 milhões de euros.</w:t>
      </w:r>
    </w:p>
    <w:p w14:paraId="0F0D0742" w14:textId="65FF036A" w:rsidR="0044357B" w:rsidRPr="00454E1D" w:rsidRDefault="0044357B" w:rsidP="0044357B">
      <w:pPr>
        <w:spacing w:after="240" w:line="240" w:lineRule="auto"/>
        <w:ind w:left="3540" w:hanging="3540"/>
        <w:rPr>
          <w:rFonts w:ascii="Arial" w:eastAsia="Times" w:hAnsi="Arial" w:cs="Times New Roman"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b/>
          <w:bCs/>
          <w:color w:val="auto"/>
          <w:sz w:val="21"/>
          <w:szCs w:val="24"/>
          <w:lang w:val="pt-PT"/>
        </w:rPr>
        <w:t>Produção anual: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ab/>
        <w:t xml:space="preserve">184 milhões de pneus cada ano, mais de 16 milhões de mapas e guias vendidos em mais de 170 países e 1200 milhões de itinerários calculados através de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ViaMichelin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.</w:t>
      </w:r>
    </w:p>
    <w:p w14:paraId="01DC1E43" w14:textId="5294A1E3" w:rsidR="0044357B" w:rsidRPr="00454E1D" w:rsidRDefault="009337B8" w:rsidP="002804B3">
      <w:pPr>
        <w:spacing w:after="240" w:line="240" w:lineRule="auto"/>
        <w:jc w:val="both"/>
        <w:rPr>
          <w:rFonts w:ascii="Arial" w:eastAsia="Times" w:hAnsi="Arial" w:cs="Times New Roman"/>
          <w:b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/>
          <w:b/>
          <w:bCs/>
          <w:color w:val="auto"/>
          <w:sz w:val="21"/>
          <w:szCs w:val="24"/>
          <w:lang w:val="pt-PT"/>
        </w:rPr>
        <w:t>Vendas líquidas em 2016:</w:t>
      </w:r>
      <w:r w:rsidRPr="00454E1D">
        <w:rPr>
          <w:rFonts w:ascii="Arial" w:eastAsia="Times" w:hAnsi="Arial"/>
          <w:color w:val="auto"/>
          <w:sz w:val="21"/>
          <w:szCs w:val="24"/>
          <w:lang w:val="pt-PT"/>
        </w:rPr>
        <w:tab/>
      </w:r>
      <w:r w:rsidRPr="00454E1D">
        <w:rPr>
          <w:rFonts w:ascii="Arial" w:eastAsia="Times" w:hAnsi="Arial"/>
          <w:color w:val="auto"/>
          <w:sz w:val="21"/>
          <w:szCs w:val="24"/>
          <w:lang w:val="pt-PT"/>
        </w:rPr>
        <w:tab/>
      </w:r>
      <w:r w:rsidRPr="00454E1D">
        <w:rPr>
          <w:rFonts w:ascii="Arial" w:eastAsia="Times" w:hAnsi="Arial"/>
          <w:color w:val="auto"/>
          <w:sz w:val="20"/>
          <w:szCs w:val="20"/>
          <w:lang w:val="pt-PT"/>
        </w:rPr>
        <w:t xml:space="preserve">20 907 </w:t>
      </w:r>
      <w:r w:rsidRPr="00454E1D">
        <w:rPr>
          <w:rFonts w:ascii="Arial" w:eastAsia="Times" w:hAnsi="Arial"/>
          <w:color w:val="auto"/>
          <w:sz w:val="21"/>
          <w:szCs w:val="24"/>
          <w:lang w:val="pt-PT"/>
        </w:rPr>
        <w:t>milhões de euros.</w:t>
      </w:r>
    </w:p>
    <w:p w14:paraId="7481950D" w14:textId="77777777" w:rsidR="0044357B" w:rsidRPr="00454E1D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b/>
          <w:color w:val="auto"/>
          <w:sz w:val="21"/>
          <w:szCs w:val="24"/>
          <w:lang w:val="pt-PT"/>
        </w:rPr>
      </w:pPr>
    </w:p>
    <w:p w14:paraId="2A401414" w14:textId="77777777" w:rsidR="0044357B" w:rsidRPr="00454E1D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b/>
          <w:color w:val="auto"/>
          <w:sz w:val="21"/>
          <w:szCs w:val="24"/>
          <w:lang w:val="pt-PT"/>
        </w:rPr>
      </w:pPr>
    </w:p>
    <w:p w14:paraId="774F1383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rPr>
          <w:rFonts w:ascii="Cambria" w:eastAsia="Times New Roman" w:hAnsi="Cambria" w:cs="Times New Roman"/>
          <w:color w:val="auto"/>
          <w:sz w:val="21"/>
          <w:szCs w:val="24"/>
          <w:lang w:val="pt-PT"/>
        </w:rPr>
      </w:pPr>
    </w:p>
    <w:p w14:paraId="2FAC7709" w14:textId="77777777" w:rsidR="0044357B" w:rsidRPr="00454E1D" w:rsidRDefault="0044357B" w:rsidP="0044357B">
      <w:pPr>
        <w:spacing w:after="24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Um amplo número de marcas para cobrir todos os segmentos do mercado: Michelin,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BFGoodrich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Kleber,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Uniroyal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Riken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Taurus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Kormoran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Warrior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Pneu Laurent,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Recamic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Michelin Remix, Euromaster, TCI Tire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Centers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,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Tyre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</w:t>
      </w:r>
      <w:proofErr w:type="spell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Plus</w:t>
      </w:r>
      <w:proofErr w:type="spell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. </w:t>
      </w:r>
    </w:p>
    <w:p w14:paraId="065F6439" w14:textId="77777777" w:rsidR="0044357B" w:rsidRPr="00454E1D" w:rsidRDefault="0044357B" w:rsidP="0044357B">
      <w:pPr>
        <w:spacing w:after="240" w:line="270" w:lineRule="atLeast"/>
        <w:jc w:val="both"/>
        <w:rPr>
          <w:rFonts w:ascii="Times" w:eastAsia="Times" w:hAnsi="Times" w:cs="Times New Roman"/>
          <w:i/>
          <w:color w:val="auto"/>
          <w:sz w:val="21"/>
          <w:szCs w:val="24"/>
          <w:lang w:val="pt-PT"/>
        </w:rPr>
      </w:pP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Descubra toda a história do Grupo Michelin visitando </w:t>
      </w:r>
      <w:proofErr w:type="spellStart"/>
      <w:r w:rsidRPr="00454E1D">
        <w:rPr>
          <w:rFonts w:ascii="Arial" w:eastAsia="Times" w:hAnsi="Arial" w:cs="Times New Roman"/>
          <w:i/>
          <w:iCs/>
          <w:color w:val="auto"/>
          <w:sz w:val="21"/>
          <w:szCs w:val="24"/>
          <w:lang w:val="pt-PT"/>
        </w:rPr>
        <w:t>l’Aventure</w:t>
      </w:r>
      <w:proofErr w:type="spellEnd"/>
      <w:r w:rsidRPr="00454E1D">
        <w:rPr>
          <w:rFonts w:ascii="Arial" w:eastAsia="Times" w:hAnsi="Arial" w:cs="Times New Roman"/>
          <w:i/>
          <w:iCs/>
          <w:color w:val="auto"/>
          <w:sz w:val="21"/>
          <w:szCs w:val="24"/>
          <w:lang w:val="pt-PT"/>
        </w:rPr>
        <w:t xml:space="preserve"> Michelin</w:t>
      </w:r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. A atualidade e a informação útil </w:t>
      </w:r>
      <w:proofErr w:type="gramStart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>encontra-se</w:t>
      </w:r>
      <w:proofErr w:type="gramEnd"/>
      <w:r w:rsidRPr="00454E1D">
        <w:rPr>
          <w:rFonts w:ascii="Arial" w:eastAsia="Times" w:hAnsi="Arial" w:cs="Times New Roman"/>
          <w:color w:val="auto"/>
          <w:sz w:val="21"/>
          <w:szCs w:val="24"/>
          <w:lang w:val="pt-PT"/>
        </w:rPr>
        <w:t xml:space="preserve"> em www.laventuremichelin.com.</w:t>
      </w:r>
    </w:p>
    <w:p w14:paraId="14948AEB" w14:textId="77777777" w:rsidR="0044357B" w:rsidRPr="00454E1D" w:rsidRDefault="0044357B" w:rsidP="0044357B">
      <w:pPr>
        <w:spacing w:after="240" w:line="270" w:lineRule="atLeast"/>
        <w:jc w:val="both"/>
        <w:rPr>
          <w:rFonts w:ascii="Times" w:eastAsia="Times" w:hAnsi="Times" w:cs="Times New Roman"/>
          <w:i/>
          <w:color w:val="auto"/>
          <w:sz w:val="21"/>
          <w:szCs w:val="24"/>
          <w:lang w:val="pt-PT"/>
        </w:rPr>
      </w:pPr>
      <w:r w:rsidRPr="00454E1D">
        <w:rPr>
          <w:rFonts w:ascii="Times" w:eastAsia="Times" w:hAnsi="Times" w:cs="Times New Roman"/>
          <w:i/>
          <w:iCs/>
          <w:noProof/>
          <w:color w:val="auto"/>
          <w:sz w:val="21"/>
          <w:szCs w:val="24"/>
          <w:lang w:val="es-ES_tradnl" w:eastAsia="es-ES_tradnl"/>
        </w:rPr>
        <w:drawing>
          <wp:anchor distT="0" distB="0" distL="114300" distR="114300" simplePos="0" relativeHeight="251643904" behindDoc="0" locked="0" layoutInCell="1" allowOverlap="1" wp14:anchorId="26DEF832" wp14:editId="330B9842">
            <wp:simplePos x="0" y="0"/>
            <wp:positionH relativeFrom="column">
              <wp:posOffset>1465943</wp:posOffset>
            </wp:positionH>
            <wp:positionV relativeFrom="paragraph">
              <wp:posOffset>20955</wp:posOffset>
            </wp:positionV>
            <wp:extent cx="3048000" cy="2023745"/>
            <wp:effectExtent l="0" t="0" r="0" b="8255"/>
            <wp:wrapSquare wrapText="bothSides"/>
            <wp:docPr id="4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A2134B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61CAE761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401B6ADA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76DEF546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62747497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28A9AFEE" w14:textId="77777777" w:rsidR="0044357B" w:rsidRPr="00454E1D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10CF0698" w14:textId="77777777" w:rsidR="0044357B" w:rsidRPr="00454E1D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713CB37B" w14:textId="77777777" w:rsidR="0044357B" w:rsidRPr="00454E1D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40BE73B7" w14:textId="77777777" w:rsidR="0044357B" w:rsidRPr="00454E1D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6569FB09" w14:textId="77777777" w:rsidR="0044357B" w:rsidRPr="00454E1D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2DD07405" w14:textId="77777777" w:rsidR="0044357B" w:rsidRPr="00454E1D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30FF9EF0" w14:textId="77777777" w:rsidR="0044357B" w:rsidRPr="00454E1D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59811CBA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  <w:r w:rsidRPr="00454E1D">
        <w:rPr>
          <w:rFonts w:ascii="Times" w:eastAsia="Times" w:hAnsi="Times" w:cs="Times New Roman"/>
          <w:i/>
          <w:iCs/>
          <w:color w:val="auto"/>
          <w:sz w:val="24"/>
          <w:szCs w:val="24"/>
          <w:lang w:val="pt-PT"/>
        </w:rPr>
        <w:br w:type="column"/>
      </w:r>
    </w:p>
    <w:p w14:paraId="4937E69C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31D3CF91" w14:textId="4200717B" w:rsidR="0044357B" w:rsidRPr="00454E1D" w:rsidRDefault="009A7E7B" w:rsidP="009A7E7B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A </w:t>
      </w:r>
      <w:r w:rsidRPr="00454E1D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454E1D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 w:rsidRPr="00454E1D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 xml:space="preserve"> Michelin</w:t>
      </w:r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oferece aos seus clientes experiências únicas nas suas viagens e deslocações. A</w:t>
      </w:r>
      <w:r w:rsidRPr="00454E1D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 xml:space="preserve"> Michelin</w:t>
      </w:r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</w:t>
      </w:r>
      <w:proofErr w:type="spellStart"/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>Clermont-Ferrand</w:t>
      </w:r>
      <w:proofErr w:type="spellEnd"/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(França), a </w:t>
      </w:r>
      <w:r w:rsidRPr="00454E1D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454E1D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está presente em 170 países, emprega 111 700 pessoas e dispõe de 68 centros de produção em 17 países que, em 2016, fabricaram 187 milhões de pneus. (www.michelin.es).</w:t>
      </w:r>
    </w:p>
    <w:p w14:paraId="25CEC1E6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07F159D4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510FDDDD" w14:textId="77777777" w:rsidR="0044357B" w:rsidRPr="00454E1D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</w:p>
    <w:p w14:paraId="1B84934E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4813CBA3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3A77FDD0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2850E6FC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42BA23E5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79FFD391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66645789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327F1855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50D54E7E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22311AE8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50E1F5AB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079A9497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504314CF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38822CA1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  <w:r w:rsidRPr="00454E1D"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  <w:t>DEPARTAMENTO DE COMUNICAÇÃO</w:t>
      </w:r>
    </w:p>
    <w:p w14:paraId="74F6F7BF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pt-PT"/>
        </w:rPr>
      </w:pPr>
      <w:proofErr w:type="spellStart"/>
      <w:r w:rsidRPr="00454E1D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Avda</w:t>
      </w:r>
      <w:proofErr w:type="spellEnd"/>
      <w:r w:rsidRPr="00454E1D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. de los </w:t>
      </w:r>
      <w:proofErr w:type="spellStart"/>
      <w:r w:rsidRPr="00454E1D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Encuartes</w:t>
      </w:r>
      <w:proofErr w:type="spellEnd"/>
      <w:r w:rsidRPr="00454E1D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, 19</w:t>
      </w:r>
    </w:p>
    <w:p w14:paraId="418B63BB" w14:textId="77777777" w:rsidR="0044357B" w:rsidRPr="00454E1D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pt-PT"/>
        </w:rPr>
      </w:pPr>
      <w:r w:rsidRPr="00454E1D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28760 </w:t>
      </w:r>
      <w:proofErr w:type="spellStart"/>
      <w:r w:rsidRPr="00454E1D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Tres</w:t>
      </w:r>
      <w:proofErr w:type="spellEnd"/>
      <w:r w:rsidRPr="00454E1D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 Cantos – Madrid – ESPANHA</w:t>
      </w:r>
    </w:p>
    <w:p w14:paraId="1B7DD4D4" w14:textId="77777777" w:rsidR="0044357B" w:rsidRPr="00454E1D" w:rsidRDefault="0044357B" w:rsidP="0044357B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  <w:lang w:val="pt-PT"/>
        </w:rPr>
      </w:pPr>
      <w:r w:rsidRPr="00454E1D">
        <w:rPr>
          <w:rFonts w:ascii="Arial" w:eastAsia="Times" w:hAnsi="Arial" w:cs="Times New Roman"/>
          <w:color w:val="808080"/>
          <w:sz w:val="18"/>
          <w:szCs w:val="18"/>
          <w:lang w:val="pt-PT"/>
        </w:rPr>
        <w:t>Tel.: 0034 914 105 167 – Fax: 0034 914 105 293</w:t>
      </w:r>
    </w:p>
    <w:p w14:paraId="455A7EF7" w14:textId="77777777" w:rsidR="0044357B" w:rsidRPr="00454E1D" w:rsidRDefault="0044357B" w:rsidP="0044357B">
      <w:pPr>
        <w:spacing w:after="0" w:line="240" w:lineRule="auto"/>
        <w:rPr>
          <w:rFonts w:ascii="Times" w:eastAsia="Times" w:hAnsi="Times" w:cs="Times New Roman"/>
          <w:color w:val="auto"/>
          <w:sz w:val="24"/>
          <w:szCs w:val="24"/>
          <w:lang w:val="pt-PT"/>
        </w:rPr>
      </w:pPr>
    </w:p>
    <w:p w14:paraId="3BC59B2E" w14:textId="77777777" w:rsidR="0044357B" w:rsidRPr="00454E1D" w:rsidRDefault="0044357B" w:rsidP="0044357B">
      <w:pPr>
        <w:spacing w:after="0" w:line="240" w:lineRule="auto"/>
        <w:rPr>
          <w:rFonts w:ascii="Times" w:eastAsia="Times" w:hAnsi="Times" w:cs="Times New Roman"/>
          <w:color w:val="auto"/>
          <w:sz w:val="24"/>
          <w:szCs w:val="24"/>
          <w:lang w:val="pt-PT"/>
        </w:rPr>
      </w:pPr>
    </w:p>
    <w:p w14:paraId="035C075C" w14:textId="77777777" w:rsidR="00367448" w:rsidRPr="00454E1D" w:rsidRDefault="00367448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  <w:lang w:val="pt-PT"/>
        </w:rPr>
      </w:pPr>
    </w:p>
    <w:p w14:paraId="7C930BDE" w14:textId="77777777" w:rsidR="00367448" w:rsidRPr="00454E1D" w:rsidRDefault="00367448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  <w:lang w:val="pt-PT"/>
        </w:rPr>
      </w:pPr>
    </w:p>
    <w:p w14:paraId="69E78B09" w14:textId="77777777" w:rsidR="00E8447A" w:rsidRPr="00454E1D" w:rsidRDefault="00E8447A" w:rsidP="00E8447A">
      <w:pPr>
        <w:rPr>
          <w:lang w:val="pt-PT"/>
        </w:rPr>
      </w:pPr>
    </w:p>
    <w:sectPr w:rsidR="00E8447A" w:rsidRPr="00454E1D" w:rsidSect="00016C54">
      <w:headerReference w:type="default" r:id="rId18"/>
      <w:footerReference w:type="even" r:id="rId19"/>
      <w:footerReference w:type="default" r:id="rId20"/>
      <w:pgSz w:w="11906" w:h="16838"/>
      <w:pgMar w:top="1440" w:right="1077" w:bottom="567" w:left="1077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A5549" w14:textId="77777777" w:rsidR="003E48A3" w:rsidRDefault="003E48A3" w:rsidP="00DB4D9F">
      <w:pPr>
        <w:spacing w:after="0" w:line="240" w:lineRule="auto"/>
      </w:pPr>
      <w:r>
        <w:separator/>
      </w:r>
    </w:p>
  </w:endnote>
  <w:endnote w:type="continuationSeparator" w:id="0">
    <w:p w14:paraId="7B83CDBF" w14:textId="77777777" w:rsidR="003E48A3" w:rsidRDefault="003E48A3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954B9" w14:textId="77777777" w:rsidR="00016C54" w:rsidRDefault="00016C54" w:rsidP="00016C54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1F36D440" w14:textId="77777777" w:rsidR="00016C54" w:rsidRDefault="00016C54" w:rsidP="00016C54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3FCE5" w14:textId="1F4F95C5" w:rsidR="00016C54" w:rsidRDefault="00016C54" w:rsidP="00016C54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3F547F">
      <w:rPr>
        <w:rStyle w:val="Nmerodepgina"/>
        <w:noProof/>
        <w:lang w:val="pt"/>
      </w:rPr>
      <w:t>10</w:t>
    </w:r>
    <w:r>
      <w:rPr>
        <w:rStyle w:val="Nmerodepgina"/>
        <w:lang w:val="pt"/>
      </w:rPr>
      <w:fldChar w:fldCharType="end"/>
    </w:r>
  </w:p>
  <w:p w14:paraId="40A98D11" w14:textId="30F0FE10" w:rsidR="00AC3CCE" w:rsidRDefault="00A17298" w:rsidP="00016C54">
    <w:pPr>
      <w:pStyle w:val="Piedepgina"/>
      <w:ind w:firstLine="360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2A95B8E1" wp14:editId="7034B42C">
          <wp:simplePos x="0" y="0"/>
          <wp:positionH relativeFrom="column">
            <wp:posOffset>4657725</wp:posOffset>
          </wp:positionH>
          <wp:positionV relativeFrom="paragraph">
            <wp:posOffset>-525145</wp:posOffset>
          </wp:positionV>
          <wp:extent cx="2012315" cy="535940"/>
          <wp:effectExtent l="0" t="0" r="0" b="0"/>
          <wp:wrapThrough wrapText="bothSides">
            <wp:wrapPolygon edited="0">
              <wp:start x="0" y="0"/>
              <wp:lineTo x="0" y="20474"/>
              <wp:lineTo x="21266" y="20474"/>
              <wp:lineTo x="21266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HORIZONTAL_FONDS_CLAIRE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31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604C73C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0529A8EB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683EE0E0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EEDC9" w14:textId="77777777" w:rsidR="003E48A3" w:rsidRDefault="003E48A3" w:rsidP="00DB4D9F">
      <w:pPr>
        <w:spacing w:after="0" w:line="240" w:lineRule="auto"/>
      </w:pPr>
      <w:r>
        <w:separator/>
      </w:r>
    </w:p>
  </w:footnote>
  <w:footnote w:type="continuationSeparator" w:id="0">
    <w:p w14:paraId="7F3DA08C" w14:textId="77777777" w:rsidR="003E48A3" w:rsidRDefault="003E48A3" w:rsidP="00DB4D9F">
      <w:pPr>
        <w:spacing w:after="0" w:line="240" w:lineRule="auto"/>
      </w:pPr>
      <w:r>
        <w:continuationSeparator/>
      </w:r>
    </w:p>
  </w:footnote>
  <w:footnote w:id="1">
    <w:p w14:paraId="2EC93A60" w14:textId="77777777" w:rsidR="0095271C" w:rsidRPr="00E50CC9" w:rsidRDefault="00704106">
      <w:pPr>
        <w:pStyle w:val="Textonotapie"/>
        <w:rPr>
          <w:rFonts w:ascii="Arial" w:eastAsiaTheme="minorEastAsia" w:hAnsi="Arial" w:cstheme="minorBidi"/>
          <w:color w:val="262626" w:themeColor="text1"/>
          <w:sz w:val="16"/>
          <w:szCs w:val="20"/>
          <w:lang w:val="pt-BR"/>
        </w:rPr>
      </w:pPr>
      <w:r>
        <w:rPr>
          <w:rStyle w:val="Refdenotaalpie"/>
          <w:rFonts w:ascii="Arial" w:hAnsi="Arial" w:cs="Arial"/>
          <w:sz w:val="20"/>
          <w:szCs w:val="20"/>
          <w:lang w:val="pt"/>
        </w:rPr>
        <w:footnoteRef/>
      </w:r>
      <w:r>
        <w:rPr>
          <w:rFonts w:ascii="Arial" w:hAnsi="Arial"/>
          <w:sz w:val="20"/>
          <w:szCs w:val="20"/>
          <w:lang w:val="pt"/>
        </w:rPr>
        <w:t xml:space="preserve"> </w:t>
      </w:r>
      <w:r>
        <w:rPr>
          <w:rFonts w:ascii="Arial" w:hAnsi="Arial"/>
          <w:color w:val="262626" w:themeColor="text1"/>
          <w:sz w:val="16"/>
          <w:szCs w:val="20"/>
          <w:lang w:val="pt"/>
        </w:rPr>
        <w:t xml:space="preserve">Anteriormente, a maioria dos pneus na dimensão 24.00 R 35 estavam classificados com **; </w:t>
      </w:r>
    </w:p>
    <w:p w14:paraId="46A3735A" w14:textId="77777777" w:rsidR="00454E1D" w:rsidRDefault="0095271C">
      <w:pPr>
        <w:pStyle w:val="Textonotapie"/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</w:pPr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>o pneu X</w:t>
      </w:r>
      <w:r>
        <w:rPr>
          <w:rFonts w:ascii="Arial" w:eastAsiaTheme="minorEastAsia" w:hAnsi="Arial" w:cstheme="minorBidi"/>
          <w:color w:val="262626" w:themeColor="text1"/>
          <w:sz w:val="16"/>
          <w:szCs w:val="20"/>
          <w:vertAlign w:val="superscript"/>
          <w:lang w:val="pt"/>
        </w:rPr>
        <w:t>®</w:t>
      </w:r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>TRA LOAD é o primeiro com ***. A classificação de estrel</w:t>
      </w:r>
      <w:r w:rsidR="00454E1D"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>as indica a capacidade de carga</w:t>
      </w:r>
    </w:p>
    <w:p w14:paraId="72EC8430" w14:textId="3563899F" w:rsidR="00704106" w:rsidRPr="00454E1D" w:rsidRDefault="00BF396A">
      <w:pPr>
        <w:pStyle w:val="Textonotapie"/>
        <w:rPr>
          <w:rFonts w:ascii="Arial" w:eastAsiaTheme="minorEastAsia" w:hAnsi="Arial" w:cstheme="minorBidi"/>
          <w:color w:val="262626" w:themeColor="text1"/>
          <w:sz w:val="16"/>
          <w:szCs w:val="20"/>
          <w:lang w:val="pt-BR"/>
        </w:rPr>
      </w:pPr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 xml:space="preserve">para uma dimensão dada - Tire </w:t>
      </w:r>
      <w:proofErr w:type="spellStart"/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>and</w:t>
      </w:r>
      <w:proofErr w:type="spellEnd"/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 xml:space="preserve"> Rim </w:t>
      </w:r>
      <w:proofErr w:type="spellStart"/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>Association</w:t>
      </w:r>
      <w:proofErr w:type="spellEnd"/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pt"/>
        </w:rPr>
        <w:t>.</w:t>
      </w:r>
    </w:p>
  </w:footnote>
  <w:footnote w:id="2">
    <w:p w14:paraId="1BF76720" w14:textId="18645FD6" w:rsidR="008B5554" w:rsidRPr="00E50CC9" w:rsidRDefault="008B5554">
      <w:pPr>
        <w:pStyle w:val="Textonotapie"/>
        <w:rPr>
          <w:rFonts w:ascii="Arial" w:hAnsi="Arial" w:cs="Arial"/>
          <w:sz w:val="20"/>
          <w:szCs w:val="20"/>
          <w:vertAlign w:val="superscript"/>
          <w:lang w:val="pt-BR"/>
        </w:rPr>
      </w:pPr>
      <w:r>
        <w:rPr>
          <w:rStyle w:val="Refdenotaalpie"/>
          <w:rFonts w:ascii="Arial" w:hAnsi="Arial" w:cs="Arial"/>
          <w:sz w:val="20"/>
          <w:szCs w:val="20"/>
          <w:lang w:val="pt"/>
        </w:rPr>
        <w:footnoteRef/>
      </w:r>
      <w:r>
        <w:rPr>
          <w:rStyle w:val="Refdenotaalpie"/>
          <w:rFonts w:ascii="Arial" w:hAnsi="Arial" w:cs="Arial"/>
          <w:sz w:val="20"/>
          <w:szCs w:val="20"/>
          <w:lang w:val="pt"/>
        </w:rPr>
        <w:t xml:space="preserve"> </w:t>
      </w:r>
      <w:r>
        <w:rPr>
          <w:rFonts w:ascii="Arial" w:hAnsi="Arial"/>
          <w:color w:val="262626" w:themeColor="text1"/>
          <w:sz w:val="16"/>
          <w:szCs w:val="20"/>
          <w:lang w:val="pt"/>
        </w:rPr>
        <w:t>Toneladas por quilómetro/milhas por hora.</w:t>
      </w:r>
      <w:r>
        <w:rPr>
          <w:rFonts w:ascii="Arial" w:hAnsi="Arial"/>
          <w:sz w:val="20"/>
          <w:szCs w:val="20"/>
          <w:vertAlign w:val="superscript"/>
          <w:lang w:val="p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>
    <w:pPr>
      <w:pStyle w:val="Encabezado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7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0CEFFA" id="Groupe 5" o:spid="_x0000_s1026" style="position:absolute;margin-left:-26.2pt;margin-top:-8.4pt;width:89.3pt;height:234.05pt;z-index:-251657216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" path="m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1A40D5"/>
    <w:multiLevelType w:val="hybridMultilevel"/>
    <w:tmpl w:val="68EC97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62DA6"/>
    <w:multiLevelType w:val="hybridMultilevel"/>
    <w:tmpl w:val="EB606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163CC"/>
    <w:multiLevelType w:val="hybridMultilevel"/>
    <w:tmpl w:val="A98E21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0B4D"/>
    <w:rsid w:val="00002378"/>
    <w:rsid w:val="000139FA"/>
    <w:rsid w:val="0001453F"/>
    <w:rsid w:val="00016C54"/>
    <w:rsid w:val="00022ABF"/>
    <w:rsid w:val="000243C1"/>
    <w:rsid w:val="00033C91"/>
    <w:rsid w:val="0003478F"/>
    <w:rsid w:val="00037F46"/>
    <w:rsid w:val="00052E61"/>
    <w:rsid w:val="000611D3"/>
    <w:rsid w:val="000634DC"/>
    <w:rsid w:val="00073F4C"/>
    <w:rsid w:val="00094D1D"/>
    <w:rsid w:val="0009503B"/>
    <w:rsid w:val="00097EB8"/>
    <w:rsid w:val="000A44C6"/>
    <w:rsid w:val="000A5A3B"/>
    <w:rsid w:val="000C0EB7"/>
    <w:rsid w:val="000C310A"/>
    <w:rsid w:val="000C358D"/>
    <w:rsid w:val="000C46AA"/>
    <w:rsid w:val="000D45B3"/>
    <w:rsid w:val="00102BAB"/>
    <w:rsid w:val="00102EB6"/>
    <w:rsid w:val="0011084D"/>
    <w:rsid w:val="00123103"/>
    <w:rsid w:val="00156584"/>
    <w:rsid w:val="00175826"/>
    <w:rsid w:val="00197A3D"/>
    <w:rsid w:val="001A57E7"/>
    <w:rsid w:val="001A69A0"/>
    <w:rsid w:val="001C09E1"/>
    <w:rsid w:val="001C716F"/>
    <w:rsid w:val="001E113B"/>
    <w:rsid w:val="001E14C2"/>
    <w:rsid w:val="001F26D3"/>
    <w:rsid w:val="002174E0"/>
    <w:rsid w:val="00222A55"/>
    <w:rsid w:val="00223341"/>
    <w:rsid w:val="0023406C"/>
    <w:rsid w:val="00242F65"/>
    <w:rsid w:val="00265629"/>
    <w:rsid w:val="00266199"/>
    <w:rsid w:val="002804B3"/>
    <w:rsid w:val="00284459"/>
    <w:rsid w:val="002878B7"/>
    <w:rsid w:val="002A4D36"/>
    <w:rsid w:val="002B43B9"/>
    <w:rsid w:val="002D3896"/>
    <w:rsid w:val="002D6228"/>
    <w:rsid w:val="00303F91"/>
    <w:rsid w:val="0033478E"/>
    <w:rsid w:val="00341A3D"/>
    <w:rsid w:val="00346B80"/>
    <w:rsid w:val="00367448"/>
    <w:rsid w:val="003B2928"/>
    <w:rsid w:val="003B29D2"/>
    <w:rsid w:val="003C6020"/>
    <w:rsid w:val="003D1CFE"/>
    <w:rsid w:val="003E48A3"/>
    <w:rsid w:val="003F547F"/>
    <w:rsid w:val="00431FBD"/>
    <w:rsid w:val="00432CCE"/>
    <w:rsid w:val="00436555"/>
    <w:rsid w:val="00440A39"/>
    <w:rsid w:val="0044357B"/>
    <w:rsid w:val="00454E1D"/>
    <w:rsid w:val="0048053B"/>
    <w:rsid w:val="00482AD3"/>
    <w:rsid w:val="004870AC"/>
    <w:rsid w:val="004C5977"/>
    <w:rsid w:val="004E5EE0"/>
    <w:rsid w:val="004F296D"/>
    <w:rsid w:val="0053025F"/>
    <w:rsid w:val="00546A89"/>
    <w:rsid w:val="0055322D"/>
    <w:rsid w:val="0056223F"/>
    <w:rsid w:val="00565897"/>
    <w:rsid w:val="005711CE"/>
    <w:rsid w:val="005A6402"/>
    <w:rsid w:val="005D233F"/>
    <w:rsid w:val="005E25F5"/>
    <w:rsid w:val="005F2585"/>
    <w:rsid w:val="00624849"/>
    <w:rsid w:val="0063386A"/>
    <w:rsid w:val="00640378"/>
    <w:rsid w:val="0066094A"/>
    <w:rsid w:val="0068789F"/>
    <w:rsid w:val="006F47D6"/>
    <w:rsid w:val="00700461"/>
    <w:rsid w:val="00700E1B"/>
    <w:rsid w:val="0070229B"/>
    <w:rsid w:val="00702845"/>
    <w:rsid w:val="00704106"/>
    <w:rsid w:val="007060CF"/>
    <w:rsid w:val="007128E4"/>
    <w:rsid w:val="0072700C"/>
    <w:rsid w:val="00731E99"/>
    <w:rsid w:val="0074165C"/>
    <w:rsid w:val="0074239E"/>
    <w:rsid w:val="00774AA0"/>
    <w:rsid w:val="007764AF"/>
    <w:rsid w:val="00782E4A"/>
    <w:rsid w:val="007B11C8"/>
    <w:rsid w:val="007B1C34"/>
    <w:rsid w:val="007D04CB"/>
    <w:rsid w:val="007D59FC"/>
    <w:rsid w:val="007E6CB3"/>
    <w:rsid w:val="00800D56"/>
    <w:rsid w:val="00802863"/>
    <w:rsid w:val="008103D5"/>
    <w:rsid w:val="00824ED8"/>
    <w:rsid w:val="00851CA3"/>
    <w:rsid w:val="008522D0"/>
    <w:rsid w:val="008707D1"/>
    <w:rsid w:val="00872E5D"/>
    <w:rsid w:val="00884206"/>
    <w:rsid w:val="008912E3"/>
    <w:rsid w:val="008A1417"/>
    <w:rsid w:val="008B197F"/>
    <w:rsid w:val="008B5554"/>
    <w:rsid w:val="008B5C85"/>
    <w:rsid w:val="008C1E62"/>
    <w:rsid w:val="008C74EC"/>
    <w:rsid w:val="008F213D"/>
    <w:rsid w:val="008F6109"/>
    <w:rsid w:val="008F6C85"/>
    <w:rsid w:val="009040DA"/>
    <w:rsid w:val="00913DBE"/>
    <w:rsid w:val="00921460"/>
    <w:rsid w:val="00926E62"/>
    <w:rsid w:val="00930FDB"/>
    <w:rsid w:val="009337B8"/>
    <w:rsid w:val="009408FD"/>
    <w:rsid w:val="00944ACE"/>
    <w:rsid w:val="00946310"/>
    <w:rsid w:val="0095271C"/>
    <w:rsid w:val="00954052"/>
    <w:rsid w:val="00954CE3"/>
    <w:rsid w:val="00955DC7"/>
    <w:rsid w:val="00994659"/>
    <w:rsid w:val="009A5F50"/>
    <w:rsid w:val="009A7E7B"/>
    <w:rsid w:val="009B22D1"/>
    <w:rsid w:val="009C4D19"/>
    <w:rsid w:val="009C79A4"/>
    <w:rsid w:val="009E47FC"/>
    <w:rsid w:val="009F795C"/>
    <w:rsid w:val="00A17298"/>
    <w:rsid w:val="00A31648"/>
    <w:rsid w:val="00A77517"/>
    <w:rsid w:val="00A81F02"/>
    <w:rsid w:val="00A838CF"/>
    <w:rsid w:val="00AC3583"/>
    <w:rsid w:val="00AC3CCE"/>
    <w:rsid w:val="00AD6166"/>
    <w:rsid w:val="00AE2C53"/>
    <w:rsid w:val="00AE476F"/>
    <w:rsid w:val="00AF121D"/>
    <w:rsid w:val="00AF41C0"/>
    <w:rsid w:val="00B06708"/>
    <w:rsid w:val="00B12878"/>
    <w:rsid w:val="00B272A3"/>
    <w:rsid w:val="00B375F2"/>
    <w:rsid w:val="00B47B09"/>
    <w:rsid w:val="00B571C2"/>
    <w:rsid w:val="00B74697"/>
    <w:rsid w:val="00B830BF"/>
    <w:rsid w:val="00B91E9E"/>
    <w:rsid w:val="00BB3BBB"/>
    <w:rsid w:val="00BE319D"/>
    <w:rsid w:val="00BE5AC1"/>
    <w:rsid w:val="00BE6D34"/>
    <w:rsid w:val="00BE7E2D"/>
    <w:rsid w:val="00BF396A"/>
    <w:rsid w:val="00C02F68"/>
    <w:rsid w:val="00C03211"/>
    <w:rsid w:val="00C12021"/>
    <w:rsid w:val="00C15A05"/>
    <w:rsid w:val="00C314CA"/>
    <w:rsid w:val="00C31842"/>
    <w:rsid w:val="00C62A25"/>
    <w:rsid w:val="00C765BD"/>
    <w:rsid w:val="00C821FE"/>
    <w:rsid w:val="00C87825"/>
    <w:rsid w:val="00C90078"/>
    <w:rsid w:val="00C9095E"/>
    <w:rsid w:val="00C92BF5"/>
    <w:rsid w:val="00CC41F0"/>
    <w:rsid w:val="00CD4C4A"/>
    <w:rsid w:val="00CD5C2B"/>
    <w:rsid w:val="00CE5A4D"/>
    <w:rsid w:val="00D02AF3"/>
    <w:rsid w:val="00D105D0"/>
    <w:rsid w:val="00D15CDE"/>
    <w:rsid w:val="00D204A4"/>
    <w:rsid w:val="00D216E9"/>
    <w:rsid w:val="00D23F87"/>
    <w:rsid w:val="00D247E5"/>
    <w:rsid w:val="00D257B0"/>
    <w:rsid w:val="00D566A7"/>
    <w:rsid w:val="00D97FCF"/>
    <w:rsid w:val="00DB4D9F"/>
    <w:rsid w:val="00DC62B4"/>
    <w:rsid w:val="00DD39E3"/>
    <w:rsid w:val="00DD4393"/>
    <w:rsid w:val="00DE291F"/>
    <w:rsid w:val="00DF19DB"/>
    <w:rsid w:val="00DF560A"/>
    <w:rsid w:val="00E01338"/>
    <w:rsid w:val="00E02B63"/>
    <w:rsid w:val="00E110B7"/>
    <w:rsid w:val="00E2521B"/>
    <w:rsid w:val="00E333DA"/>
    <w:rsid w:val="00E356EE"/>
    <w:rsid w:val="00E50CC9"/>
    <w:rsid w:val="00E519E6"/>
    <w:rsid w:val="00E5204F"/>
    <w:rsid w:val="00E8447A"/>
    <w:rsid w:val="00EA40EC"/>
    <w:rsid w:val="00EC48EB"/>
    <w:rsid w:val="00EC6450"/>
    <w:rsid w:val="00EC73A0"/>
    <w:rsid w:val="00EE28E8"/>
    <w:rsid w:val="00EF1206"/>
    <w:rsid w:val="00EF1397"/>
    <w:rsid w:val="00EF6F83"/>
    <w:rsid w:val="00F02B94"/>
    <w:rsid w:val="00F1031E"/>
    <w:rsid w:val="00F124D3"/>
    <w:rsid w:val="00F1555E"/>
    <w:rsid w:val="00F1661A"/>
    <w:rsid w:val="00F27EB7"/>
    <w:rsid w:val="00F27EB9"/>
    <w:rsid w:val="00F35ACB"/>
    <w:rsid w:val="00F41B0F"/>
    <w:rsid w:val="00F54DE3"/>
    <w:rsid w:val="00F83D49"/>
    <w:rsid w:val="00F91545"/>
    <w:rsid w:val="00F9669A"/>
    <w:rsid w:val="00FA0985"/>
    <w:rsid w:val="00FA21FA"/>
    <w:rsid w:val="00FA66B8"/>
    <w:rsid w:val="00FA7EC1"/>
    <w:rsid w:val="00FC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44357B"/>
    <w:pPr>
      <w:spacing w:after="0" w:line="240" w:lineRule="auto"/>
    </w:pPr>
    <w:rPr>
      <w:rFonts w:ascii="Cambria" w:eastAsia="Cambria" w:hAnsi="Cambria" w:cs="Times New Roman"/>
      <w:color w:val="auto"/>
      <w:sz w:val="24"/>
      <w:szCs w:val="24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4357B"/>
    <w:rPr>
      <w:rFonts w:ascii="Cambria" w:eastAsia="Cambria" w:hAnsi="Cambria" w:cs="Times New Roman"/>
      <w:sz w:val="24"/>
      <w:szCs w:val="24"/>
      <w:lang w:val="es-ES_tradnl" w:eastAsia="en-US"/>
    </w:rPr>
  </w:style>
  <w:style w:type="character" w:styleId="Refdenotaalpie">
    <w:name w:val="footnote reference"/>
    <w:basedOn w:val="Fuentedeprrafopredeter"/>
    <w:uiPriority w:val="99"/>
    <w:unhideWhenUsed/>
    <w:rsid w:val="0044357B"/>
    <w:rPr>
      <w:vertAlign w:val="superscript"/>
    </w:rPr>
  </w:style>
  <w:style w:type="paragraph" w:customStyle="1" w:styleId="Default">
    <w:name w:val="Default"/>
    <w:rsid w:val="0044357B"/>
    <w:pPr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styleId="Prrafodelista">
    <w:name w:val="List Paragraph"/>
    <w:basedOn w:val="Normal"/>
    <w:uiPriority w:val="34"/>
    <w:qFormat/>
    <w:rsid w:val="00265629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016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gi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9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AE802-6728-7642-BFEC-4573A7F1C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0</TotalTime>
  <Pages>11</Pages>
  <Words>1435</Words>
  <Characters>7896</Characters>
  <Application>Microsoft Macintosh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9313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2017-09-26T10:34:00Z</cp:lastPrinted>
  <dcterms:created xsi:type="dcterms:W3CDTF">2017-09-28T11:03:00Z</dcterms:created>
  <dcterms:modified xsi:type="dcterms:W3CDTF">2017-09-28T11:03:00Z</dcterms:modified>
</cp:coreProperties>
</file>